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625ED" w14:textId="491366C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B25BEE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218777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FAAB1E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27860F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F2D819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FD1096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16240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15651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278671F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BCF00D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F5F6E4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B175D1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EC5B43F" w14:textId="76FCD3DB" w:rsidR="005C6963" w:rsidRPr="001F7E47" w:rsidRDefault="005C6963" w:rsidP="008D2AB8">
      <w:pPr>
        <w:ind w:right="-110"/>
        <w:rPr>
          <w:b/>
          <w:sz w:val="22"/>
          <w:szCs w:val="22"/>
        </w:rPr>
      </w:pPr>
      <w:r w:rsidRPr="001F7E47">
        <w:rPr>
          <w:b/>
          <w:sz w:val="22"/>
          <w:szCs w:val="22"/>
        </w:rPr>
        <w:t xml:space="preserve">Akademia Górniczo </w:t>
      </w:r>
      <w:r w:rsidR="001F7E47" w:rsidRPr="001F7E47">
        <w:rPr>
          <w:b/>
          <w:sz w:val="22"/>
          <w:szCs w:val="22"/>
        </w:rPr>
        <w:t>–</w:t>
      </w:r>
      <w:r w:rsidRPr="001F7E47">
        <w:rPr>
          <w:b/>
          <w:sz w:val="22"/>
          <w:szCs w:val="22"/>
        </w:rPr>
        <w:t xml:space="preserve"> Hutnicza</w:t>
      </w:r>
      <w:r w:rsidR="001F7E47" w:rsidRPr="001F7E47">
        <w:rPr>
          <w:b/>
          <w:sz w:val="22"/>
          <w:szCs w:val="22"/>
        </w:rPr>
        <w:t xml:space="preserve">, </w:t>
      </w:r>
      <w:r w:rsidRPr="001F7E47">
        <w:rPr>
          <w:b/>
          <w:sz w:val="22"/>
          <w:szCs w:val="22"/>
        </w:rPr>
        <w:t>im. Stanisława Staszica w Krakowie</w:t>
      </w:r>
    </w:p>
    <w:p w14:paraId="11A0AF7A" w14:textId="77777777" w:rsidR="008D2AB8" w:rsidRPr="001F7E47" w:rsidRDefault="005C6963" w:rsidP="008D2AB8">
      <w:pPr>
        <w:ind w:right="-110"/>
        <w:rPr>
          <w:b/>
          <w:sz w:val="22"/>
          <w:szCs w:val="22"/>
        </w:rPr>
      </w:pPr>
      <w:r w:rsidRPr="001F7E47">
        <w:rPr>
          <w:b/>
          <w:sz w:val="22"/>
          <w:szCs w:val="22"/>
        </w:rPr>
        <w:t>Dział Zamówień Publicznych</w:t>
      </w:r>
      <w:r w:rsidR="008D2AB8" w:rsidRPr="001F7E47">
        <w:rPr>
          <w:b/>
          <w:sz w:val="22"/>
          <w:szCs w:val="22"/>
        </w:rPr>
        <w:t xml:space="preserve">  </w:t>
      </w:r>
    </w:p>
    <w:p w14:paraId="1B8331D2" w14:textId="1480D175" w:rsidR="008D2AB8" w:rsidRPr="001F7E47" w:rsidRDefault="005C6963" w:rsidP="001F7E47">
      <w:pPr>
        <w:ind w:right="-110"/>
        <w:rPr>
          <w:b/>
          <w:sz w:val="22"/>
          <w:szCs w:val="22"/>
        </w:rPr>
      </w:pPr>
      <w:r w:rsidRPr="001F7E47">
        <w:rPr>
          <w:b/>
          <w:sz w:val="22"/>
          <w:szCs w:val="22"/>
        </w:rPr>
        <w:t>Al. Mickiewicza</w:t>
      </w:r>
      <w:r w:rsidR="008D2AB8" w:rsidRPr="001F7E47">
        <w:rPr>
          <w:b/>
          <w:sz w:val="22"/>
          <w:szCs w:val="22"/>
        </w:rPr>
        <w:t xml:space="preserve"> </w:t>
      </w:r>
      <w:r w:rsidRPr="001F7E47">
        <w:rPr>
          <w:b/>
          <w:sz w:val="22"/>
          <w:szCs w:val="22"/>
        </w:rPr>
        <w:t>30</w:t>
      </w:r>
      <w:r w:rsidR="001F7E47" w:rsidRPr="001F7E47">
        <w:rPr>
          <w:b/>
          <w:sz w:val="22"/>
          <w:szCs w:val="22"/>
        </w:rPr>
        <w:t xml:space="preserve">, </w:t>
      </w:r>
      <w:r w:rsidRPr="001F7E47">
        <w:rPr>
          <w:b/>
          <w:sz w:val="22"/>
          <w:szCs w:val="22"/>
        </w:rPr>
        <w:t>30-059</w:t>
      </w:r>
      <w:r w:rsidR="008D2AB8" w:rsidRPr="001F7E47">
        <w:rPr>
          <w:b/>
          <w:sz w:val="22"/>
          <w:szCs w:val="22"/>
        </w:rPr>
        <w:t xml:space="preserve"> </w:t>
      </w:r>
      <w:r w:rsidRPr="001F7E47">
        <w:rPr>
          <w:b/>
          <w:sz w:val="22"/>
          <w:szCs w:val="22"/>
        </w:rPr>
        <w:t>Kraków</w:t>
      </w:r>
      <w:r w:rsidR="008D2AB8" w:rsidRPr="001F7E47">
        <w:rPr>
          <w:b/>
          <w:sz w:val="22"/>
          <w:szCs w:val="22"/>
        </w:rPr>
        <w:t xml:space="preserve">,  </w:t>
      </w:r>
    </w:p>
    <w:p w14:paraId="131B1744" w14:textId="77777777" w:rsidR="008D2AB8" w:rsidRPr="001F7E47" w:rsidRDefault="008D2AB8" w:rsidP="008D2AB8">
      <w:pPr>
        <w:ind w:firstLine="3969"/>
        <w:rPr>
          <w:b/>
          <w:sz w:val="22"/>
          <w:szCs w:val="22"/>
        </w:rPr>
      </w:pPr>
    </w:p>
    <w:p w14:paraId="1158343E" w14:textId="6D52B367" w:rsidR="008D2AB8" w:rsidRPr="001F7E4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F7E47">
        <w:rPr>
          <w:sz w:val="22"/>
          <w:szCs w:val="22"/>
        </w:rPr>
        <w:t xml:space="preserve">Przystępując do postępowania o udzielenie zamówienia publicznego, którego przedmiotem jest </w:t>
      </w:r>
      <w:r w:rsidR="005C6963" w:rsidRPr="001F7E47">
        <w:rPr>
          <w:b/>
          <w:sz w:val="22"/>
          <w:szCs w:val="22"/>
        </w:rPr>
        <w:t>Usługa bieżącej konserwacji, czyszczenia i przeglądu sieci kanalizacyjnej na terenie AGH - DE-dzp.272-47/24</w:t>
      </w:r>
      <w:r w:rsidRPr="001F7E47">
        <w:rPr>
          <w:b/>
          <w:sz w:val="22"/>
          <w:szCs w:val="22"/>
        </w:rPr>
        <w:t xml:space="preserve">, </w:t>
      </w:r>
      <w:r w:rsidRPr="001F7E47">
        <w:rPr>
          <w:sz w:val="22"/>
          <w:szCs w:val="22"/>
        </w:rPr>
        <w:t>oferuję realizację przedmiotu zamówienia, zgodnie z zasadami określonymi w specyfikacji warunków zamówienia.</w:t>
      </w:r>
    </w:p>
    <w:p w14:paraId="7FD8EC43" w14:textId="77777777" w:rsidR="008D2AB8" w:rsidRPr="001F7E47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6805226" w14:textId="77777777" w:rsidR="001F7E47" w:rsidRDefault="001F7E47" w:rsidP="001F7E47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Cena za całość przedmiotu zamówienia: …………………………PLN</w:t>
      </w:r>
    </w:p>
    <w:p w14:paraId="23DC3D38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532556C6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Powyższa cena zawiera podatek VAT w wysokości .......... % tj. .......……………… PLN</w:t>
      </w:r>
    </w:p>
    <w:p w14:paraId="5A7EC411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tym:</w:t>
      </w:r>
    </w:p>
    <w:p w14:paraId="4C34ADB8" w14:textId="77777777" w:rsidR="001F7E47" w:rsidRDefault="001F7E47" w:rsidP="001F7E47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- Cena brutto za bieżącą konserwację: ......................................................... PLN</w:t>
      </w:r>
    </w:p>
    <w:p w14:paraId="1BF95B1D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(obliczona zgodnie z kosztorysem cenowym -zał.1A)</w:t>
      </w:r>
    </w:p>
    <w:p w14:paraId="48293742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7039C301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Powyższa cena zawiera podatek VAT w wysokości .......... % tj. .......……………… PLN</w:t>
      </w:r>
    </w:p>
    <w:p w14:paraId="72FAEA02" w14:textId="77777777" w:rsidR="001F7E47" w:rsidRDefault="001F7E47" w:rsidP="001F7E47">
      <w:pPr>
        <w:ind w:right="-47"/>
        <w:jc w:val="both"/>
        <w:rPr>
          <w:b/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 xml:space="preserve">- </w:t>
      </w:r>
      <w:r>
        <w:rPr>
          <w:b/>
          <w:bCs/>
          <w:iCs/>
          <w:sz w:val="22"/>
          <w:szCs w:val="22"/>
          <w:lang w:val="x-none"/>
        </w:rPr>
        <w:t>Cena brutto za prace</w:t>
      </w:r>
      <w:r>
        <w:rPr>
          <w:b/>
          <w:bCs/>
          <w:iCs/>
          <w:sz w:val="22"/>
          <w:szCs w:val="22"/>
        </w:rPr>
        <w:t xml:space="preserve"> naprawcze (awaryjne)</w:t>
      </w:r>
      <w:r>
        <w:rPr>
          <w:b/>
          <w:bCs/>
          <w:iCs/>
          <w:sz w:val="22"/>
          <w:szCs w:val="22"/>
          <w:lang w:val="x-none"/>
        </w:rPr>
        <w:t>: ..................................................................... PLN</w:t>
      </w:r>
    </w:p>
    <w:p w14:paraId="1EF03741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(obliczona zgodnie z kosztorysem cenowym -zał.1B)</w:t>
      </w:r>
    </w:p>
    <w:p w14:paraId="00847B14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</w:rPr>
      </w:pPr>
    </w:p>
    <w:p w14:paraId="75726629" w14:textId="77777777" w:rsidR="001F7E47" w:rsidRDefault="001F7E47" w:rsidP="001F7E47">
      <w:pPr>
        <w:ind w:right="-47"/>
        <w:jc w:val="both"/>
        <w:rPr>
          <w:b/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  <w:lang w:val="x-none"/>
        </w:rPr>
        <w:t xml:space="preserve">Cena (stawka) roboczogodziny brutto wyliczona zgodnie z </w:t>
      </w:r>
      <w:r w:rsidRPr="001F7E47">
        <w:rPr>
          <w:b/>
          <w:bCs/>
          <w:iCs/>
          <w:sz w:val="22"/>
          <w:szCs w:val="22"/>
        </w:rPr>
        <w:t>21.2. c)</w:t>
      </w:r>
      <w:r>
        <w:rPr>
          <w:b/>
          <w:bCs/>
          <w:iCs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  <w:lang w:val="x-none"/>
        </w:rPr>
        <w:t xml:space="preserve"> SWZ wynosi:</w:t>
      </w:r>
    </w:p>
    <w:p w14:paraId="40C62011" w14:textId="77777777" w:rsidR="001F7E47" w:rsidRDefault="001F7E47" w:rsidP="001F7E47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C</w:t>
      </w:r>
      <w:r>
        <w:rPr>
          <w:b/>
          <w:bCs/>
          <w:iCs/>
          <w:sz w:val="22"/>
          <w:szCs w:val="22"/>
          <w:vertAlign w:val="subscript"/>
        </w:rPr>
        <w:t>RG</w:t>
      </w:r>
      <w:r>
        <w:rPr>
          <w:b/>
          <w:bCs/>
          <w:iCs/>
          <w:sz w:val="22"/>
          <w:szCs w:val="22"/>
        </w:rPr>
        <w:t xml:space="preserve"> = .  .  .  .  .  .  .  .  .  .  .  .  zł</w:t>
      </w:r>
    </w:p>
    <w:p w14:paraId="0BC90438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gdzie:</w:t>
      </w:r>
    </w:p>
    <w:p w14:paraId="39B39C3B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CRG – cena roboczogodziny = .  .  .  .  .  .  .  .  .  .  .  .  zł</w:t>
      </w:r>
    </w:p>
    <w:p w14:paraId="3A7D4CA4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</w:rPr>
      </w:pPr>
      <w:proofErr w:type="spellStart"/>
      <w:r>
        <w:rPr>
          <w:bCs/>
          <w:iCs/>
          <w:sz w:val="22"/>
          <w:szCs w:val="22"/>
        </w:rPr>
        <w:t>Kp</w:t>
      </w:r>
      <w:proofErr w:type="spellEnd"/>
      <w:r>
        <w:rPr>
          <w:bCs/>
          <w:iCs/>
          <w:sz w:val="22"/>
          <w:szCs w:val="22"/>
        </w:rPr>
        <w:t xml:space="preserve"> – koszty pośrednie = .  .  .  .  .  .  .  .  .  .  .  .  zł</w:t>
      </w:r>
    </w:p>
    <w:p w14:paraId="73F1F4CF" w14:textId="77777777" w:rsidR="001F7E47" w:rsidRDefault="001F7E47" w:rsidP="001F7E47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Z – zysk =.  .  .  .  .  .  .  .  .  .  .  .  zł</w:t>
      </w:r>
    </w:p>
    <w:p w14:paraId="2449A31C" w14:textId="77777777" w:rsidR="001F7E47" w:rsidRDefault="001F7E47" w:rsidP="001F7E47">
      <w:pPr>
        <w:ind w:right="-47"/>
        <w:jc w:val="both"/>
        <w:rPr>
          <w:b/>
          <w:bCs/>
          <w:iCs/>
          <w:sz w:val="22"/>
          <w:szCs w:val="22"/>
        </w:rPr>
      </w:pPr>
    </w:p>
    <w:p w14:paraId="38033107" w14:textId="77777777" w:rsidR="001F7E47" w:rsidRDefault="001F7E47" w:rsidP="001F7E47">
      <w:pPr>
        <w:ind w:right="-47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Czas przybycia na miejsce awarii </w:t>
      </w:r>
      <w:r>
        <w:rPr>
          <w:iCs/>
          <w:sz w:val="22"/>
          <w:szCs w:val="22"/>
        </w:rPr>
        <w:t>we wszystkie dni tygodnia…………… minut od otrzymania zgłoszenia o awarii</w:t>
      </w:r>
    </w:p>
    <w:p w14:paraId="6D7CBACC" w14:textId="77777777" w:rsidR="001F7E47" w:rsidRDefault="001F7E47" w:rsidP="001F7E47">
      <w:pPr>
        <w:tabs>
          <w:tab w:val="left" w:pos="708"/>
        </w:tabs>
        <w:jc w:val="both"/>
        <w:outlineLvl w:val="1"/>
        <w:rPr>
          <w:iCs/>
          <w:sz w:val="22"/>
          <w:szCs w:val="22"/>
          <w:lang w:eastAsia="x-none"/>
        </w:rPr>
      </w:pPr>
      <w:r>
        <w:rPr>
          <w:b/>
          <w:bCs/>
          <w:iCs/>
          <w:sz w:val="22"/>
          <w:szCs w:val="22"/>
          <w:lang w:val="x-none"/>
        </w:rPr>
        <w:t>Termin realizacji zamówienia</w:t>
      </w:r>
      <w:r>
        <w:rPr>
          <w:iCs/>
          <w:sz w:val="22"/>
          <w:szCs w:val="22"/>
          <w:lang w:val="x-none"/>
        </w:rPr>
        <w:t xml:space="preserve">:  </w:t>
      </w:r>
      <w:r>
        <w:rPr>
          <w:iCs/>
          <w:sz w:val="22"/>
          <w:szCs w:val="22"/>
          <w:lang w:eastAsia="x-none"/>
        </w:rPr>
        <w:t>- sukcesywnie w okresie 24 miesięcy od daty podpisania umowy (nie wcześniej niż od …………………...)</w:t>
      </w:r>
    </w:p>
    <w:p w14:paraId="65171B78" w14:textId="77777777" w:rsidR="001F7E47" w:rsidRDefault="001F7E47" w:rsidP="001F7E47">
      <w:pPr>
        <w:ind w:right="-47"/>
        <w:jc w:val="both"/>
        <w:rPr>
          <w:iCs/>
          <w:sz w:val="22"/>
          <w:szCs w:val="22"/>
          <w:lang w:eastAsia="zh-CN"/>
        </w:rPr>
      </w:pPr>
      <w:r>
        <w:rPr>
          <w:b/>
          <w:bCs/>
          <w:iCs/>
          <w:sz w:val="22"/>
          <w:szCs w:val="22"/>
        </w:rPr>
        <w:t xml:space="preserve">Okres udzielonej gwarancji: </w:t>
      </w:r>
      <w:r>
        <w:rPr>
          <w:iCs/>
          <w:sz w:val="22"/>
          <w:szCs w:val="22"/>
        </w:rPr>
        <w:t>„drobne naprawy” do końca obowiązującej umowy oraz na zamontowane urządzenia zgodnie z gwarancją producenta.</w:t>
      </w:r>
    </w:p>
    <w:p w14:paraId="4285B212" w14:textId="77777777" w:rsidR="001F7E47" w:rsidRDefault="001F7E47" w:rsidP="001F7E47">
      <w:pPr>
        <w:ind w:right="-47"/>
        <w:jc w:val="both"/>
        <w:rPr>
          <w:b/>
          <w:sz w:val="22"/>
          <w:szCs w:val="22"/>
        </w:rPr>
      </w:pPr>
    </w:p>
    <w:p w14:paraId="1E0D3076" w14:textId="77777777" w:rsidR="001F7E47" w:rsidRDefault="001F7E47" w:rsidP="001F7E47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B08E320" w14:textId="77777777" w:rsidR="001F7E47" w:rsidRDefault="001F7E47" w:rsidP="001F7E47">
      <w:pPr>
        <w:rPr>
          <w:b/>
          <w:sz w:val="22"/>
          <w:szCs w:val="22"/>
          <w:u w:val="single"/>
        </w:rPr>
      </w:pPr>
    </w:p>
    <w:p w14:paraId="1EFE2EAD" w14:textId="77777777" w:rsidR="001F7E47" w:rsidRDefault="001F7E47" w:rsidP="001F7E47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85153A1" w14:textId="77777777" w:rsidR="001F7E47" w:rsidRDefault="001F7E47" w:rsidP="001F7E47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302047C" w14:textId="4A86FD94" w:rsidR="001F7E47" w:rsidRDefault="001F7E47" w:rsidP="001F7E47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zapoznaliśmy się z postanowieniami umowy, określonymi</w:t>
      </w:r>
      <w:r w:rsidR="006E4B71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w</w:t>
      </w:r>
      <w:r w:rsidR="006E4B71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SWZ</w:t>
      </w:r>
      <w:r>
        <w:rPr>
          <w:sz w:val="22"/>
          <w:szCs w:val="22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sz w:val="22"/>
          <w:szCs w:val="22"/>
        </w:rPr>
        <w:t xml:space="preserve"> i nie wnosimy do nich żadnych zastrzeżeń.</w:t>
      </w:r>
    </w:p>
    <w:p w14:paraId="7F72B6F9" w14:textId="77777777" w:rsidR="001F7E47" w:rsidRDefault="001F7E47" w:rsidP="001F7E47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6EE27BEC" w14:textId="77777777" w:rsidR="001F7E47" w:rsidRDefault="001F7E47" w:rsidP="001F7E47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oświadcza, że osoba pełniąca funkcję koordynatora wyznaczona do realizacji zamówienia posiada uprawnienia budowlane w zakresie instalacji sanitarnych lub dyplom mistrzowski w zakresie instalacji </w:t>
      </w:r>
      <w:proofErr w:type="spellStart"/>
      <w:r>
        <w:rPr>
          <w:sz w:val="22"/>
          <w:szCs w:val="22"/>
        </w:rPr>
        <w:t>wod</w:t>
      </w:r>
      <w:proofErr w:type="spellEnd"/>
      <w:r>
        <w:rPr>
          <w:sz w:val="22"/>
          <w:szCs w:val="22"/>
        </w:rPr>
        <w:t>-kan.</w:t>
      </w:r>
    </w:p>
    <w:p w14:paraId="01B8FB42" w14:textId="77777777" w:rsidR="001F7E47" w:rsidRDefault="001F7E47" w:rsidP="001F7E4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308BC375" w14:textId="77777777" w:rsidR="001F7E47" w:rsidRDefault="001F7E47" w:rsidP="001F7E47">
      <w:pPr>
        <w:numPr>
          <w:ilvl w:val="0"/>
          <w:numId w:val="5"/>
        </w:numPr>
        <w:tabs>
          <w:tab w:val="left" w:pos="426"/>
        </w:tabs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W pracach naprawczych nie ujętych w kalkulacji cenowej pakiet usług naprawczych świadczonych na rzecz  Zamawiającego stosowane  będą nośniki cenowe nie wyższe niż wskazane w załączniku 1 B.</w:t>
      </w:r>
    </w:p>
    <w:p w14:paraId="7CD626FC" w14:textId="77777777" w:rsidR="001F7E47" w:rsidRDefault="001F7E47" w:rsidP="001F7E4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sz w:val="22"/>
          <w:szCs w:val="22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EA28D54" w14:textId="77777777" w:rsidR="001F7E47" w:rsidRDefault="001F7E47" w:rsidP="001F7E47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14AC0C" w14:textId="77777777" w:rsidR="001F7E47" w:rsidRDefault="001F7E47" w:rsidP="001F7E47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195514" w14:textId="77777777" w:rsidR="001F7E47" w:rsidRDefault="001F7E47" w:rsidP="001F7E47">
      <w:pPr>
        <w:pStyle w:val="NormalnyWeb"/>
        <w:ind w:left="142" w:hanging="142"/>
        <w:jc w:val="both"/>
        <w:rPr>
          <w:sz w:val="22"/>
          <w:szCs w:val="22"/>
        </w:rPr>
      </w:pPr>
    </w:p>
    <w:p w14:paraId="6FE19889" w14:textId="77777777" w:rsidR="001F7E47" w:rsidRDefault="001F7E47" w:rsidP="001F7E47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CA5A96B" w14:textId="77777777" w:rsidR="001F7E47" w:rsidRDefault="001F7E47" w:rsidP="001F7E47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F7E47" w14:paraId="5D0C8E6C" w14:textId="77777777" w:rsidTr="001F7E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614C35" w14:textId="77777777" w:rsidR="001F7E47" w:rsidRDefault="001F7E4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1B55B08" w14:textId="77777777" w:rsidR="001F7E47" w:rsidRDefault="001F7E4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5720A36" w14:textId="77777777" w:rsidR="001F7E47" w:rsidRDefault="001F7E4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E9E52" w14:textId="77777777" w:rsidR="001F7E47" w:rsidRDefault="001F7E4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F7E47" w14:paraId="67C649C1" w14:textId="77777777" w:rsidTr="001F7E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C0AEE2" w14:textId="77777777" w:rsidR="001F7E47" w:rsidRDefault="001F7E47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01F24A" w14:textId="77777777" w:rsidR="001F7E47" w:rsidRDefault="001F7E47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8C0B9" w14:textId="77777777" w:rsidR="001F7E47" w:rsidRDefault="001F7E47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3D085511" w14:textId="77777777" w:rsidR="001F7E47" w:rsidRDefault="001F7E47" w:rsidP="001F7E47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F7E47" w14:paraId="01933EB8" w14:textId="77777777" w:rsidTr="001F7E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B452DC" w14:textId="77777777" w:rsidR="001F7E47" w:rsidRDefault="001F7E4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7DB61B1" w14:textId="77777777" w:rsidR="001F7E47" w:rsidRDefault="001F7E4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F9DBC" w14:textId="77777777" w:rsidR="001F7E47" w:rsidRDefault="001F7E4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1F7E47" w14:paraId="4BA2D323" w14:textId="77777777" w:rsidTr="001F7E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8D9D16B" w14:textId="77777777" w:rsidR="001F7E47" w:rsidRDefault="001F7E47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43AEAB" w14:textId="77777777" w:rsidR="001F7E47" w:rsidRDefault="001F7E47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0AF52" w14:textId="77777777" w:rsidR="001F7E47" w:rsidRDefault="001F7E47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1F7E47" w14:paraId="2CB022F1" w14:textId="77777777" w:rsidTr="001F7E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08ACEEA" w14:textId="77777777" w:rsidR="001F7E47" w:rsidRDefault="001F7E47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830C1BF" w14:textId="77777777" w:rsidR="001F7E47" w:rsidRDefault="001F7E47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94F3" w14:textId="77777777" w:rsidR="001F7E47" w:rsidRDefault="001F7E47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7C394A58" w14:textId="77777777" w:rsidR="001F7E47" w:rsidRDefault="001F7E47" w:rsidP="001F7E47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3CE60728" w14:textId="77777777" w:rsidR="001F7E47" w:rsidRDefault="001F7E47" w:rsidP="001F7E47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FAD66AA" w14:textId="77777777" w:rsidR="001F7E47" w:rsidRDefault="001F7E47" w:rsidP="001F7E4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1A487F7F" w14:textId="77777777" w:rsidR="001F7E47" w:rsidRDefault="001F7E47" w:rsidP="001F7E4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A4FE8A7" w14:textId="77777777" w:rsidR="001F7E47" w:rsidRDefault="001F7E47" w:rsidP="001F7E4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69D2D61" w14:textId="77777777" w:rsidR="001F7E47" w:rsidRDefault="001F7E47" w:rsidP="001F7E47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6E2AC7E" w14:textId="77777777" w:rsidR="001F7E47" w:rsidRDefault="001F7E47" w:rsidP="001F7E4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610037D6" w14:textId="77777777" w:rsidR="001F7E47" w:rsidRDefault="001F7E47" w:rsidP="001F7E47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06AF351" w14:textId="77777777" w:rsidR="001F7E47" w:rsidRDefault="001F7E47" w:rsidP="001F7E47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2055DD2" w14:textId="77777777" w:rsidR="001F7E47" w:rsidRDefault="001F7E47" w:rsidP="001F7E47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2ECEA47" w14:textId="77777777" w:rsidR="001F7E47" w:rsidRDefault="001F7E47" w:rsidP="001F7E47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5E466FB" w14:textId="77777777" w:rsidR="001F7E47" w:rsidRDefault="001F7E47" w:rsidP="001F7E47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564F9D13" w14:textId="77777777" w:rsidR="001F7E47" w:rsidRDefault="001F7E47" w:rsidP="001F7E47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</w:rPr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4749BF56" w14:textId="77777777" w:rsidR="001F7E47" w:rsidRDefault="001F7E47" w:rsidP="001F7E47">
      <w:pPr>
        <w:rPr>
          <w:sz w:val="22"/>
          <w:szCs w:val="22"/>
          <w:lang w:eastAsia="zh-CN"/>
        </w:rPr>
      </w:pPr>
    </w:p>
    <w:p w14:paraId="40834D60" w14:textId="77777777" w:rsidR="00FE545C" w:rsidRDefault="00FE545C" w:rsidP="001F7E47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94A93" w14:textId="77777777" w:rsidR="0040632E" w:rsidRDefault="0040632E">
      <w:r>
        <w:separator/>
      </w:r>
    </w:p>
  </w:endnote>
  <w:endnote w:type="continuationSeparator" w:id="0">
    <w:p w14:paraId="4E4DBA11" w14:textId="77777777" w:rsidR="0040632E" w:rsidRDefault="00406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829A2" w14:textId="77777777" w:rsidR="005C6963" w:rsidRDefault="005C69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8C56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5B674" w14:textId="77777777" w:rsidR="005C6963" w:rsidRDefault="005C6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E3BCF" w14:textId="77777777" w:rsidR="0040632E" w:rsidRDefault="0040632E">
      <w:r>
        <w:separator/>
      </w:r>
    </w:p>
  </w:footnote>
  <w:footnote w:type="continuationSeparator" w:id="0">
    <w:p w14:paraId="63888317" w14:textId="77777777" w:rsidR="0040632E" w:rsidRDefault="0040632E">
      <w:r>
        <w:continuationSeparator/>
      </w:r>
    </w:p>
  </w:footnote>
  <w:footnote w:id="1">
    <w:p w14:paraId="733E337C" w14:textId="77777777" w:rsidR="001F7E47" w:rsidRDefault="001F7E47" w:rsidP="001F7E4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44A15CE" w14:textId="77777777" w:rsidR="001F7E47" w:rsidRDefault="001F7E47" w:rsidP="001F7E4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DCCB2" w14:textId="77777777" w:rsidR="005C6963" w:rsidRDefault="005C6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504AD" w14:textId="085A15E5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7B373" w14:textId="77777777" w:rsidR="005C6963" w:rsidRDefault="005C6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25765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74427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3423623">
    <w:abstractNumId w:val="3"/>
  </w:num>
  <w:num w:numId="4" w16cid:durableId="796266757">
    <w:abstractNumId w:val="6"/>
  </w:num>
  <w:num w:numId="5" w16cid:durableId="11774287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06768108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79943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696651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32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7E47"/>
    <w:rsid w:val="00207E98"/>
    <w:rsid w:val="002723B0"/>
    <w:rsid w:val="00315A4A"/>
    <w:rsid w:val="0040632E"/>
    <w:rsid w:val="004B7300"/>
    <w:rsid w:val="004C6753"/>
    <w:rsid w:val="00595C87"/>
    <w:rsid w:val="005C6963"/>
    <w:rsid w:val="005D2C65"/>
    <w:rsid w:val="005E6D94"/>
    <w:rsid w:val="0063384F"/>
    <w:rsid w:val="00643C6F"/>
    <w:rsid w:val="00646202"/>
    <w:rsid w:val="0065290F"/>
    <w:rsid w:val="006815F6"/>
    <w:rsid w:val="006E4B7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2AC680A"/>
  <w15:chartTrackingRefBased/>
  <w15:docId w15:val="{99D1B52E-19F3-4915-BD7A-41B1B627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F7E47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735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2024-02-01T07:19:00Z</dcterms:created>
  <dcterms:modified xsi:type="dcterms:W3CDTF">2024-02-01T07:19:00Z</dcterms:modified>
</cp:coreProperties>
</file>