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4941FC7C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012B41" w:rsidRPr="00DF7745">
        <w:rPr>
          <w:b/>
          <w:sz w:val="22"/>
          <w:szCs w:val="22"/>
        </w:rPr>
        <w:t xml:space="preserve">dostawa kserokopiarki dla </w:t>
      </w:r>
      <w:proofErr w:type="spellStart"/>
      <w:r w:rsidR="00012B41" w:rsidRPr="00DF7745">
        <w:rPr>
          <w:b/>
          <w:sz w:val="22"/>
          <w:szCs w:val="22"/>
        </w:rPr>
        <w:t>WIMiC</w:t>
      </w:r>
      <w:proofErr w:type="spellEnd"/>
      <w:r w:rsidR="00012B41" w:rsidRPr="00DF7745">
        <w:rPr>
          <w:b/>
          <w:sz w:val="22"/>
          <w:szCs w:val="22"/>
        </w:rPr>
        <w:t xml:space="preserve"> - DE-dzp.272-52/24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68EEE219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netto:  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FB84D1C" w14:textId="2F64B52C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brutto: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4C72F99F" w14:textId="77777777" w:rsidR="008D2AB8" w:rsidRPr="00DF774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1DF296B" w14:textId="6A51ACE3" w:rsidR="008D2AB8" w:rsidRPr="00DF7745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Słownie brutto: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1944D3DA" w14:textId="77777777" w:rsidR="008D2AB8" w:rsidRPr="00DF774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0800DEB" w14:textId="355EC0AF" w:rsidR="008D2AB8" w:rsidRPr="00DF7745" w:rsidRDefault="008D2AB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…………………….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PLN</w:t>
      </w:r>
    </w:p>
    <w:p w14:paraId="4BA29AEE" w14:textId="071F7D3A" w:rsidR="00FE545C" w:rsidRPr="00DF7745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zaoferowane</w:t>
      </w:r>
      <w:r w:rsidRPr="00DF7745">
        <w:rPr>
          <w:sz w:val="22"/>
          <w:szCs w:val="22"/>
        </w:rPr>
        <w:t xml:space="preserve">j kserokopiarki: </w:t>
      </w:r>
      <w:r w:rsidR="00FE545C" w:rsidRPr="00DF7745">
        <w:rPr>
          <w:b w:val="0"/>
          <w:sz w:val="22"/>
          <w:szCs w:val="22"/>
        </w:rPr>
        <w:t>……………………………………</w:t>
      </w:r>
      <w:r w:rsidRPr="00DF7745">
        <w:rPr>
          <w:b w:val="0"/>
          <w:sz w:val="22"/>
          <w:szCs w:val="22"/>
        </w:rPr>
        <w:t>……….</w:t>
      </w:r>
    </w:p>
    <w:p w14:paraId="381E7CE5" w14:textId="10F4FF78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DF7745" w:rsidRPr="00B957CC">
        <w:rPr>
          <w:b/>
          <w:bCs/>
          <w:sz w:val="22"/>
          <w:szCs w:val="22"/>
        </w:rPr>
        <w:t>do 14 dni od daty podpisania umowy.</w:t>
      </w:r>
    </w:p>
    <w:p w14:paraId="04AA39BB" w14:textId="0150FCE3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966DD0A" w14:textId="77777777" w:rsidR="00AC6469" w:rsidRPr="00DF7745" w:rsidRDefault="008D2AB8" w:rsidP="00AC646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2C1551B" w14:textId="6271E97C" w:rsidR="00FE545C" w:rsidRPr="00DF7745" w:rsidRDefault="00AC6469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br w:type="page"/>
      </w:r>
      <w:r w:rsidR="00FE545C" w:rsidRPr="00DF7745">
        <w:rPr>
          <w:b/>
          <w:sz w:val="22"/>
          <w:szCs w:val="22"/>
          <w:u w:val="single"/>
        </w:rPr>
        <w:lastRenderedPageBreak/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4A12499C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40B09113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19E38318" w14:textId="77777777" w:rsidR="00FE545C" w:rsidRPr="00DF7745" w:rsidRDefault="00FE545C" w:rsidP="00FE545C">
      <w:pPr>
        <w:jc w:val="both"/>
        <w:rPr>
          <w:sz w:val="22"/>
          <w:szCs w:val="22"/>
        </w:rPr>
      </w:pPr>
    </w:p>
    <w:p w14:paraId="31AD5778" w14:textId="77777777" w:rsidR="005F0BB2" w:rsidRPr="00DF7745" w:rsidRDefault="005F0BB2" w:rsidP="005F0BB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54CB0DC3" w14:textId="77777777" w:rsidR="00FE545C" w:rsidRPr="00DF7745" w:rsidRDefault="00FE545C" w:rsidP="00FE545C">
      <w:pPr>
        <w:jc w:val="right"/>
        <w:rPr>
          <w:sz w:val="22"/>
          <w:szCs w:val="22"/>
        </w:rPr>
      </w:pPr>
    </w:p>
    <w:sectPr w:rsidR="00FE545C" w:rsidRPr="00DF77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4D69E" w14:textId="77777777" w:rsidR="005B6B38" w:rsidRDefault="005B6B38">
      <w:r>
        <w:separator/>
      </w:r>
    </w:p>
  </w:endnote>
  <w:endnote w:type="continuationSeparator" w:id="0">
    <w:p w14:paraId="4C84EC02" w14:textId="77777777" w:rsidR="005B6B38" w:rsidRDefault="005B6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FDD56" w14:textId="77777777" w:rsidR="005B6B38" w:rsidRDefault="005B6B38">
      <w:r>
        <w:separator/>
      </w:r>
    </w:p>
  </w:footnote>
  <w:footnote w:type="continuationSeparator" w:id="0">
    <w:p w14:paraId="30439976" w14:textId="77777777" w:rsidR="005B6B38" w:rsidRDefault="005B6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27850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9448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2213618">
    <w:abstractNumId w:val="0"/>
  </w:num>
  <w:num w:numId="4" w16cid:durableId="799227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B38"/>
    <w:rsid w:val="00012286"/>
    <w:rsid w:val="00012B41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4635"/>
    <w:rsid w:val="00207E98"/>
    <w:rsid w:val="002723B0"/>
    <w:rsid w:val="00315A4A"/>
    <w:rsid w:val="004B7300"/>
    <w:rsid w:val="004C6753"/>
    <w:rsid w:val="00543C92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815F6"/>
    <w:rsid w:val="007748F0"/>
    <w:rsid w:val="007A4321"/>
    <w:rsid w:val="00833933"/>
    <w:rsid w:val="00834671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6469"/>
    <w:rsid w:val="00B774DC"/>
    <w:rsid w:val="00B957CC"/>
    <w:rsid w:val="00C969A6"/>
    <w:rsid w:val="00CA7D36"/>
    <w:rsid w:val="00D24208"/>
    <w:rsid w:val="00D60C38"/>
    <w:rsid w:val="00D66893"/>
    <w:rsid w:val="00D90ACB"/>
    <w:rsid w:val="00DA0E58"/>
    <w:rsid w:val="00DC1500"/>
    <w:rsid w:val="00DF7745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502</Words>
  <Characters>4395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2024-02-05T10:15:00Z</dcterms:created>
  <dcterms:modified xsi:type="dcterms:W3CDTF">2024-02-05T10:15:00Z</dcterms:modified>
</cp:coreProperties>
</file>