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527AE0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527AE0">
        <w:rPr>
          <w:bCs/>
          <w:i w:val="0"/>
          <w:sz w:val="20"/>
        </w:rPr>
        <w:t xml:space="preserve">Załącznik nr </w:t>
      </w:r>
      <w:r w:rsidR="00527AE0" w:rsidRPr="00527AE0">
        <w:rPr>
          <w:bCs/>
          <w:i w:val="0"/>
          <w:sz w:val="20"/>
        </w:rPr>
        <w:t>3</w:t>
      </w:r>
      <w:r w:rsidR="007666D6" w:rsidRPr="00527AE0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527AE0" w:rsidTr="00467CA2">
        <w:tc>
          <w:tcPr>
            <w:tcW w:w="2800" w:type="dxa"/>
            <w:shd w:val="clear" w:color="auto" w:fill="auto"/>
          </w:tcPr>
          <w:p w:rsidR="00D520D3" w:rsidRPr="00527AE0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27AE0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527AE0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527AE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527AE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27AE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27AE0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27AE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527AE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527AE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527AE0" w:rsidTr="00467CA2">
        <w:tc>
          <w:tcPr>
            <w:tcW w:w="2800" w:type="dxa"/>
            <w:shd w:val="clear" w:color="auto" w:fill="auto"/>
          </w:tcPr>
          <w:p w:rsidR="00D520D3" w:rsidRPr="00527AE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27AE0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527AE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527AE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27AE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27AE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527AE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527AE0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527AE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62AD0" w:rsidRPr="00527AE0" w:rsidRDefault="00B62AD0" w:rsidP="00527AE0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527AE0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27AE0" w:rsidRDefault="00053927" w:rsidP="00527AE0">
            <w:pPr>
              <w:spacing w:before="240"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27AE0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527AE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527AE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527AE0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527AE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527AE0" w:rsidRDefault="0071340C" w:rsidP="00527AE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527AE0">
        <w:rPr>
          <w:rFonts w:ascii="Times New Roman" w:hAnsi="Times New Roman"/>
          <w:sz w:val="20"/>
          <w:szCs w:val="20"/>
        </w:rPr>
        <w:t xml:space="preserve"> ustawy </w:t>
      </w:r>
      <w:r w:rsidR="00EF3368" w:rsidRPr="00527AE0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C25898" w:rsidRPr="00527AE0">
        <w:rPr>
          <w:rFonts w:ascii="Times New Roman" w:hAnsi="Times New Roman"/>
          <w:sz w:val="20"/>
          <w:szCs w:val="20"/>
        </w:rPr>
        <w:t>(</w:t>
      </w:r>
      <w:proofErr w:type="spellStart"/>
      <w:r w:rsidR="00C25898" w:rsidRPr="00527AE0">
        <w:rPr>
          <w:rFonts w:ascii="Times New Roman" w:hAnsi="Times New Roman"/>
          <w:sz w:val="20"/>
          <w:szCs w:val="20"/>
        </w:rPr>
        <w:t>t.j</w:t>
      </w:r>
      <w:proofErr w:type="spellEnd"/>
      <w:r w:rsidR="00C25898" w:rsidRPr="00527AE0">
        <w:rPr>
          <w:rFonts w:ascii="Times New Roman" w:hAnsi="Times New Roman"/>
          <w:sz w:val="20"/>
          <w:szCs w:val="20"/>
        </w:rPr>
        <w:t>. Dz. U. z 2023r. poz. 1605)</w:t>
      </w:r>
      <w:r w:rsidR="00E27ABB"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527AE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527AE0" w:rsidTr="00467CA2">
        <w:tc>
          <w:tcPr>
            <w:tcW w:w="2269" w:type="dxa"/>
            <w:shd w:val="clear" w:color="auto" w:fill="auto"/>
          </w:tcPr>
          <w:p w:rsidR="00D520D3" w:rsidRPr="00527AE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27AE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527AE0" w:rsidRDefault="00C2589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27AE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Remont cząstkowy nawierzchni asfaltowych na drogach gminnych na terenie Gminy Niepołomice oraz wykonanie poboczy przy asfaltowych drogach gminnych</w:t>
            </w:r>
            <w:r w:rsidR="00D520D3" w:rsidRPr="00527AE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527AE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.........................</w:t>
            </w:r>
          </w:p>
        </w:tc>
      </w:tr>
      <w:tr w:rsidR="00C25898" w:rsidRPr="00527AE0" w:rsidTr="00377B27">
        <w:tc>
          <w:tcPr>
            <w:tcW w:w="2269" w:type="dxa"/>
            <w:shd w:val="clear" w:color="auto" w:fill="auto"/>
          </w:tcPr>
          <w:p w:rsidR="00C25898" w:rsidRPr="00527AE0" w:rsidRDefault="00C25898" w:rsidP="00377B2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27AE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25898" w:rsidRPr="00527AE0" w:rsidRDefault="00C25898" w:rsidP="00377B2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27AE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ZP.271.2.2024</w:t>
            </w:r>
          </w:p>
        </w:tc>
      </w:tr>
    </w:tbl>
    <w:p w:rsidR="00DC652A" w:rsidRPr="00527AE0" w:rsidRDefault="00C2589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527AE0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527AE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527AE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527AE0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527AE0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527AE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527AE0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527AE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527AE0" w:rsidRDefault="00D520D3" w:rsidP="00527AE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527AE0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527AE0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DC652A" w:rsidRPr="00527AE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527AE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527AE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527AE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527AE0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527AE0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527AE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527AE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527AE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527AE0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527AE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527AE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527AE0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527AE0" w:rsidRDefault="00527AE0" w:rsidP="00527AE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p w:rsidR="00527AE0" w:rsidRPr="00527AE0" w:rsidRDefault="00527AE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sectPr w:rsidR="00527AE0" w:rsidRPr="00527AE0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1212" w:rsidRDefault="00E51212" w:rsidP="00025386">
      <w:pPr>
        <w:spacing w:after="0" w:line="240" w:lineRule="auto"/>
      </w:pPr>
      <w:r>
        <w:separator/>
      </w:r>
    </w:p>
  </w:endnote>
  <w:endnote w:type="continuationSeparator" w:id="0">
    <w:p w:rsidR="00E51212" w:rsidRDefault="00E5121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898" w:rsidRDefault="00C2589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898" w:rsidRDefault="00C2589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1212" w:rsidRDefault="00E51212" w:rsidP="00025386">
      <w:pPr>
        <w:spacing w:after="0" w:line="240" w:lineRule="auto"/>
      </w:pPr>
      <w:r>
        <w:separator/>
      </w:r>
    </w:p>
  </w:footnote>
  <w:footnote w:type="continuationSeparator" w:id="0">
    <w:p w:rsidR="00E51212" w:rsidRDefault="00E5121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898" w:rsidRDefault="00C2589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898" w:rsidRDefault="00C2589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898" w:rsidRDefault="00C2589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589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27AE0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25898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51212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269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2024-02-07T10:20:00Z</cp:lastPrinted>
  <dcterms:created xsi:type="dcterms:W3CDTF">2024-02-07T10:20:00Z</dcterms:created>
  <dcterms:modified xsi:type="dcterms:W3CDTF">2024-02-07T10:20:00Z</dcterms:modified>
</cp:coreProperties>
</file>