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C089887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6A2389" w:rsidRPr="006A2389">
        <w:rPr>
          <w:b/>
        </w:rPr>
        <w:t>dostawa materiałów promocyjnych na potrzeby Projektu UNIVERSEH Europejski Uniwersytet Kosmiczny dla Ziemi i Ludzkości - DE-dzp.272-36/24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C2677" w14:textId="0A75A7F0" w:rsidR="00B71012" w:rsidRPr="000D1828" w:rsidRDefault="000D1828" w:rsidP="000D1828">
    <w:pPr>
      <w:pStyle w:val="Nagwek"/>
      <w:jc w:val="center"/>
      <w:rPr>
        <w:sz w:val="20"/>
        <w:szCs w:val="20"/>
        <w:lang w:eastAsia="pl-PL"/>
      </w:rPr>
    </w:pPr>
    <w:r>
      <w:rPr>
        <w:noProof/>
      </w:rPr>
      <w:drawing>
        <wp:inline distT="0" distB="0" distL="0" distR="0" wp14:anchorId="3B1A1F16" wp14:editId="742758A5">
          <wp:extent cx="5264150" cy="969010"/>
          <wp:effectExtent l="0" t="0" r="0" b="2540"/>
          <wp:docPr id="918811163" name="Obraz 1" descr="Obraz zawierający tekst, Czcionka, zrzut ekranu, biał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8811163" name="Obraz 1" descr="Obraz zawierający tekst, Czcionka, zrzut ekranu, biały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64150" cy="969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2023-04-14T10:42:00Z</cp:lastPrinted>
  <dcterms:created xsi:type="dcterms:W3CDTF">2024-01-29T09:04:00Z</dcterms:created>
  <dcterms:modified xsi:type="dcterms:W3CDTF">2024-01-29T09:04:00Z</dcterms:modified>
</cp:coreProperties>
</file>