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0BEF0" w14:textId="3E75C50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630F33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EE9CF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3091E8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FE4F69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DD5A9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8CC8E4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A7BAA3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53EBB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02AEF94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D9EE56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3D35F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F03ECD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23D5303" w14:textId="18FC5B02" w:rsidR="00E32A89" w:rsidRPr="008749B6" w:rsidRDefault="00E32A89" w:rsidP="008D2AB8">
      <w:pPr>
        <w:ind w:right="-110"/>
        <w:rPr>
          <w:b/>
          <w:sz w:val="22"/>
          <w:szCs w:val="22"/>
        </w:rPr>
      </w:pPr>
      <w:r w:rsidRPr="008749B6">
        <w:rPr>
          <w:b/>
          <w:sz w:val="22"/>
          <w:szCs w:val="22"/>
        </w:rPr>
        <w:t xml:space="preserve">Akademia Górniczo </w:t>
      </w:r>
      <w:r w:rsidR="008749B6" w:rsidRPr="008749B6">
        <w:rPr>
          <w:b/>
          <w:sz w:val="22"/>
          <w:szCs w:val="22"/>
        </w:rPr>
        <w:t>–</w:t>
      </w:r>
      <w:r w:rsidRPr="008749B6">
        <w:rPr>
          <w:b/>
          <w:sz w:val="22"/>
          <w:szCs w:val="22"/>
        </w:rPr>
        <w:t xml:space="preserve"> Hutnicza</w:t>
      </w:r>
      <w:r w:rsidR="008749B6" w:rsidRPr="008749B6">
        <w:rPr>
          <w:b/>
          <w:sz w:val="22"/>
          <w:szCs w:val="22"/>
        </w:rPr>
        <w:t xml:space="preserve"> </w:t>
      </w:r>
      <w:r w:rsidRPr="008749B6">
        <w:rPr>
          <w:b/>
          <w:sz w:val="22"/>
          <w:szCs w:val="22"/>
        </w:rPr>
        <w:t>im. Stanisława Staszica w Krakowie</w:t>
      </w:r>
    </w:p>
    <w:p w14:paraId="45A663F8" w14:textId="77777777" w:rsidR="008D2AB8" w:rsidRPr="008749B6" w:rsidRDefault="00E32A89" w:rsidP="008D2AB8">
      <w:pPr>
        <w:ind w:right="-110"/>
        <w:rPr>
          <w:b/>
          <w:sz w:val="22"/>
          <w:szCs w:val="22"/>
        </w:rPr>
      </w:pPr>
      <w:r w:rsidRPr="008749B6">
        <w:rPr>
          <w:b/>
          <w:sz w:val="22"/>
          <w:szCs w:val="22"/>
        </w:rPr>
        <w:t>Dział Zamówień Publicznych</w:t>
      </w:r>
      <w:r w:rsidR="008D2AB8" w:rsidRPr="008749B6">
        <w:rPr>
          <w:b/>
          <w:sz w:val="22"/>
          <w:szCs w:val="22"/>
        </w:rPr>
        <w:t xml:space="preserve">  </w:t>
      </w:r>
    </w:p>
    <w:p w14:paraId="4D182E07" w14:textId="6DD5B7CC" w:rsidR="008D2AB8" w:rsidRPr="008749B6" w:rsidRDefault="00E32A89" w:rsidP="008749B6">
      <w:pPr>
        <w:ind w:right="-110"/>
        <w:rPr>
          <w:b/>
          <w:sz w:val="22"/>
          <w:szCs w:val="22"/>
        </w:rPr>
      </w:pPr>
      <w:r w:rsidRPr="008749B6">
        <w:rPr>
          <w:b/>
          <w:sz w:val="22"/>
          <w:szCs w:val="22"/>
        </w:rPr>
        <w:t>Al. Mickiewicza</w:t>
      </w:r>
      <w:r w:rsidR="008D2AB8" w:rsidRPr="008749B6">
        <w:rPr>
          <w:b/>
          <w:sz w:val="22"/>
          <w:szCs w:val="22"/>
        </w:rPr>
        <w:t xml:space="preserve"> </w:t>
      </w:r>
      <w:r w:rsidRPr="008749B6">
        <w:rPr>
          <w:b/>
          <w:sz w:val="22"/>
          <w:szCs w:val="22"/>
        </w:rPr>
        <w:t>30</w:t>
      </w:r>
      <w:r w:rsidR="008749B6" w:rsidRPr="008749B6">
        <w:rPr>
          <w:b/>
          <w:sz w:val="22"/>
          <w:szCs w:val="22"/>
        </w:rPr>
        <w:t xml:space="preserve">, </w:t>
      </w:r>
      <w:r w:rsidRPr="008749B6">
        <w:rPr>
          <w:b/>
          <w:sz w:val="22"/>
          <w:szCs w:val="22"/>
        </w:rPr>
        <w:t>30-059</w:t>
      </w:r>
      <w:r w:rsidR="008D2AB8" w:rsidRPr="008749B6">
        <w:rPr>
          <w:b/>
          <w:sz w:val="22"/>
          <w:szCs w:val="22"/>
        </w:rPr>
        <w:t xml:space="preserve"> </w:t>
      </w:r>
      <w:r w:rsidRPr="008749B6">
        <w:rPr>
          <w:b/>
          <w:sz w:val="22"/>
          <w:szCs w:val="22"/>
        </w:rPr>
        <w:t>Kraków</w:t>
      </w:r>
      <w:r w:rsidR="008D2AB8" w:rsidRPr="008749B6">
        <w:rPr>
          <w:b/>
          <w:sz w:val="22"/>
          <w:szCs w:val="22"/>
        </w:rPr>
        <w:t xml:space="preserve">,  </w:t>
      </w:r>
    </w:p>
    <w:p w14:paraId="33AAB40F" w14:textId="77777777" w:rsidR="008D2AB8" w:rsidRPr="008749B6" w:rsidRDefault="008D2AB8" w:rsidP="008D2AB8">
      <w:pPr>
        <w:ind w:firstLine="3969"/>
        <w:rPr>
          <w:b/>
          <w:sz w:val="22"/>
          <w:szCs w:val="22"/>
        </w:rPr>
      </w:pPr>
    </w:p>
    <w:p w14:paraId="36CA8468" w14:textId="11E4D901" w:rsidR="008D2AB8" w:rsidRPr="008749B6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749B6">
        <w:rPr>
          <w:sz w:val="22"/>
          <w:szCs w:val="22"/>
        </w:rPr>
        <w:t xml:space="preserve">Przystępując do postępowania o udzielenie zamówienia publicznego, którego przedmiotem jest </w:t>
      </w:r>
      <w:r w:rsidR="008749B6" w:rsidRPr="008749B6">
        <w:rPr>
          <w:b/>
          <w:sz w:val="22"/>
          <w:szCs w:val="22"/>
        </w:rPr>
        <w:t>D</w:t>
      </w:r>
      <w:r w:rsidR="00E32A89" w:rsidRPr="008749B6">
        <w:rPr>
          <w:b/>
          <w:sz w:val="22"/>
          <w:szCs w:val="22"/>
        </w:rPr>
        <w:t>ostawa materiałów promocyjnych na potrzeby Projektu UNIVERSEH Europejski Uniwersytet Kosmiczny dla Ziemi i Ludzkości - DE-dzp.272-36/24</w:t>
      </w:r>
      <w:r w:rsidRPr="008749B6">
        <w:rPr>
          <w:b/>
          <w:sz w:val="22"/>
          <w:szCs w:val="22"/>
        </w:rPr>
        <w:t xml:space="preserve">, </w:t>
      </w:r>
      <w:r w:rsidRPr="008749B6">
        <w:rPr>
          <w:sz w:val="22"/>
          <w:szCs w:val="22"/>
        </w:rPr>
        <w:t>oferuję realizację przedmiotu zamówienia, zgodnie z zasadami określonymi w specyfikacji warunków zamówienia.</w:t>
      </w:r>
    </w:p>
    <w:p w14:paraId="12466546" w14:textId="77777777" w:rsidR="008D2AB8" w:rsidRPr="008749B6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7329FE" w:rsidRPr="007329FE" w14:paraId="3DA00D6C" w14:textId="77777777" w:rsidTr="008749B6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F463B6" w14:textId="77777777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22D6F" w14:textId="77777777" w:rsidR="008749B6" w:rsidRPr="007329FE" w:rsidRDefault="008749B6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kern w:val="3"/>
                <w:sz w:val="20"/>
                <w:szCs w:val="20"/>
                <w:lang w:eastAsia="zh-CN" w:bidi="hi-IN"/>
              </w:rPr>
              <w:t>Nazwa elementu</w:t>
            </w:r>
          </w:p>
          <w:p w14:paraId="6DB5DFE0" w14:textId="77777777" w:rsidR="008749B6" w:rsidRPr="007329FE" w:rsidRDefault="008749B6">
            <w:pPr>
              <w:jc w:val="center"/>
              <w:rPr>
                <w:kern w:val="3"/>
                <w:lang w:eastAsia="zh-CN" w:bidi="hi-IN"/>
              </w:rPr>
            </w:pPr>
            <w:r w:rsidRPr="007329FE">
              <w:rPr>
                <w:b/>
                <w:kern w:val="3"/>
                <w:sz w:val="20"/>
                <w:szCs w:val="20"/>
                <w:lang w:eastAsia="zh-CN" w:bidi="hi-IN"/>
              </w:rPr>
              <w:t>(lub usługi)</w:t>
            </w:r>
          </w:p>
          <w:p w14:paraId="755A8B6F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A4134B" w14:textId="77777777" w:rsidR="008749B6" w:rsidRPr="007329FE" w:rsidRDefault="008749B6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kern w:val="3"/>
                <w:sz w:val="20"/>
                <w:szCs w:val="20"/>
                <w:lang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84E25E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Liczba</w:t>
            </w:r>
          </w:p>
          <w:p w14:paraId="26ECD384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7B3E9A" w14:textId="77777777" w:rsidR="008749B6" w:rsidRPr="007329FE" w:rsidRDefault="008749B6">
            <w:pPr>
              <w:jc w:val="center"/>
              <w:rPr>
                <w:kern w:val="3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Cena jednostkowa netto </w:t>
            </w:r>
            <w:r w:rsidRPr="007329FE"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11D7702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  <w:p w14:paraId="026B5222" w14:textId="77777777" w:rsidR="008749B6" w:rsidRPr="007329FE" w:rsidRDefault="008749B6">
            <w:pPr>
              <w:jc w:val="center"/>
              <w:rPr>
                <w:kern w:val="3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AA3FD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14:paraId="66B1FF3F" w14:textId="77777777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[%]</w:t>
            </w:r>
          </w:p>
          <w:p w14:paraId="5599F8AA" w14:textId="77777777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E5775D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Wartość brutto </w:t>
            </w:r>
          </w:p>
          <w:p w14:paraId="1420E9F4" w14:textId="77777777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  <w:p w14:paraId="4DBBEDD6" w14:textId="77777777" w:rsidR="008749B6" w:rsidRPr="007329FE" w:rsidRDefault="008749B6">
            <w:pPr>
              <w:jc w:val="center"/>
              <w:rPr>
                <w:kern w:val="3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 xml:space="preserve"> (z doliczonym </w:t>
            </w: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VAT)</w:t>
            </w:r>
          </w:p>
        </w:tc>
      </w:tr>
      <w:tr w:rsidR="007329FE" w:rsidRPr="007329FE" w14:paraId="1E704988" w14:textId="77777777" w:rsidTr="008749B6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02FCA8A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479F5F7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5DDB270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1344E3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F4675E8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D261D07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343D8F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12A4A47" w14:textId="77777777" w:rsidR="008749B6" w:rsidRPr="007329FE" w:rsidRDefault="008749B6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8</w:t>
            </w:r>
          </w:p>
        </w:tc>
      </w:tr>
      <w:tr w:rsidR="007329FE" w:rsidRPr="007329FE" w14:paraId="6209E7B8" w14:textId="77777777" w:rsidTr="008749B6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4C1A1AC" w14:textId="77777777" w:rsidR="008749B6" w:rsidRPr="007329FE" w:rsidRDefault="008749B6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643753" w14:textId="5E4D99E3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 xml:space="preserve">Smycz materiałowa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B3DF2" w14:textId="77777777" w:rsidR="008749B6" w:rsidRPr="007329FE" w:rsidRDefault="008749B6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274621B" w14:textId="47193723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300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E45C95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09180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AD662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1F433F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176392F8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473719CE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10B5D74" w14:textId="77777777" w:rsidR="008749B6" w:rsidRPr="007329FE" w:rsidRDefault="008749B6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C0CFC4A" w14:textId="2DD39B8A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Etui na identyfikator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771DC" w14:textId="77777777" w:rsidR="008749B6" w:rsidRPr="007329FE" w:rsidRDefault="008749B6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F17C9A2" w14:textId="75862A4B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250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F14FB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4C5CF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55944E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742B6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05FEE05C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7E5DDF0" w14:textId="77777777" w:rsidR="008749B6" w:rsidRPr="007329FE" w:rsidRDefault="008749B6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87FFB75" w14:textId="2D29B743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Wkładka do identyfikatora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DE84FB" w14:textId="77777777" w:rsidR="008749B6" w:rsidRPr="007329FE" w:rsidRDefault="008749B6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3A063FB" w14:textId="4E4EE565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250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286303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B20DD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D88FA8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0C03E9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7BE42CB0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878FDF" w14:textId="7B93511F" w:rsidR="008749B6" w:rsidRPr="007329FE" w:rsidRDefault="008749B6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A745DD" w14:textId="108C8DFA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 xml:space="preserve">Worek/plecak ze sznurkiem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FFFAE" w14:textId="77777777" w:rsidR="008749B6" w:rsidRPr="007329FE" w:rsidRDefault="008749B6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0B298" w14:textId="6C373216" w:rsidR="008749B6" w:rsidRPr="007329FE" w:rsidRDefault="008749B6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500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038C6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EEFAD" w14:textId="77777777" w:rsidR="008749B6" w:rsidRPr="007329FE" w:rsidRDefault="008749B6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0DA17A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F8B929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6FD2F3BC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6611F0" w14:textId="0ADD595A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CAD74A" w14:textId="5F1AB5E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Notes A5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20714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651E5" w14:textId="75B485A5" w:rsidR="007329FE" w:rsidRPr="007329FE" w:rsidRDefault="007329FE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500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0B0E8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CF91A5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326DC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67714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018290BE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A4BEA" w14:textId="08F783FF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6F18C3" w14:textId="3E1D3485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Naklejka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5D8FD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24E2E" w14:textId="071790A3" w:rsidR="007329FE" w:rsidRPr="007329FE" w:rsidRDefault="007329FE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600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E269B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BF7BA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6B783C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04B39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6CF84133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89C88" w14:textId="0AEA2E7A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1A1494" w14:textId="1C1953DB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Przypinka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943F51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4DE031" w14:textId="769F0BE5" w:rsidR="007329FE" w:rsidRPr="007329FE" w:rsidRDefault="007329FE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600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9E8281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16C5F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A76CB9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2EAD8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2733760D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C79937" w14:textId="7C448864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8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DA7B9" w14:textId="2C24CB4B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Długopis wielofunkcyjny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84EC1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22731" w14:textId="793E90C9" w:rsidR="007329FE" w:rsidRPr="007329FE" w:rsidRDefault="007329FE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500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865DEB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CDAF0E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165C8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A89C1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257A0D17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3BEF2" w14:textId="5654EABE" w:rsidR="007329FE" w:rsidRPr="007329FE" w:rsidRDefault="007329FE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9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12CAC" w14:textId="4AEC63F1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Ścianka reklamowa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BB8566" w14:textId="77777777" w:rsidR="007329FE" w:rsidRPr="007329FE" w:rsidRDefault="007329FE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95565" w14:textId="69C2E9BE" w:rsidR="007329FE" w:rsidRPr="007329FE" w:rsidRDefault="007329FE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DFE7F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29432D" w14:textId="77777777" w:rsidR="007329FE" w:rsidRPr="007329FE" w:rsidRDefault="007329FE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2E48D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6A87A" w14:textId="77777777" w:rsidR="007329FE" w:rsidRPr="007329FE" w:rsidRDefault="007329FE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EB7A39" w:rsidRPr="007329FE" w14:paraId="5B211B7C" w14:textId="77777777" w:rsidTr="008749B6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0BA60" w14:textId="46AF3309" w:rsidR="00EB7A39" w:rsidRPr="007329FE" w:rsidRDefault="00EB7A39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10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CABF21" w14:textId="284E9281" w:rsidR="00EB7A39" w:rsidRPr="007329FE" w:rsidRDefault="00EB7A39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Śpiewnik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32F0E" w14:textId="77777777" w:rsidR="00EB7A39" w:rsidRPr="007329FE" w:rsidRDefault="00EB7A39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0EC4D" w14:textId="7138D195" w:rsidR="00EB7A39" w:rsidRPr="007329FE" w:rsidRDefault="00EB7A39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100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761300" w14:textId="77777777" w:rsidR="00EB7A39" w:rsidRPr="007329FE" w:rsidRDefault="00EB7A3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3B659" w14:textId="77777777" w:rsidR="00EB7A39" w:rsidRPr="007329FE" w:rsidRDefault="00EB7A39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75BE1" w14:textId="77777777" w:rsidR="00EB7A39" w:rsidRPr="007329FE" w:rsidRDefault="00EB7A3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CC7FD" w14:textId="77777777" w:rsidR="00EB7A39" w:rsidRPr="007329FE" w:rsidRDefault="00EB7A39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268E5A95" w14:textId="77777777" w:rsidTr="008749B6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1CD51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14:paraId="605E5020" w14:textId="77777777" w:rsidR="008749B6" w:rsidRPr="007329FE" w:rsidRDefault="008749B6">
            <w:pPr>
              <w:ind w:right="425"/>
              <w:jc w:val="right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RAZEM:</w:t>
            </w:r>
          </w:p>
          <w:p w14:paraId="1D34C234" w14:textId="77777777" w:rsidR="008749B6" w:rsidRPr="007329FE" w:rsidRDefault="008749B6">
            <w:pPr>
              <w:ind w:right="425"/>
              <w:jc w:val="right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B11EC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BB33B9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BC0164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7329FE" w:rsidRPr="007329FE" w14:paraId="7FA90BAB" w14:textId="77777777" w:rsidTr="008749B6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E35C658" w14:textId="77777777" w:rsidR="008749B6" w:rsidRPr="007329FE" w:rsidRDefault="008749B6">
            <w:pPr>
              <w:rPr>
                <w:i/>
                <w:iCs/>
                <w:kern w:val="3"/>
                <w:sz w:val="20"/>
                <w:szCs w:val="20"/>
                <w:lang w:eastAsia="zh-CN" w:bidi="hi-IN"/>
              </w:rPr>
            </w:pPr>
            <w:r w:rsidRPr="007329FE"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netto za całość zamówienia /słownie: ……………………………………………………………/</w:t>
            </w:r>
          </w:p>
          <w:p w14:paraId="3006EAFF" w14:textId="77777777" w:rsidR="008749B6" w:rsidRPr="007329FE" w:rsidRDefault="008749B6">
            <w:pPr>
              <w:rPr>
                <w:kern w:val="3"/>
                <w:lang w:eastAsia="zh-CN" w:bidi="hi-IN"/>
              </w:rPr>
            </w:pPr>
            <w:r w:rsidRPr="007329FE"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7207FD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93618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D37F8" w14:textId="77777777" w:rsidR="008749B6" w:rsidRPr="007329FE" w:rsidRDefault="008749B6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14:paraId="13319297" w14:textId="77777777" w:rsidR="008749B6" w:rsidRDefault="008749B6" w:rsidP="008749B6">
      <w:pPr>
        <w:widowControl w:val="0"/>
        <w:spacing w:line="360" w:lineRule="auto"/>
        <w:ind w:right="1"/>
        <w:rPr>
          <w:b/>
        </w:rPr>
      </w:pPr>
    </w:p>
    <w:p w14:paraId="609BF3C5" w14:textId="37B0A312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EB7A39" w:rsidRPr="005F246D">
        <w:rPr>
          <w:b/>
          <w:sz w:val="22"/>
          <w:szCs w:val="22"/>
        </w:rPr>
        <w:t xml:space="preserve">do 7 dni od </w:t>
      </w:r>
      <w:r w:rsidR="00EB7A39" w:rsidRPr="005F246D">
        <w:rPr>
          <w:b/>
          <w:bCs/>
          <w:iCs/>
          <w:sz w:val="22"/>
          <w:szCs w:val="22"/>
        </w:rPr>
        <w:t>daty podpisania umowy</w:t>
      </w:r>
      <w:r w:rsidR="00EB7A39" w:rsidRPr="005F246D">
        <w:rPr>
          <w:b/>
          <w:sz w:val="22"/>
          <w:szCs w:val="22"/>
        </w:rPr>
        <w:t>, jednakże nie później niż do dnia 06/03/2024 r.</w:t>
      </w:r>
    </w:p>
    <w:p w14:paraId="106A9350" w14:textId="77777777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442CD46" w14:textId="77777777" w:rsidR="00FE60A4" w:rsidRDefault="00FE60A4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0E881B4E" w14:textId="77777777" w:rsidR="00FE60A4" w:rsidRDefault="00FE60A4" w:rsidP="00FE60A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68C452C" w14:textId="77777777" w:rsidR="00FE60A4" w:rsidRDefault="00FE60A4" w:rsidP="00FE60A4">
      <w:pPr>
        <w:tabs>
          <w:tab w:val="left" w:pos="426"/>
        </w:tabs>
        <w:jc w:val="both"/>
        <w:rPr>
          <w:sz w:val="22"/>
          <w:szCs w:val="22"/>
        </w:rPr>
      </w:pPr>
    </w:p>
    <w:p w14:paraId="1E46678D" w14:textId="77777777" w:rsidR="00FE60A4" w:rsidRDefault="00FE60A4" w:rsidP="00FE60A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DFF5967" w14:textId="77777777" w:rsidR="00FE60A4" w:rsidRDefault="00FE60A4" w:rsidP="00FE60A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8157B58" w14:textId="77777777" w:rsidR="00FE60A4" w:rsidRDefault="00FE60A4" w:rsidP="00FE60A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B2997EB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5B5C7A5" w14:textId="77777777" w:rsidR="00FE60A4" w:rsidRDefault="00FE60A4" w:rsidP="00FE60A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9B8E467" w14:textId="77777777" w:rsidR="00FE60A4" w:rsidRDefault="00FE60A4" w:rsidP="00FE60A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F06A2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0A4" w14:paraId="30DF955D" w14:textId="77777777" w:rsidTr="007A0B0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E25B5" w14:textId="77777777" w:rsidR="00FE60A4" w:rsidRDefault="00FE60A4" w:rsidP="007A0B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954B6" w14:textId="77777777" w:rsidR="00FE60A4" w:rsidRDefault="00FE60A4" w:rsidP="007A0B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1003C0A8" w14:textId="77777777" w:rsidR="00FE60A4" w:rsidRDefault="00FE60A4" w:rsidP="007A0B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2AE24" w14:textId="77777777" w:rsidR="00FE60A4" w:rsidRDefault="00FE60A4" w:rsidP="007A0B0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E60A4" w14:paraId="3FB99654" w14:textId="77777777" w:rsidTr="007A0B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1D50C" w14:textId="77777777" w:rsidR="00FE60A4" w:rsidRDefault="00FE60A4" w:rsidP="007A0B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6F30C" w14:textId="77777777" w:rsidR="00FE60A4" w:rsidRDefault="00FE60A4" w:rsidP="007A0B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6C3FD" w14:textId="77777777" w:rsidR="00FE60A4" w:rsidRDefault="00FE60A4" w:rsidP="007A0B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E60A4" w14:paraId="050D42AE" w14:textId="77777777" w:rsidTr="007A0B0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8F10D" w14:textId="77777777" w:rsidR="00FE60A4" w:rsidRDefault="00FE60A4" w:rsidP="007A0B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46613" w14:textId="77777777" w:rsidR="00FE60A4" w:rsidRDefault="00FE60A4" w:rsidP="007A0B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CC563" w14:textId="77777777" w:rsidR="00FE60A4" w:rsidRDefault="00FE60A4" w:rsidP="007A0B0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8C3CD46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A6DBE2" w14:textId="77777777" w:rsidR="00FE60A4" w:rsidRDefault="00FE60A4" w:rsidP="00FE60A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E4E44B2" w14:textId="77777777" w:rsidR="00FE60A4" w:rsidRDefault="00FE60A4" w:rsidP="00FE60A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BAE211B" w14:textId="77777777" w:rsidR="00FE60A4" w:rsidRDefault="00FE60A4" w:rsidP="00FE60A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3238C461" w14:textId="77777777" w:rsidR="00FE60A4" w:rsidRDefault="00FE60A4" w:rsidP="00FE60A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46D28039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48DF363" w14:textId="77777777" w:rsidR="00FE60A4" w:rsidRDefault="00FE60A4" w:rsidP="00FE60A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4BEC6ED" w14:textId="77777777" w:rsidR="00FE60A4" w:rsidRDefault="00FE60A4" w:rsidP="00FE60A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5E24126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3EA1A7C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1706CC0F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ACF1A16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628B87F" w14:textId="77777777" w:rsidR="00FE60A4" w:rsidRDefault="00FE60A4" w:rsidP="00FE60A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3ADFBE" w14:textId="77777777" w:rsidR="00FE60A4" w:rsidRDefault="00FE60A4" w:rsidP="00FE60A4">
      <w:pPr>
        <w:ind w:left="1440"/>
        <w:jc w:val="both"/>
        <w:rPr>
          <w:sz w:val="22"/>
          <w:szCs w:val="22"/>
        </w:rPr>
      </w:pPr>
    </w:p>
    <w:p w14:paraId="54A63C63" w14:textId="77777777" w:rsidR="00FE60A4" w:rsidRDefault="00FE60A4" w:rsidP="00FE60A4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08677CEE" w14:textId="77777777" w:rsidR="00FE60A4" w:rsidRDefault="00FE60A4" w:rsidP="00FE60A4">
      <w:pPr>
        <w:widowControl w:val="0"/>
        <w:ind w:right="1"/>
        <w:rPr>
          <w:sz w:val="22"/>
          <w:szCs w:val="22"/>
        </w:rPr>
      </w:pPr>
    </w:p>
    <w:p w14:paraId="05307D92" w14:textId="77777777" w:rsidR="00FE60A4" w:rsidRDefault="00FE60A4" w:rsidP="00FE60A4"/>
    <w:p w14:paraId="572DAE64" w14:textId="77777777" w:rsidR="00FE60A4" w:rsidRPr="00FE545C" w:rsidRDefault="00FE60A4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3209CEAB" w14:textId="208C04F8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ED16D" w14:textId="77777777" w:rsidR="007F4D53" w:rsidRDefault="007F4D53">
      <w:r>
        <w:separator/>
      </w:r>
    </w:p>
  </w:endnote>
  <w:endnote w:type="continuationSeparator" w:id="0">
    <w:p w14:paraId="72DCB1AA" w14:textId="77777777" w:rsidR="007F4D53" w:rsidRDefault="007F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93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C9BCF" w14:textId="77777777" w:rsidR="007F4D53" w:rsidRDefault="007F4D53">
      <w:r>
        <w:separator/>
      </w:r>
    </w:p>
  </w:footnote>
  <w:footnote w:type="continuationSeparator" w:id="0">
    <w:p w14:paraId="41FD7321" w14:textId="77777777" w:rsidR="007F4D53" w:rsidRDefault="007F4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1F011" w14:textId="0A91A33C" w:rsidR="007329FE" w:rsidRDefault="00EB7A39">
    <w:pPr>
      <w:pStyle w:val="Nagwek"/>
    </w:pPr>
    <w:r>
      <w:rPr>
        <w:noProof/>
      </w:rPr>
      <w:pict w14:anchorId="4ED4FE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zrzut ekranu, biały&#10;&#10;Opis wygenerowany automatycznie" style="width:414.75pt;height:76.5pt;visibility:visible;mso-wrap-style:square">
          <v:imagedata r:id="rId1" o:title="Obraz zawierający tekst, Czcionka, zrzut ekranu, biały&#10;&#10;Opis wygenerowany automatyczni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390422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0675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860085">
    <w:abstractNumId w:val="0"/>
  </w:num>
  <w:num w:numId="4" w16cid:durableId="1186334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D5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29FE"/>
    <w:rsid w:val="007748F0"/>
    <w:rsid w:val="007A4321"/>
    <w:rsid w:val="007F4D53"/>
    <w:rsid w:val="00833933"/>
    <w:rsid w:val="00853083"/>
    <w:rsid w:val="008749B6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41AF"/>
    <w:rsid w:val="00E32A89"/>
    <w:rsid w:val="00E44371"/>
    <w:rsid w:val="00E949B0"/>
    <w:rsid w:val="00EB7A39"/>
    <w:rsid w:val="00EC0BEA"/>
    <w:rsid w:val="00F00591"/>
    <w:rsid w:val="00F51688"/>
    <w:rsid w:val="00F53146"/>
    <w:rsid w:val="00F91018"/>
    <w:rsid w:val="00FA0F30"/>
    <w:rsid w:val="00FA51A4"/>
    <w:rsid w:val="00FE545C"/>
    <w:rsid w:val="00FE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A43573"/>
  <w15:chartTrackingRefBased/>
  <w15:docId w15:val="{504AFC99-0360-4997-80E6-322220743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8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538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2024-01-30T07:46:00Z</cp:lastPrinted>
  <dcterms:created xsi:type="dcterms:W3CDTF">2024-01-30T07:46:00Z</dcterms:created>
  <dcterms:modified xsi:type="dcterms:W3CDTF">2024-01-30T07:46:00Z</dcterms:modified>
</cp:coreProperties>
</file>