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1EFDC35B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A83446">
        <w:rPr>
          <w:bCs/>
          <w:i w:val="0"/>
          <w:sz w:val="22"/>
          <w:szCs w:val="22"/>
        </w:rPr>
        <w:t>5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72C4C57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A24D7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F2150C">
        <w:rPr>
          <w:rFonts w:ascii="Times New Roman" w:eastAsia="Times New Roman" w:hAnsi="Times New Roman"/>
          <w:b/>
          <w:sz w:val="24"/>
          <w:szCs w:val="20"/>
          <w:lang w:eastAsia="pl-PL"/>
        </w:rPr>
        <w:t>/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A24D7E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77B2535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zatrudnieniu osób na podstawie umowy o pracę</w:t>
      </w:r>
    </w:p>
    <w:p w14:paraId="5A4F38A5" w14:textId="7777777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3CFC57" w14:textId="3956F5AD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  <w:t xml:space="preserve">w trybie </w:t>
      </w:r>
      <w:r w:rsidR="00F66A20">
        <w:rPr>
          <w:rFonts w:ascii="Times New Roman" w:hAnsi="Times New Roman"/>
        </w:rPr>
        <w:t>podstawowym bez negocjacji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3720F7FC" w14:textId="77777777" w:rsidR="00A83446" w:rsidRPr="00A24D7E" w:rsidRDefault="00A83446" w:rsidP="00A83446">
      <w:pPr>
        <w:jc w:val="center"/>
        <w:rPr>
          <w:rFonts w:ascii="Times New Roman" w:hAnsi="Times New Roman"/>
          <w:b/>
          <w:sz w:val="28"/>
          <w:szCs w:val="28"/>
          <w:lang w:eastAsia="pl-PL"/>
        </w:rPr>
      </w:pPr>
      <w:r w:rsidRPr="00A24D7E">
        <w:rPr>
          <w:rFonts w:ascii="Times New Roman" w:hAnsi="Times New Roman"/>
          <w:b/>
          <w:sz w:val="28"/>
          <w:szCs w:val="28"/>
        </w:rPr>
        <w:t>Wykonywanie przeglądów i napraw wraz z częściami zamiennymi klimatyzatorów oraz wykonywanie przeglądów konserwacyjnych i napraw central wentylacyjnych, central klimatyzacyjno-grzewczych, agregatów chłodniczych w obiektach Szpitala Wojewódzkiego w Poznaniu</w:t>
      </w:r>
    </w:p>
    <w:p w14:paraId="70D914EA" w14:textId="24785350" w:rsidR="00EA5CAD" w:rsidRDefault="00EA5CAD" w:rsidP="00D85E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A4B5351" w14:textId="54202931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920DF7D" w14:textId="77777777" w:rsidR="00F275BE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</w:t>
      </w:r>
      <w:proofErr w:type="spellStart"/>
      <w:r>
        <w:rPr>
          <w:rFonts w:ascii="Times New Roman" w:hAnsi="Times New Roman"/>
          <w:bCs/>
          <w:sz w:val="24"/>
          <w:szCs w:val="24"/>
        </w:rPr>
        <w:t>późn</w:t>
      </w:r>
      <w:proofErr w:type="spellEnd"/>
      <w:r>
        <w:rPr>
          <w:rFonts w:ascii="Times New Roman" w:hAnsi="Times New Roman"/>
          <w:bCs/>
          <w:sz w:val="24"/>
          <w:szCs w:val="24"/>
        </w:rPr>
        <w:t>. zm.);</w:t>
      </w:r>
    </w:p>
    <w:p w14:paraId="1D2A70E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833BA6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6905B8"/>
    <w:rsid w:val="006943C4"/>
    <w:rsid w:val="00745A44"/>
    <w:rsid w:val="008B797E"/>
    <w:rsid w:val="008F2498"/>
    <w:rsid w:val="0093641B"/>
    <w:rsid w:val="00A003A6"/>
    <w:rsid w:val="00A24D7E"/>
    <w:rsid w:val="00A56A6F"/>
    <w:rsid w:val="00A83446"/>
    <w:rsid w:val="00B4635E"/>
    <w:rsid w:val="00B77707"/>
    <w:rsid w:val="00BE3BCE"/>
    <w:rsid w:val="00C66549"/>
    <w:rsid w:val="00D55FC4"/>
    <w:rsid w:val="00D74F30"/>
    <w:rsid w:val="00D85E51"/>
    <w:rsid w:val="00DA2FB0"/>
    <w:rsid w:val="00DC587A"/>
    <w:rsid w:val="00DE73DD"/>
    <w:rsid w:val="00E27ABB"/>
    <w:rsid w:val="00E86D3B"/>
    <w:rsid w:val="00EA5CAD"/>
    <w:rsid w:val="00F2150C"/>
    <w:rsid w:val="00F275BE"/>
    <w:rsid w:val="00F334B4"/>
    <w:rsid w:val="00F66A20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12</cp:revision>
  <dcterms:created xsi:type="dcterms:W3CDTF">2022-04-27T10:19:00Z</dcterms:created>
  <dcterms:modified xsi:type="dcterms:W3CDTF">2024-01-22T13:26:00Z</dcterms:modified>
</cp:coreProperties>
</file>