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567DD39F" w:rsidR="00281DC6" w:rsidRDefault="00281DC6" w:rsidP="00281DC6">
      <w:pPr>
        <w:keepNext/>
        <w:spacing w:after="360"/>
        <w:jc w:val="right"/>
        <w:outlineLvl w:val="3"/>
        <w:rPr>
          <w:bCs/>
          <w:sz w:val="22"/>
          <w:szCs w:val="22"/>
        </w:rPr>
      </w:pPr>
      <w:r w:rsidRPr="00D55D7C">
        <w:rPr>
          <w:bCs/>
          <w:sz w:val="22"/>
          <w:szCs w:val="22"/>
        </w:rPr>
        <w:t xml:space="preserve">Załącznik nr </w:t>
      </w:r>
      <w:r w:rsidR="002D7CBF">
        <w:rPr>
          <w:bCs/>
          <w:sz w:val="22"/>
          <w:szCs w:val="22"/>
        </w:rPr>
        <w:t>1</w:t>
      </w:r>
      <w:r w:rsidRPr="00D55D7C">
        <w:rPr>
          <w:b/>
          <w:bCs/>
          <w:sz w:val="22"/>
          <w:szCs w:val="22"/>
        </w:rPr>
        <w:t xml:space="preserve"> </w:t>
      </w:r>
      <w:r w:rsidRPr="00D55D7C">
        <w:rPr>
          <w:bCs/>
          <w:sz w:val="22"/>
          <w:szCs w:val="22"/>
        </w:rPr>
        <w:t>do SWZ</w:t>
      </w:r>
    </w:p>
    <w:p w14:paraId="1D5B8882" w14:textId="2D8F8068" w:rsidR="009E0FE7" w:rsidRPr="009E0FE7" w:rsidRDefault="009E0FE7" w:rsidP="003200B1">
      <w:pPr>
        <w:keepNext/>
        <w:spacing w:after="360"/>
        <w:outlineLvl w:val="3"/>
        <w:rPr>
          <w:b/>
          <w:bCs/>
          <w:color w:val="FF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314EA6">
        <w:tc>
          <w:tcPr>
            <w:tcW w:w="8952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4A693CCD" w14:textId="4E4CE1B3" w:rsidR="00281DC6" w:rsidRDefault="00281DC6" w:rsidP="00432772">
      <w:pPr>
        <w:spacing w:after="240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podstawowy</w:t>
      </w:r>
      <w:r w:rsidR="00764D26">
        <w:rPr>
          <w:sz w:val="22"/>
          <w:szCs w:val="22"/>
        </w:rPr>
        <w:t>m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66D949A3" w14:textId="1BD56051" w:rsidR="00432772" w:rsidRPr="00967462" w:rsidRDefault="00432772" w:rsidP="00432772">
      <w:pPr>
        <w:spacing w:before="600" w:line="276" w:lineRule="auto"/>
        <w:jc w:val="center"/>
        <w:rPr>
          <w:b/>
          <w:sz w:val="28"/>
          <w:szCs w:val="28"/>
        </w:rPr>
      </w:pPr>
      <w:r w:rsidRPr="00967462">
        <w:rPr>
          <w:b/>
          <w:sz w:val="28"/>
          <w:szCs w:val="28"/>
        </w:rPr>
        <w:t xml:space="preserve">Wykonywanie przeglądów i napraw wraz z częściami zamiennymi klimatyzatorów </w:t>
      </w:r>
      <w:r w:rsidR="00E80637">
        <w:rPr>
          <w:b/>
          <w:sz w:val="28"/>
          <w:szCs w:val="28"/>
        </w:rPr>
        <w:t xml:space="preserve">oraz wykonywanie przeglądów konserwacyjnych i napraw central </w:t>
      </w:r>
      <w:r w:rsidR="00CC0C40">
        <w:rPr>
          <w:b/>
          <w:sz w:val="28"/>
          <w:szCs w:val="28"/>
        </w:rPr>
        <w:t>wentylacyjnych</w:t>
      </w:r>
      <w:r w:rsidR="00E80637">
        <w:rPr>
          <w:b/>
          <w:sz w:val="28"/>
          <w:szCs w:val="28"/>
        </w:rPr>
        <w:t>, central klimatyzacyjno-grzewczych, agregatów chłodniczych w obiektach Szpitala Wojewódzkiego w Poznaniu</w:t>
      </w:r>
    </w:p>
    <w:p w14:paraId="767B7075" w14:textId="77777777" w:rsidR="003200B1" w:rsidRPr="00281DC6" w:rsidRDefault="003200B1" w:rsidP="00281DC6">
      <w:pPr>
        <w:spacing w:after="240" w:line="276" w:lineRule="auto"/>
        <w:jc w:val="both"/>
        <w:rPr>
          <w:sz w:val="22"/>
          <w:szCs w:val="22"/>
        </w:rPr>
      </w:pPr>
    </w:p>
    <w:p w14:paraId="52264483" w14:textId="55D5E606" w:rsidR="00281DC6" w:rsidRPr="00281DC6" w:rsidRDefault="00281DC6" w:rsidP="00B1114B">
      <w:pPr>
        <w:spacing w:after="120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37AE98B1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1"/>
        <w:gridCol w:w="5521"/>
      </w:tblGrid>
      <w:tr w:rsidR="00281DC6" w:rsidRPr="00281DC6" w14:paraId="2C00315A" w14:textId="77777777" w:rsidTr="00314EA6">
        <w:trPr>
          <w:trHeight w:val="333"/>
        </w:trPr>
        <w:tc>
          <w:tcPr>
            <w:tcW w:w="3431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521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314EA6">
        <w:trPr>
          <w:trHeight w:val="339"/>
        </w:trPr>
        <w:tc>
          <w:tcPr>
            <w:tcW w:w="3431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521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5521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5521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5521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5521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5521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5521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5521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68075720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lastRenderedPageBreak/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AE25F3">
        <w:rPr>
          <w:sz w:val="22"/>
        </w:rPr>
        <w:t xml:space="preserve"> oraz wzorem umowy</w:t>
      </w:r>
      <w:r w:rsidRPr="00281DC6">
        <w:rPr>
          <w:sz w:val="22"/>
        </w:rPr>
        <w:t xml:space="preserve"> stosując niżej wymienione stawki:</w:t>
      </w:r>
    </w:p>
    <w:p w14:paraId="12F8C184" w14:textId="77777777" w:rsidR="004F24E4" w:rsidRDefault="004F24E4" w:rsidP="00D1662B">
      <w:pPr>
        <w:jc w:val="both"/>
      </w:pPr>
      <w:bookmarkStart w:id="2" w:name="_Hlk64876004"/>
    </w:p>
    <w:p w14:paraId="4AA2B4A9" w14:textId="77777777" w:rsidR="00E80637" w:rsidRDefault="00E80637" w:rsidP="00E80637">
      <w:pPr>
        <w:jc w:val="both"/>
        <w:rPr>
          <w:b/>
        </w:rPr>
      </w:pPr>
      <w:r>
        <w:rPr>
          <w:b/>
          <w:u w:val="single"/>
        </w:rPr>
        <w:t>Pakiet nr 1</w:t>
      </w:r>
      <w:r>
        <w:rPr>
          <w:b/>
        </w:rPr>
        <w:t xml:space="preserve"> </w:t>
      </w:r>
    </w:p>
    <w:p w14:paraId="3B25F36C" w14:textId="77777777" w:rsidR="00522D3C" w:rsidRDefault="00522D3C" w:rsidP="00522D3C">
      <w:pPr>
        <w:spacing w:after="120" w:line="276" w:lineRule="auto"/>
        <w:contextualSpacing/>
        <w:jc w:val="both"/>
        <w:rPr>
          <w:bCs/>
          <w:sz w:val="22"/>
        </w:rPr>
      </w:pPr>
      <w:bookmarkStart w:id="3" w:name="_Hlk158027182"/>
      <w:r w:rsidRPr="00591410">
        <w:rPr>
          <w:bCs/>
          <w:sz w:val="22"/>
        </w:rPr>
        <w:t>Maksymalną wartość Umowy określa się na kwotę</w:t>
      </w:r>
      <w:r>
        <w:rPr>
          <w:bCs/>
          <w:sz w:val="22"/>
        </w:rPr>
        <w:t>:</w:t>
      </w:r>
      <w:r w:rsidRPr="00591410">
        <w:rPr>
          <w:bCs/>
          <w:sz w:val="22"/>
        </w:rPr>
        <w:t xml:space="preserve"> </w:t>
      </w:r>
    </w:p>
    <w:p w14:paraId="39F84CA1" w14:textId="3119F110" w:rsidR="00522D3C" w:rsidRPr="00281DC6" w:rsidRDefault="00522D3C" w:rsidP="00522D3C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</w:t>
      </w:r>
      <w:r>
        <w:rPr>
          <w:bCs/>
          <w:sz w:val="22"/>
        </w:rPr>
        <w:t xml:space="preserve"> zamówienia</w:t>
      </w:r>
      <w:r w:rsidRPr="00281DC6">
        <w:rPr>
          <w:bCs/>
          <w:sz w:val="22"/>
        </w:rPr>
        <w:t xml:space="preserve"> </w:t>
      </w:r>
      <w:bookmarkStart w:id="4" w:name="_Hlk115872913"/>
      <w:r>
        <w:rPr>
          <w:bCs/>
          <w:sz w:val="22"/>
        </w:rPr>
        <w:t xml:space="preserve">(przeglądy plus pakiet 60 roboczogodzin dla napraw) </w:t>
      </w:r>
      <w:bookmarkEnd w:id="4"/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36A85097" w14:textId="77777777" w:rsidR="00522D3C" w:rsidRDefault="00522D3C" w:rsidP="002D7CBF">
      <w:pPr>
        <w:jc w:val="both"/>
        <w:rPr>
          <w:b/>
        </w:rPr>
      </w:pPr>
      <w:r w:rsidRPr="00522D3C">
        <w:rPr>
          <w:b/>
        </w:rPr>
        <w:t xml:space="preserve">Wartość brutto za wykonanie całości przedmiotu zamówienia (przeglądy plus pakiet </w:t>
      </w:r>
      <w:r>
        <w:rPr>
          <w:b/>
        </w:rPr>
        <w:t>60</w:t>
      </w:r>
      <w:r w:rsidRPr="00522D3C">
        <w:rPr>
          <w:b/>
        </w:rPr>
        <w:t xml:space="preserve"> roboczogodzin dla napraw) wynosi: ……………….. zł </w:t>
      </w:r>
    </w:p>
    <w:p w14:paraId="0FAB83C5" w14:textId="77777777" w:rsidR="00522D3C" w:rsidRPr="00281DC6" w:rsidRDefault="00522D3C" w:rsidP="00522D3C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  <w:r>
        <w:rPr>
          <w:bCs/>
          <w:sz w:val="22"/>
        </w:rPr>
        <w:t>,</w:t>
      </w:r>
    </w:p>
    <w:p w14:paraId="6C3DBF7E" w14:textId="21E2EBE5" w:rsidR="002D7CBF" w:rsidRPr="00BC755F" w:rsidRDefault="002D7CBF" w:rsidP="002D7CBF">
      <w:pPr>
        <w:jc w:val="both"/>
      </w:pPr>
      <w:r w:rsidRPr="00BC755F">
        <w:t>ww. wartości wyliczone zgodnie z tabelą</w:t>
      </w:r>
      <w:r w:rsidRPr="00BC755F">
        <w:rPr>
          <w:b/>
        </w:rPr>
        <w:t xml:space="preserve"> </w:t>
      </w:r>
      <w:r w:rsidRPr="00BC755F">
        <w:t xml:space="preserve">zawartą w formularzu cenowym, stanowiącym załącznik nr </w:t>
      </w:r>
      <w:r>
        <w:t xml:space="preserve">2 </w:t>
      </w:r>
      <w:r w:rsidRPr="00BC755F">
        <w:t>do S</w:t>
      </w:r>
      <w:r>
        <w:t xml:space="preserve">WZ </w:t>
      </w:r>
      <w:r w:rsidR="00522D3C">
        <w:rPr>
          <w:bCs/>
          <w:sz w:val="22"/>
        </w:rPr>
        <w:t>/ załącznik nr 2 do umowy</w:t>
      </w:r>
    </w:p>
    <w:p w14:paraId="17E82D27" w14:textId="77777777" w:rsidR="002D7CBF" w:rsidRDefault="002D7CBF" w:rsidP="002D7CBF">
      <w:pPr>
        <w:jc w:val="both"/>
      </w:pPr>
      <w:r>
        <w:t xml:space="preserve">w tym: </w:t>
      </w:r>
    </w:p>
    <w:bookmarkEnd w:id="3"/>
    <w:p w14:paraId="6428DAA3" w14:textId="77777777" w:rsidR="006B2C34" w:rsidRPr="00432772" w:rsidRDefault="006B2C34" w:rsidP="006B2C34">
      <w:pPr>
        <w:ind w:left="1068"/>
        <w:rPr>
          <w:highlight w:val="yellow"/>
        </w:rPr>
      </w:pPr>
    </w:p>
    <w:p w14:paraId="7685F188" w14:textId="475E3D8B" w:rsidR="00F8661E" w:rsidRPr="00CC0C40" w:rsidRDefault="00A953EF" w:rsidP="00FD222F">
      <w:pPr>
        <w:pStyle w:val="Akapitzlist"/>
        <w:numPr>
          <w:ilvl w:val="0"/>
          <w:numId w:val="48"/>
        </w:numPr>
      </w:pPr>
      <w:r w:rsidRPr="00CC0C40">
        <w:t>Kwota jednego</w:t>
      </w:r>
      <w:r w:rsidR="00F8661E" w:rsidRPr="00CC0C40">
        <w:t xml:space="preserve"> przegląd</w:t>
      </w:r>
      <w:r w:rsidRPr="00CC0C40">
        <w:t>u</w:t>
      </w:r>
      <w:r w:rsidR="006523F2" w:rsidRPr="00CC0C40">
        <w:t xml:space="preserve"> </w:t>
      </w:r>
      <w:r w:rsidR="00522D3C">
        <w:t xml:space="preserve"> (</w:t>
      </w:r>
      <w:r w:rsidR="00522D3C">
        <w:rPr>
          <w:rFonts w:ascii="Garamond" w:hAnsi="Garamond" w:cs="Arial"/>
          <w:color w:val="000000" w:themeColor="text1"/>
          <w:lang w:eastAsia="ar-SA"/>
        </w:rPr>
        <w:t>wraz z dojazdem do siedziby Zamawiającego</w:t>
      </w:r>
      <w:r w:rsidR="00522D3C">
        <w:t xml:space="preserve">) </w:t>
      </w:r>
      <w:r w:rsidR="00B63906" w:rsidRPr="00CC0C40">
        <w:t>=</w:t>
      </w:r>
      <w:r w:rsidRPr="00CC0C40">
        <w:t xml:space="preserve"> ( 1 przegląd </w:t>
      </w:r>
      <w:r w:rsidR="00B63906" w:rsidRPr="00CC0C40">
        <w:t xml:space="preserve"> kwartalny </w:t>
      </w:r>
      <w:r w:rsidRPr="00CC0C40">
        <w:t xml:space="preserve">=  przegląd 100 </w:t>
      </w:r>
      <w:r w:rsidR="00B63906" w:rsidRPr="00CC0C40">
        <w:t>urządzeń x cena jednostkowa</w:t>
      </w:r>
      <w:r w:rsidRPr="00CC0C40">
        <w:t>)</w:t>
      </w:r>
    </w:p>
    <w:p w14:paraId="74A44EAF" w14:textId="77777777" w:rsidR="006B2C34" w:rsidRPr="00CC0C40" w:rsidRDefault="006B2C34" w:rsidP="006B2C34">
      <w:pPr>
        <w:ind w:left="1134"/>
      </w:pPr>
      <w:r w:rsidRPr="00CC0C40">
        <w:t>Wartość netto:    ………. ….% VAT: ………..</w:t>
      </w:r>
    </w:p>
    <w:p w14:paraId="5B4F4561" w14:textId="77777777" w:rsidR="00AE25F3" w:rsidRDefault="006B2C34" w:rsidP="00AE25F3">
      <w:pPr>
        <w:ind w:left="1134"/>
      </w:pPr>
      <w:r w:rsidRPr="00CC0C40">
        <w:t>Wartość brutto: ………..</w:t>
      </w:r>
    </w:p>
    <w:p w14:paraId="543872C4" w14:textId="77777777" w:rsidR="00AE25F3" w:rsidRDefault="00AE25F3" w:rsidP="00AE25F3">
      <w:pPr>
        <w:ind w:left="1134"/>
      </w:pPr>
    </w:p>
    <w:p w14:paraId="350E9DE6" w14:textId="47D59F96" w:rsidR="00522D3C" w:rsidRPr="00AE25F3" w:rsidRDefault="00522D3C" w:rsidP="00AE25F3">
      <w:pPr>
        <w:pStyle w:val="Akapitzlist"/>
        <w:numPr>
          <w:ilvl w:val="0"/>
          <w:numId w:val="48"/>
        </w:numPr>
      </w:pPr>
      <w:r w:rsidRPr="00AE25F3">
        <w:rPr>
          <w:sz w:val="22"/>
          <w:szCs w:val="22"/>
        </w:rPr>
        <w:t>Wartość jednej roboczogodziny za wykonanie naprawy wynosi:</w:t>
      </w:r>
    </w:p>
    <w:p w14:paraId="0CCC5C6C" w14:textId="77777777" w:rsidR="00522D3C" w:rsidRPr="00DA6D45" w:rsidRDefault="00522D3C" w:rsidP="00522D3C">
      <w:pPr>
        <w:ind w:left="1068"/>
        <w:rPr>
          <w:sz w:val="22"/>
          <w:szCs w:val="22"/>
        </w:rPr>
      </w:pPr>
      <w:r w:rsidRPr="00DA6D45">
        <w:rPr>
          <w:sz w:val="22"/>
          <w:szCs w:val="22"/>
        </w:rPr>
        <w:tab/>
        <w:t xml:space="preserve">netto: </w:t>
      </w:r>
      <w:r w:rsidRPr="00DA6D45">
        <w:rPr>
          <w:sz w:val="22"/>
          <w:szCs w:val="22"/>
        </w:rPr>
        <w:tab/>
      </w:r>
      <w:r w:rsidRPr="00DA6D45">
        <w:rPr>
          <w:sz w:val="22"/>
          <w:szCs w:val="22"/>
        </w:rPr>
        <w:tab/>
        <w:t>________ zł</w:t>
      </w:r>
    </w:p>
    <w:p w14:paraId="170242E0" w14:textId="77777777" w:rsidR="00522D3C" w:rsidRPr="00DA6D45" w:rsidRDefault="00522D3C" w:rsidP="00522D3C">
      <w:pPr>
        <w:ind w:left="1068"/>
        <w:rPr>
          <w:sz w:val="22"/>
          <w:szCs w:val="22"/>
        </w:rPr>
      </w:pPr>
      <w:r w:rsidRPr="00DA6D45">
        <w:rPr>
          <w:sz w:val="22"/>
          <w:szCs w:val="22"/>
        </w:rPr>
        <w:tab/>
        <w:t>podatek VAT:</w:t>
      </w:r>
      <w:r w:rsidRPr="00DA6D45">
        <w:rPr>
          <w:sz w:val="22"/>
          <w:szCs w:val="22"/>
        </w:rPr>
        <w:tab/>
        <w:t>________ zł ________ %</w:t>
      </w:r>
    </w:p>
    <w:p w14:paraId="4CCC4239" w14:textId="77777777" w:rsidR="00522D3C" w:rsidRPr="00DA6D45" w:rsidRDefault="00522D3C" w:rsidP="00522D3C">
      <w:pPr>
        <w:ind w:left="1068"/>
        <w:rPr>
          <w:sz w:val="22"/>
          <w:szCs w:val="22"/>
        </w:rPr>
      </w:pPr>
      <w:r w:rsidRPr="00DA6D45">
        <w:rPr>
          <w:sz w:val="22"/>
          <w:szCs w:val="22"/>
        </w:rPr>
        <w:tab/>
        <w:t xml:space="preserve">brutto: </w:t>
      </w:r>
      <w:r w:rsidRPr="00DA6D45">
        <w:rPr>
          <w:sz w:val="22"/>
          <w:szCs w:val="22"/>
        </w:rPr>
        <w:tab/>
      </w:r>
      <w:r w:rsidRPr="00DA6D45">
        <w:rPr>
          <w:sz w:val="22"/>
          <w:szCs w:val="22"/>
        </w:rPr>
        <w:tab/>
        <w:t>________ zł</w:t>
      </w:r>
    </w:p>
    <w:p w14:paraId="20D492ED" w14:textId="77777777" w:rsidR="004B59BF" w:rsidRPr="00432772" w:rsidRDefault="004B59BF" w:rsidP="006B2C34">
      <w:pPr>
        <w:ind w:left="1134"/>
        <w:rPr>
          <w:highlight w:val="yellow"/>
        </w:rPr>
      </w:pPr>
    </w:p>
    <w:p w14:paraId="420EAFA5" w14:textId="77777777" w:rsidR="006B2C34" w:rsidRPr="00432772" w:rsidRDefault="006B2C34" w:rsidP="006B2C34">
      <w:pPr>
        <w:ind w:left="1134"/>
        <w:rPr>
          <w:highlight w:val="yellow"/>
        </w:rPr>
      </w:pPr>
    </w:p>
    <w:p w14:paraId="0D5BDD22" w14:textId="77777777" w:rsidR="002D7CBF" w:rsidRPr="00F10554" w:rsidRDefault="002D7CBF" w:rsidP="002D7CBF">
      <w:pPr>
        <w:jc w:val="both"/>
      </w:pPr>
      <w:r w:rsidRPr="00F10554">
        <w:rPr>
          <w:b/>
        </w:rPr>
        <w:t>Gwarancja na wykonane naprawy (K-2):</w:t>
      </w:r>
      <w:r w:rsidRPr="00F10554">
        <w:t xml:space="preserve"> …………………………… zgodnie z II kryterium punktowanym</w:t>
      </w:r>
    </w:p>
    <w:p w14:paraId="183F2BE8" w14:textId="77777777" w:rsidR="002D7CBF" w:rsidRPr="00F10554" w:rsidRDefault="002D7CBF" w:rsidP="002D7CBF">
      <w:pPr>
        <w:jc w:val="both"/>
      </w:pPr>
      <w:r w:rsidRPr="00F10554">
        <w:rPr>
          <w:b/>
          <w:bCs/>
        </w:rPr>
        <w:t>Usuwanie awarii (K-3)</w:t>
      </w:r>
      <w:r w:rsidRPr="00F10554">
        <w:t>…………………………………… zgodnie z III kryterium punktowanym</w:t>
      </w:r>
    </w:p>
    <w:p w14:paraId="7C0E3CAC" w14:textId="1F11B3B3" w:rsidR="002D7CBF" w:rsidRPr="00CA2EB7" w:rsidRDefault="002D7CBF" w:rsidP="002D7CBF">
      <w:pPr>
        <w:jc w:val="both"/>
      </w:pPr>
      <w:r w:rsidRPr="00F10554">
        <w:t>Czas trwania umowy wynosi: 24 miesiące od daty zawarcia</w:t>
      </w:r>
      <w:r w:rsidRPr="00CA2EB7">
        <w:t xml:space="preserve"> umowy</w:t>
      </w:r>
    </w:p>
    <w:p w14:paraId="493A8ECA" w14:textId="77777777" w:rsidR="002D7CBF" w:rsidRPr="00CA2EB7" w:rsidRDefault="002D7CBF" w:rsidP="002D7CBF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5B1E6C01" w14:textId="77777777" w:rsidR="002D7CBF" w:rsidRDefault="002D7CBF" w:rsidP="002D7CBF">
      <w:pPr>
        <w:jc w:val="both"/>
        <w:rPr>
          <w:b/>
        </w:rPr>
      </w:pPr>
    </w:p>
    <w:p w14:paraId="38527E1C" w14:textId="77777777" w:rsidR="00AE25F3" w:rsidRDefault="00AE25F3" w:rsidP="00E80637">
      <w:pPr>
        <w:jc w:val="both"/>
        <w:rPr>
          <w:b/>
          <w:u w:val="single"/>
        </w:rPr>
      </w:pPr>
    </w:p>
    <w:p w14:paraId="2E1CBA17" w14:textId="542F5EBE" w:rsidR="00E80637" w:rsidRDefault="00E80637" w:rsidP="00E80637">
      <w:pPr>
        <w:jc w:val="both"/>
        <w:rPr>
          <w:b/>
        </w:rPr>
      </w:pPr>
      <w:r>
        <w:rPr>
          <w:b/>
          <w:u w:val="single"/>
        </w:rPr>
        <w:t>Pakiet nr 2</w:t>
      </w:r>
      <w:r>
        <w:rPr>
          <w:b/>
        </w:rPr>
        <w:t xml:space="preserve"> </w:t>
      </w:r>
    </w:p>
    <w:p w14:paraId="0FB2F5E2" w14:textId="77777777" w:rsidR="00522D3C" w:rsidRDefault="00522D3C" w:rsidP="00522D3C">
      <w:pPr>
        <w:spacing w:after="120" w:line="276" w:lineRule="auto"/>
        <w:contextualSpacing/>
        <w:jc w:val="both"/>
        <w:rPr>
          <w:bCs/>
          <w:sz w:val="22"/>
        </w:rPr>
      </w:pPr>
      <w:r w:rsidRPr="00591410">
        <w:rPr>
          <w:bCs/>
          <w:sz w:val="22"/>
        </w:rPr>
        <w:t>Maksymalną wartość Umowy określa się na kwotę</w:t>
      </w:r>
      <w:r>
        <w:rPr>
          <w:bCs/>
          <w:sz w:val="22"/>
        </w:rPr>
        <w:t>:</w:t>
      </w:r>
      <w:r w:rsidRPr="00591410">
        <w:rPr>
          <w:bCs/>
          <w:sz w:val="22"/>
        </w:rPr>
        <w:t xml:space="preserve"> </w:t>
      </w:r>
    </w:p>
    <w:p w14:paraId="5F8F919A" w14:textId="77777777" w:rsidR="00522D3C" w:rsidRPr="00281DC6" w:rsidRDefault="00522D3C" w:rsidP="00522D3C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</w:t>
      </w:r>
      <w:r>
        <w:rPr>
          <w:bCs/>
          <w:sz w:val="22"/>
        </w:rPr>
        <w:t xml:space="preserve"> zamówienia</w:t>
      </w:r>
      <w:r w:rsidRPr="00281DC6">
        <w:rPr>
          <w:bCs/>
          <w:sz w:val="22"/>
        </w:rPr>
        <w:t xml:space="preserve"> </w:t>
      </w:r>
      <w:r>
        <w:rPr>
          <w:bCs/>
          <w:sz w:val="22"/>
        </w:rPr>
        <w:t xml:space="preserve">(przeglądy plus pakiet 60 roboczogodzin 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21D1AB1F" w14:textId="77777777" w:rsidR="00522D3C" w:rsidRDefault="00522D3C" w:rsidP="00522D3C">
      <w:pPr>
        <w:jc w:val="both"/>
        <w:rPr>
          <w:b/>
        </w:rPr>
      </w:pPr>
      <w:r w:rsidRPr="00522D3C">
        <w:rPr>
          <w:b/>
        </w:rPr>
        <w:t xml:space="preserve">Wartość brutto za wykonanie całości przedmiotu zamówienia (przeglądy plus pakiet </w:t>
      </w:r>
      <w:r>
        <w:rPr>
          <w:b/>
        </w:rPr>
        <w:t>60</w:t>
      </w:r>
      <w:r w:rsidRPr="00522D3C">
        <w:rPr>
          <w:b/>
        </w:rPr>
        <w:t xml:space="preserve"> roboczogodzin dla napraw) wynosi: ……………….. zł </w:t>
      </w:r>
    </w:p>
    <w:p w14:paraId="039E8681" w14:textId="77777777" w:rsidR="00522D3C" w:rsidRPr="00281DC6" w:rsidRDefault="00522D3C" w:rsidP="00522D3C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  <w:r>
        <w:rPr>
          <w:bCs/>
          <w:sz w:val="22"/>
        </w:rPr>
        <w:t>,</w:t>
      </w:r>
    </w:p>
    <w:p w14:paraId="739AA5DA" w14:textId="77777777" w:rsidR="00522D3C" w:rsidRPr="00BC755F" w:rsidRDefault="00522D3C" w:rsidP="00522D3C">
      <w:pPr>
        <w:jc w:val="both"/>
      </w:pPr>
      <w:r w:rsidRPr="00BC755F">
        <w:t>ww. wartości wyliczone zgodnie z tabelą</w:t>
      </w:r>
      <w:r w:rsidRPr="00BC755F">
        <w:rPr>
          <w:b/>
        </w:rPr>
        <w:t xml:space="preserve"> </w:t>
      </w:r>
      <w:r w:rsidRPr="00BC755F">
        <w:t xml:space="preserve">zawartą w formularzu cenowym, stanowiącym załącznik nr </w:t>
      </w:r>
      <w:r>
        <w:t xml:space="preserve">2 </w:t>
      </w:r>
      <w:r w:rsidRPr="00BC755F">
        <w:t>do S</w:t>
      </w:r>
      <w:r>
        <w:t xml:space="preserve">WZ </w:t>
      </w:r>
      <w:r>
        <w:rPr>
          <w:bCs/>
          <w:sz w:val="22"/>
        </w:rPr>
        <w:t>/ załącznik nr 2 do umowy</w:t>
      </w:r>
    </w:p>
    <w:p w14:paraId="0ED995BB" w14:textId="77777777" w:rsidR="00522D3C" w:rsidRDefault="00522D3C" w:rsidP="00522D3C">
      <w:pPr>
        <w:jc w:val="both"/>
      </w:pPr>
      <w:r>
        <w:t xml:space="preserve">w tym: </w:t>
      </w:r>
    </w:p>
    <w:p w14:paraId="41BF9921" w14:textId="77777777" w:rsidR="00FD222F" w:rsidRDefault="00FD222F" w:rsidP="00E80637">
      <w:pPr>
        <w:jc w:val="both"/>
      </w:pPr>
    </w:p>
    <w:p w14:paraId="102C974D" w14:textId="41DB3028" w:rsidR="00FD222F" w:rsidRPr="00CC0C40" w:rsidRDefault="00A953EF" w:rsidP="00FD222F">
      <w:pPr>
        <w:pStyle w:val="Akapitzlist"/>
        <w:numPr>
          <w:ilvl w:val="0"/>
          <w:numId w:val="49"/>
        </w:numPr>
      </w:pPr>
      <w:r w:rsidRPr="00CC0C40">
        <w:t xml:space="preserve">Kwota jednego przeglądu </w:t>
      </w:r>
      <w:r w:rsidR="00522D3C">
        <w:t>(</w:t>
      </w:r>
      <w:r w:rsidR="00522D3C">
        <w:rPr>
          <w:rFonts w:ascii="Garamond" w:hAnsi="Garamond" w:cs="Arial"/>
          <w:color w:val="000000" w:themeColor="text1"/>
          <w:lang w:eastAsia="ar-SA"/>
        </w:rPr>
        <w:t>wraz z dojazdem do siedziby Zamawiającego</w:t>
      </w:r>
      <w:r w:rsidR="00522D3C">
        <w:t xml:space="preserve">) </w:t>
      </w:r>
      <w:r w:rsidR="00B63906" w:rsidRPr="00CC0C40">
        <w:t>=</w:t>
      </w:r>
      <w:r w:rsidRPr="00CC0C40">
        <w:t xml:space="preserve"> ( 1 przegląd </w:t>
      </w:r>
      <w:r w:rsidR="00B63906" w:rsidRPr="00CC0C40">
        <w:t xml:space="preserve"> kwartalny </w:t>
      </w:r>
      <w:r w:rsidRPr="00CC0C40">
        <w:t xml:space="preserve">= przegląd 16 </w:t>
      </w:r>
      <w:r w:rsidR="00B63906" w:rsidRPr="00CC0C40">
        <w:t>urządzeń x cena jednostkowa</w:t>
      </w:r>
      <w:r w:rsidRPr="00CC0C40">
        <w:t>)</w:t>
      </w:r>
    </w:p>
    <w:p w14:paraId="19B52A0F" w14:textId="0F858A2C" w:rsidR="00FD222F" w:rsidRPr="00CC0C40" w:rsidRDefault="00FD222F" w:rsidP="00FD222F">
      <w:pPr>
        <w:ind w:left="1134"/>
      </w:pPr>
      <w:r w:rsidRPr="00CC0C40">
        <w:t>Wartość netto:    ………. ….% VAT: ………..</w:t>
      </w:r>
      <w:r w:rsidR="006523F2" w:rsidRPr="00CC0C40">
        <w:t xml:space="preserve"> </w:t>
      </w:r>
    </w:p>
    <w:p w14:paraId="561B470E" w14:textId="77777777" w:rsidR="00FD222F" w:rsidRPr="00CC0C40" w:rsidRDefault="00FD222F" w:rsidP="00FD222F">
      <w:pPr>
        <w:ind w:left="1134"/>
      </w:pPr>
      <w:r w:rsidRPr="00CC0C40">
        <w:t>Wartość brutto: ………..</w:t>
      </w:r>
    </w:p>
    <w:p w14:paraId="6F81DA78" w14:textId="77777777" w:rsidR="00FD222F" w:rsidRDefault="00FD222F" w:rsidP="00FD222F">
      <w:pPr>
        <w:ind w:left="1134"/>
        <w:rPr>
          <w:highlight w:val="yellow"/>
        </w:rPr>
      </w:pPr>
    </w:p>
    <w:p w14:paraId="6786B90B" w14:textId="77777777" w:rsidR="00FD222F" w:rsidRDefault="00FD222F" w:rsidP="00FD222F">
      <w:pPr>
        <w:ind w:left="1134"/>
        <w:rPr>
          <w:highlight w:val="yellow"/>
        </w:rPr>
      </w:pPr>
    </w:p>
    <w:p w14:paraId="7FC1DB75" w14:textId="32868791" w:rsidR="00AE25F3" w:rsidRPr="00AE25F3" w:rsidRDefault="00AE25F3" w:rsidP="00AE25F3">
      <w:pPr>
        <w:pStyle w:val="Akapitzlist"/>
        <w:numPr>
          <w:ilvl w:val="0"/>
          <w:numId w:val="49"/>
        </w:numPr>
      </w:pPr>
      <w:r w:rsidRPr="00AE25F3">
        <w:rPr>
          <w:sz w:val="22"/>
          <w:szCs w:val="22"/>
        </w:rPr>
        <w:lastRenderedPageBreak/>
        <w:t>Wartość jednej roboczogodziny za wykonanie naprawy wynosi:</w:t>
      </w:r>
    </w:p>
    <w:p w14:paraId="4B0D17DB" w14:textId="77777777" w:rsidR="00AE25F3" w:rsidRPr="00DA6D45" w:rsidRDefault="00AE25F3" w:rsidP="00AE25F3">
      <w:pPr>
        <w:ind w:left="1068"/>
        <w:rPr>
          <w:sz w:val="22"/>
          <w:szCs w:val="22"/>
        </w:rPr>
      </w:pPr>
      <w:r w:rsidRPr="00DA6D45">
        <w:rPr>
          <w:sz w:val="22"/>
          <w:szCs w:val="22"/>
        </w:rPr>
        <w:tab/>
        <w:t xml:space="preserve">netto: </w:t>
      </w:r>
      <w:r w:rsidRPr="00DA6D45">
        <w:rPr>
          <w:sz w:val="22"/>
          <w:szCs w:val="22"/>
        </w:rPr>
        <w:tab/>
      </w:r>
      <w:r w:rsidRPr="00DA6D45">
        <w:rPr>
          <w:sz w:val="22"/>
          <w:szCs w:val="22"/>
        </w:rPr>
        <w:tab/>
        <w:t>________ zł</w:t>
      </w:r>
    </w:p>
    <w:p w14:paraId="50590C3E" w14:textId="77777777" w:rsidR="00AE25F3" w:rsidRPr="00DA6D45" w:rsidRDefault="00AE25F3" w:rsidP="00AE25F3">
      <w:pPr>
        <w:ind w:left="1068"/>
        <w:rPr>
          <w:sz w:val="22"/>
          <w:szCs w:val="22"/>
        </w:rPr>
      </w:pPr>
      <w:r w:rsidRPr="00DA6D45">
        <w:rPr>
          <w:sz w:val="22"/>
          <w:szCs w:val="22"/>
        </w:rPr>
        <w:tab/>
        <w:t>podatek VAT:</w:t>
      </w:r>
      <w:r w:rsidRPr="00DA6D45">
        <w:rPr>
          <w:sz w:val="22"/>
          <w:szCs w:val="22"/>
        </w:rPr>
        <w:tab/>
        <w:t>________ zł ________ %</w:t>
      </w:r>
    </w:p>
    <w:p w14:paraId="03377EA5" w14:textId="77777777" w:rsidR="00AE25F3" w:rsidRPr="00DA6D45" w:rsidRDefault="00AE25F3" w:rsidP="00AE25F3">
      <w:pPr>
        <w:ind w:left="1068"/>
        <w:rPr>
          <w:sz w:val="22"/>
          <w:szCs w:val="22"/>
        </w:rPr>
      </w:pPr>
      <w:r w:rsidRPr="00DA6D45">
        <w:rPr>
          <w:sz w:val="22"/>
          <w:szCs w:val="22"/>
        </w:rPr>
        <w:tab/>
        <w:t xml:space="preserve">brutto: </w:t>
      </w:r>
      <w:r w:rsidRPr="00DA6D45">
        <w:rPr>
          <w:sz w:val="22"/>
          <w:szCs w:val="22"/>
        </w:rPr>
        <w:tab/>
      </w:r>
      <w:r w:rsidRPr="00DA6D45">
        <w:rPr>
          <w:sz w:val="22"/>
          <w:szCs w:val="22"/>
        </w:rPr>
        <w:tab/>
        <w:t>________ zł</w:t>
      </w:r>
    </w:p>
    <w:p w14:paraId="59FD102F" w14:textId="77777777" w:rsidR="00E80637" w:rsidRPr="00432772" w:rsidRDefault="00E80637" w:rsidP="00E80637">
      <w:pPr>
        <w:ind w:left="1134"/>
        <w:rPr>
          <w:highlight w:val="yellow"/>
        </w:rPr>
      </w:pPr>
    </w:p>
    <w:p w14:paraId="5C62BBA8" w14:textId="77777777" w:rsidR="00E80637" w:rsidRPr="00432772" w:rsidRDefault="00E80637" w:rsidP="00E80637">
      <w:pPr>
        <w:ind w:left="1134"/>
        <w:rPr>
          <w:highlight w:val="yellow"/>
        </w:rPr>
      </w:pPr>
    </w:p>
    <w:p w14:paraId="52C5FB0A" w14:textId="77777777" w:rsidR="00E80637" w:rsidRPr="00F10554" w:rsidRDefault="00E80637" w:rsidP="00E80637">
      <w:pPr>
        <w:jc w:val="both"/>
      </w:pPr>
      <w:r w:rsidRPr="00F10554">
        <w:rPr>
          <w:b/>
        </w:rPr>
        <w:t>Gwarancja na wykonane naprawy (K-2):</w:t>
      </w:r>
      <w:r w:rsidRPr="00F10554">
        <w:t xml:space="preserve"> …………………………… zgodnie z II kryterium punktowanym</w:t>
      </w:r>
    </w:p>
    <w:p w14:paraId="103C94C3" w14:textId="77777777" w:rsidR="00E80637" w:rsidRPr="00F10554" w:rsidRDefault="00E80637" w:rsidP="00E80637">
      <w:pPr>
        <w:jc w:val="both"/>
      </w:pPr>
      <w:r w:rsidRPr="00F10554">
        <w:rPr>
          <w:b/>
          <w:bCs/>
        </w:rPr>
        <w:t>Usuwanie awarii (K-3)</w:t>
      </w:r>
      <w:r w:rsidRPr="00F10554">
        <w:t>…………………………………… zgodnie z III kryterium punktowanym</w:t>
      </w:r>
    </w:p>
    <w:p w14:paraId="7F23C66A" w14:textId="77777777" w:rsidR="00E80637" w:rsidRPr="00CA2EB7" w:rsidRDefault="00E80637" w:rsidP="00E80637">
      <w:pPr>
        <w:jc w:val="both"/>
      </w:pPr>
      <w:r w:rsidRPr="00F10554">
        <w:t>Czas trwania umowy wynosi: 24 miesiące od daty</w:t>
      </w:r>
      <w:r w:rsidRPr="00CA2EB7">
        <w:t xml:space="preserve"> zawarcia umowy</w:t>
      </w:r>
    </w:p>
    <w:p w14:paraId="1A7FDEF3" w14:textId="77777777" w:rsidR="00E80637" w:rsidRPr="00CA2EB7" w:rsidRDefault="00E80637" w:rsidP="00E80637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70C1B862" w14:textId="77777777" w:rsidR="002D7CBF" w:rsidRDefault="002D7CBF" w:rsidP="002D7CBF">
      <w:pPr>
        <w:jc w:val="both"/>
        <w:rPr>
          <w:b/>
        </w:rPr>
      </w:pPr>
    </w:p>
    <w:p w14:paraId="573427F9" w14:textId="77777777" w:rsidR="002E7F72" w:rsidRPr="00F24E90" w:rsidRDefault="002E7F72" w:rsidP="003C47D8">
      <w:pPr>
        <w:jc w:val="both"/>
        <w:rPr>
          <w:sz w:val="22"/>
          <w:szCs w:val="22"/>
          <w:u w:val="single"/>
        </w:rPr>
      </w:pPr>
    </w:p>
    <w:bookmarkEnd w:id="2"/>
    <w:p w14:paraId="3892978A" w14:textId="72B1A021" w:rsidR="00281DC6" w:rsidRPr="00281DC6" w:rsidRDefault="00281DC6" w:rsidP="00CA3C7F">
      <w:pPr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5FB71D73" w:rsidR="00281DC6" w:rsidRPr="00F51568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7500B6B2" w14:textId="77777777" w:rsidR="001625F4" w:rsidRDefault="001625F4" w:rsidP="001625F4">
      <w:pPr>
        <w:numPr>
          <w:ilvl w:val="0"/>
          <w:numId w:val="36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376DB404" w14:textId="77777777" w:rsidR="001625F4" w:rsidRDefault="001625F4" w:rsidP="001625F4">
      <w:pPr>
        <w:numPr>
          <w:ilvl w:val="0"/>
          <w:numId w:val="36"/>
        </w:numPr>
      </w:pPr>
      <w:r>
        <w:t>oświadczam, że nie podlegam wykluczeniu z postępowania na podstawie art. 109 ust. 1 pkt 4 ustawy Pzp</w:t>
      </w:r>
    </w:p>
    <w:p w14:paraId="069FBFEB" w14:textId="77777777" w:rsidR="001625F4" w:rsidRDefault="001625F4" w:rsidP="001625F4">
      <w:pPr>
        <w:numPr>
          <w:ilvl w:val="0"/>
          <w:numId w:val="36"/>
        </w:numPr>
      </w:pPr>
      <w: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5E4C6CB" w:rsid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5523AB4" w14:textId="0F23B104" w:rsidR="00281DC6" w:rsidRPr="00314EA6" w:rsidRDefault="00281DC6" w:rsidP="009E3873">
      <w:pPr>
        <w:numPr>
          <w:ilvl w:val="0"/>
          <w:numId w:val="35"/>
        </w:numPr>
        <w:spacing w:line="360" w:lineRule="auto"/>
        <w:contextualSpacing/>
        <w:jc w:val="both"/>
        <w:rPr>
          <w:rFonts w:eastAsia="Calibri"/>
          <w:lang w:eastAsia="en-US"/>
        </w:rPr>
      </w:pPr>
      <w:r w:rsidRPr="00314EA6">
        <w:rPr>
          <w:rFonts w:eastAsia="Calibri"/>
          <w:sz w:val="22"/>
          <w:szCs w:val="22"/>
          <w:lang w:val="en-US" w:eastAsia="en-US"/>
        </w:rPr>
        <w:t>Informacja</w:t>
      </w:r>
      <w:r w:rsidR="00314EA6" w:rsidRPr="00314EA6">
        <w:rPr>
          <w:rFonts w:eastAsia="Calibri"/>
          <w:sz w:val="22"/>
          <w:szCs w:val="22"/>
          <w:lang w:val="en-US" w:eastAsia="en-US"/>
        </w:rPr>
        <w:t xml:space="preserve"> - </w:t>
      </w:r>
      <w:r w:rsidR="00314EA6">
        <w:rPr>
          <w:rFonts w:eastAsia="Calibri"/>
          <w:sz w:val="22"/>
          <w:szCs w:val="22"/>
          <w:lang w:val="en-US" w:eastAsia="en-US"/>
        </w:rPr>
        <w:t>C</w:t>
      </w:r>
      <w:r w:rsidRPr="00314EA6">
        <w:rPr>
          <w:rFonts w:eastAsia="Calibri"/>
          <w:lang w:eastAsia="en-US"/>
        </w:rPr>
        <w:t>zy Wykonawca jest mikroprzedsiębiorstwem bądź małym lub średnim przedsiębiorstwem ?</w:t>
      </w:r>
    </w:p>
    <w:p w14:paraId="4EA2F4F7" w14:textId="77777777" w:rsidR="00281DC6" w:rsidRPr="00281DC6" w:rsidRDefault="00281DC6" w:rsidP="00314EA6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314EA6">
      <w:pPr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314EA6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753D0BB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53F06FF4" w:rsid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A03C6D8" w14:textId="77777777" w:rsidR="00314EA6" w:rsidRPr="00281DC6" w:rsidRDefault="00314EA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4FE085FD" w:rsidR="00281DC6" w:rsidRDefault="00281DC6" w:rsidP="00314EA6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270C04" w14:textId="77777777" w:rsidR="00A90FE4" w:rsidRDefault="00A90FE4">
      <w:r>
        <w:separator/>
      </w:r>
    </w:p>
  </w:endnote>
  <w:endnote w:type="continuationSeparator" w:id="0">
    <w:p w14:paraId="4FBD0E04" w14:textId="77777777" w:rsidR="00A90FE4" w:rsidRDefault="00A90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E0DAC4" w14:textId="77777777" w:rsidR="00A90FE4" w:rsidRDefault="00A90FE4">
      <w:r>
        <w:separator/>
      </w:r>
    </w:p>
  </w:footnote>
  <w:footnote w:type="continuationSeparator" w:id="0">
    <w:p w14:paraId="0A86801D" w14:textId="77777777" w:rsidR="00A90FE4" w:rsidRDefault="00A90FE4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4C555A05" w:rsidR="00D74BC1" w:rsidRDefault="00281DC6">
    <w:pPr>
      <w:pStyle w:val="Nagwek"/>
    </w:pPr>
    <w:r>
      <w:t>Znak sprawy: SZW/DZP/</w:t>
    </w:r>
    <w:r w:rsidR="00432772">
      <w:t>2</w:t>
    </w:r>
    <w:r>
      <w:t>/202</w:t>
    </w:r>
    <w:r w:rsidR="00432772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BC5AE9"/>
    <w:multiLevelType w:val="hybridMultilevel"/>
    <w:tmpl w:val="CADCF6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9A63C2A"/>
    <w:multiLevelType w:val="hybridMultilevel"/>
    <w:tmpl w:val="A4967F00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5BB2E0C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6C163C0"/>
    <w:multiLevelType w:val="hybridMultilevel"/>
    <w:tmpl w:val="4AAC236A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9A967BE"/>
    <w:multiLevelType w:val="hybridMultilevel"/>
    <w:tmpl w:val="6B283A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0A15937"/>
    <w:multiLevelType w:val="hybridMultilevel"/>
    <w:tmpl w:val="ED3CD6A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6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47717190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49754570"/>
    <w:multiLevelType w:val="hybridMultilevel"/>
    <w:tmpl w:val="82C4223A"/>
    <w:lvl w:ilvl="0" w:tplc="5E707A56">
      <w:start w:val="1"/>
      <w:numFmt w:val="decimal"/>
      <w:lvlText w:val="%1."/>
      <w:lvlJc w:val="left"/>
      <w:pPr>
        <w:ind w:left="360"/>
      </w:pPr>
      <w:rPr>
        <w:rFonts w:ascii="Garamond" w:eastAsia="Arial" w:hAnsi="Garamond" w:cs="Arial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94C60E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ACED3D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DC804D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CE013C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DACD19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838254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5F6B86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772161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34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5B5E6A98"/>
    <w:multiLevelType w:val="hybridMultilevel"/>
    <w:tmpl w:val="6B283AD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40" w15:restartNumberingAfterBreak="0">
    <w:nsid w:val="5C2A71FD"/>
    <w:multiLevelType w:val="hybridMultilevel"/>
    <w:tmpl w:val="4AAC236A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4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8" w15:restartNumberingAfterBreak="0">
    <w:nsid w:val="7DFC70BA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30881924">
    <w:abstractNumId w:val="11"/>
  </w:num>
  <w:num w:numId="2" w16cid:durableId="994534357">
    <w:abstractNumId w:val="26"/>
  </w:num>
  <w:num w:numId="3" w16cid:durableId="2126270778">
    <w:abstractNumId w:val="29"/>
  </w:num>
  <w:num w:numId="4" w16cid:durableId="1992174595">
    <w:abstractNumId w:val="6"/>
  </w:num>
  <w:num w:numId="5" w16cid:durableId="199977706">
    <w:abstractNumId w:val="35"/>
  </w:num>
  <w:num w:numId="6" w16cid:durableId="1444498243">
    <w:abstractNumId w:val="7"/>
  </w:num>
  <w:num w:numId="7" w16cid:durableId="1438480092">
    <w:abstractNumId w:val="8"/>
  </w:num>
  <w:num w:numId="8" w16cid:durableId="1742868663">
    <w:abstractNumId w:val="41"/>
  </w:num>
  <w:num w:numId="9" w16cid:durableId="806119026">
    <w:abstractNumId w:val="5"/>
  </w:num>
  <w:num w:numId="10" w16cid:durableId="1219049591">
    <w:abstractNumId w:val="39"/>
  </w:num>
  <w:num w:numId="11" w16cid:durableId="246622096">
    <w:abstractNumId w:val="33"/>
  </w:num>
  <w:num w:numId="12" w16cid:durableId="393162258">
    <w:abstractNumId w:val="13"/>
  </w:num>
  <w:num w:numId="13" w16cid:durableId="355153478">
    <w:abstractNumId w:val="31"/>
  </w:num>
  <w:num w:numId="14" w16cid:durableId="2019496971">
    <w:abstractNumId w:val="47"/>
  </w:num>
  <w:num w:numId="15" w16cid:durableId="500315939">
    <w:abstractNumId w:val="28"/>
  </w:num>
  <w:num w:numId="16" w16cid:durableId="1215770971">
    <w:abstractNumId w:val="46"/>
  </w:num>
  <w:num w:numId="17" w16cid:durableId="1289357024">
    <w:abstractNumId w:val="12"/>
  </w:num>
  <w:num w:numId="18" w16cid:durableId="79523970">
    <w:abstractNumId w:val="21"/>
  </w:num>
  <w:num w:numId="19" w16cid:durableId="617613784">
    <w:abstractNumId w:val="44"/>
  </w:num>
  <w:num w:numId="20" w16cid:durableId="2051294030">
    <w:abstractNumId w:val="1"/>
  </w:num>
  <w:num w:numId="21" w16cid:durableId="1924995712">
    <w:abstractNumId w:val="36"/>
  </w:num>
  <w:num w:numId="22" w16cid:durableId="435095744">
    <w:abstractNumId w:val="3"/>
  </w:num>
  <w:num w:numId="23" w16cid:durableId="2132353885">
    <w:abstractNumId w:val="14"/>
  </w:num>
  <w:num w:numId="24" w16cid:durableId="93287234">
    <w:abstractNumId w:val="42"/>
  </w:num>
  <w:num w:numId="25" w16cid:durableId="711541410">
    <w:abstractNumId w:val="10"/>
  </w:num>
  <w:num w:numId="26" w16cid:durableId="1172456355">
    <w:abstractNumId w:val="19"/>
  </w:num>
  <w:num w:numId="27" w16cid:durableId="1489592315">
    <w:abstractNumId w:val="24"/>
  </w:num>
  <w:num w:numId="28" w16cid:durableId="139157435">
    <w:abstractNumId w:val="22"/>
  </w:num>
  <w:num w:numId="29" w16cid:durableId="1598059750">
    <w:abstractNumId w:val="4"/>
  </w:num>
  <w:num w:numId="30" w16cid:durableId="1259871624">
    <w:abstractNumId w:val="23"/>
  </w:num>
  <w:num w:numId="31" w16cid:durableId="40055387">
    <w:abstractNumId w:val="0"/>
  </w:num>
  <w:num w:numId="32" w16cid:durableId="2095397913">
    <w:abstractNumId w:val="34"/>
  </w:num>
  <w:num w:numId="33" w16cid:durableId="1473985587">
    <w:abstractNumId w:val="25"/>
  </w:num>
  <w:num w:numId="34" w16cid:durableId="419569372">
    <w:abstractNumId w:val="37"/>
  </w:num>
  <w:num w:numId="35" w16cid:durableId="2134905608">
    <w:abstractNumId w:val="45"/>
  </w:num>
  <w:num w:numId="36" w16cid:durableId="699629085">
    <w:abstractNumId w:val="43"/>
  </w:num>
  <w:num w:numId="37" w16cid:durableId="35203857">
    <w:abstractNumId w:val="18"/>
  </w:num>
  <w:num w:numId="38" w16cid:durableId="1394890971">
    <w:abstractNumId w:val="27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566578628">
    <w:abstractNumId w:val="9"/>
  </w:num>
  <w:num w:numId="40" w16cid:durableId="1513646098">
    <w:abstractNumId w:val="48"/>
  </w:num>
  <w:num w:numId="41" w16cid:durableId="1068965315">
    <w:abstractNumId w:val="32"/>
  </w:num>
  <w:num w:numId="42" w16cid:durableId="1857379392">
    <w:abstractNumId w:val="2"/>
  </w:num>
  <w:num w:numId="43" w16cid:durableId="93022040">
    <w:abstractNumId w:val="40"/>
  </w:num>
  <w:num w:numId="44" w16cid:durableId="2043509865">
    <w:abstractNumId w:val="16"/>
  </w:num>
  <w:num w:numId="45" w16cid:durableId="1888831519">
    <w:abstractNumId w:val="20"/>
  </w:num>
  <w:num w:numId="46" w16cid:durableId="1235581320">
    <w:abstractNumId w:val="15"/>
  </w:num>
  <w:num w:numId="47" w16cid:durableId="1733311198">
    <w:abstractNumId w:val="30"/>
  </w:num>
  <w:num w:numId="48" w16cid:durableId="214633516">
    <w:abstractNumId w:val="17"/>
  </w:num>
  <w:num w:numId="49" w16cid:durableId="459692704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12A64"/>
    <w:rsid w:val="00034FDF"/>
    <w:rsid w:val="000C3D33"/>
    <w:rsid w:val="00114FDA"/>
    <w:rsid w:val="001625F4"/>
    <w:rsid w:val="0018410E"/>
    <w:rsid w:val="001863C8"/>
    <w:rsid w:val="001D0F7F"/>
    <w:rsid w:val="00221D4A"/>
    <w:rsid w:val="00255408"/>
    <w:rsid w:val="0027501A"/>
    <w:rsid w:val="00277C16"/>
    <w:rsid w:val="00281DC6"/>
    <w:rsid w:val="002939E6"/>
    <w:rsid w:val="002D527C"/>
    <w:rsid w:val="002D7CBF"/>
    <w:rsid w:val="002E7F72"/>
    <w:rsid w:val="0030391A"/>
    <w:rsid w:val="00314EA6"/>
    <w:rsid w:val="003200B1"/>
    <w:rsid w:val="0032207E"/>
    <w:rsid w:val="00336136"/>
    <w:rsid w:val="003A652F"/>
    <w:rsid w:val="003C47D8"/>
    <w:rsid w:val="0042681A"/>
    <w:rsid w:val="00432772"/>
    <w:rsid w:val="00434E1F"/>
    <w:rsid w:val="00436F39"/>
    <w:rsid w:val="00443C09"/>
    <w:rsid w:val="00496B62"/>
    <w:rsid w:val="004A2566"/>
    <w:rsid w:val="004B59BF"/>
    <w:rsid w:val="004F24E4"/>
    <w:rsid w:val="00522D3C"/>
    <w:rsid w:val="00535E57"/>
    <w:rsid w:val="00595E09"/>
    <w:rsid w:val="005977A1"/>
    <w:rsid w:val="005A70C7"/>
    <w:rsid w:val="005F6A0F"/>
    <w:rsid w:val="00613B65"/>
    <w:rsid w:val="006523F2"/>
    <w:rsid w:val="006A7A85"/>
    <w:rsid w:val="006B27D0"/>
    <w:rsid w:val="006B2C34"/>
    <w:rsid w:val="006C230F"/>
    <w:rsid w:val="00734AFF"/>
    <w:rsid w:val="00740C0B"/>
    <w:rsid w:val="00764D26"/>
    <w:rsid w:val="007717C3"/>
    <w:rsid w:val="007A5C07"/>
    <w:rsid w:val="00825030"/>
    <w:rsid w:val="00917D11"/>
    <w:rsid w:val="00960DD9"/>
    <w:rsid w:val="00973A41"/>
    <w:rsid w:val="0097796A"/>
    <w:rsid w:val="00983529"/>
    <w:rsid w:val="009E0FE7"/>
    <w:rsid w:val="009F3A42"/>
    <w:rsid w:val="00A552BA"/>
    <w:rsid w:val="00A60BC9"/>
    <w:rsid w:val="00A81184"/>
    <w:rsid w:val="00A82944"/>
    <w:rsid w:val="00A90FE4"/>
    <w:rsid w:val="00A953EF"/>
    <w:rsid w:val="00AE25F3"/>
    <w:rsid w:val="00B1114B"/>
    <w:rsid w:val="00B55D12"/>
    <w:rsid w:val="00B57DA8"/>
    <w:rsid w:val="00B63906"/>
    <w:rsid w:val="00BE4F34"/>
    <w:rsid w:val="00C41BC1"/>
    <w:rsid w:val="00C71FE1"/>
    <w:rsid w:val="00CA0475"/>
    <w:rsid w:val="00CA2E26"/>
    <w:rsid w:val="00CA3C7F"/>
    <w:rsid w:val="00CA7C6C"/>
    <w:rsid w:val="00CC0C40"/>
    <w:rsid w:val="00CD430A"/>
    <w:rsid w:val="00D12A37"/>
    <w:rsid w:val="00D1658C"/>
    <w:rsid w:val="00D1662B"/>
    <w:rsid w:val="00D55D7C"/>
    <w:rsid w:val="00D74059"/>
    <w:rsid w:val="00D74BC1"/>
    <w:rsid w:val="00E24001"/>
    <w:rsid w:val="00E54BE5"/>
    <w:rsid w:val="00E80637"/>
    <w:rsid w:val="00EB6612"/>
    <w:rsid w:val="00EC5B76"/>
    <w:rsid w:val="00EF164D"/>
    <w:rsid w:val="00EF7BF3"/>
    <w:rsid w:val="00F10554"/>
    <w:rsid w:val="00F2537A"/>
    <w:rsid w:val="00F51568"/>
    <w:rsid w:val="00F8661E"/>
    <w:rsid w:val="00FD222F"/>
    <w:rsid w:val="00FE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2D3C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A82944"/>
    <w:pPr>
      <w:ind w:left="720"/>
      <w:contextualSpacing/>
    </w:pPr>
  </w:style>
  <w:style w:type="character" w:customStyle="1" w:styleId="TytuZnak">
    <w:name w:val="Tytuł Znak"/>
    <w:basedOn w:val="Domylnaczcionkaakapitu"/>
    <w:link w:val="Tytu"/>
    <w:rsid w:val="00A81184"/>
    <w:rPr>
      <w:rFonts w:ascii="Arial" w:hAnsi="Arial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5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</TotalTime>
  <Pages>4</Pages>
  <Words>885</Words>
  <Characters>5664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6</cp:revision>
  <cp:lastPrinted>2007-10-05T06:59:00Z</cp:lastPrinted>
  <dcterms:created xsi:type="dcterms:W3CDTF">2024-01-25T10:33:00Z</dcterms:created>
  <dcterms:modified xsi:type="dcterms:W3CDTF">2024-02-07T11:24:00Z</dcterms:modified>
</cp:coreProperties>
</file>