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6BCAC" w14:textId="77777777" w:rsidR="00FB7F50" w:rsidRPr="002245BE" w:rsidRDefault="002B70C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B70C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B70C4">
        <w:rPr>
          <w:sz w:val="22"/>
          <w:szCs w:val="22"/>
        </w:rPr>
        <w:t>2024-02-07</w:t>
      </w:r>
    </w:p>
    <w:p w14:paraId="35411516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CD2B78C" w14:textId="77777777" w:rsidR="002B70C4" w:rsidRPr="002B70C4" w:rsidRDefault="002B70C4" w:rsidP="00FB7F50">
      <w:pPr>
        <w:spacing w:after="40"/>
        <w:rPr>
          <w:b/>
          <w:bCs/>
          <w:sz w:val="22"/>
          <w:szCs w:val="22"/>
        </w:rPr>
      </w:pPr>
      <w:r w:rsidRPr="002B70C4">
        <w:rPr>
          <w:b/>
          <w:bCs/>
          <w:sz w:val="22"/>
          <w:szCs w:val="22"/>
        </w:rPr>
        <w:t>Akademia Górniczo - Hutnicza</w:t>
      </w:r>
    </w:p>
    <w:p w14:paraId="5AD8456F" w14:textId="77777777" w:rsidR="002B70C4" w:rsidRPr="002B70C4" w:rsidRDefault="002B70C4" w:rsidP="00FB7F50">
      <w:pPr>
        <w:spacing w:after="40"/>
        <w:rPr>
          <w:b/>
          <w:bCs/>
          <w:sz w:val="22"/>
          <w:szCs w:val="22"/>
        </w:rPr>
      </w:pPr>
      <w:r w:rsidRPr="002B70C4">
        <w:rPr>
          <w:b/>
          <w:bCs/>
          <w:sz w:val="22"/>
          <w:szCs w:val="22"/>
        </w:rPr>
        <w:t>im. Stanisława Staszica w Krakowie</w:t>
      </w:r>
    </w:p>
    <w:p w14:paraId="35EC896B" w14:textId="77777777" w:rsidR="00FB7F50" w:rsidRPr="002245BE" w:rsidRDefault="002B70C4" w:rsidP="00FB7F50">
      <w:pPr>
        <w:spacing w:after="40"/>
        <w:rPr>
          <w:b/>
          <w:bCs/>
          <w:sz w:val="22"/>
          <w:szCs w:val="22"/>
        </w:rPr>
      </w:pPr>
      <w:r w:rsidRPr="002B70C4">
        <w:rPr>
          <w:b/>
          <w:bCs/>
          <w:sz w:val="22"/>
          <w:szCs w:val="22"/>
        </w:rPr>
        <w:t>Dział Zamówień Publicznych</w:t>
      </w:r>
    </w:p>
    <w:p w14:paraId="4E609C65" w14:textId="77777777" w:rsidR="00FB7F50" w:rsidRPr="002245BE" w:rsidRDefault="002B70C4" w:rsidP="00FB7F50">
      <w:pPr>
        <w:rPr>
          <w:sz w:val="22"/>
          <w:szCs w:val="22"/>
        </w:rPr>
      </w:pPr>
      <w:r w:rsidRPr="002B70C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B70C4">
        <w:rPr>
          <w:sz w:val="22"/>
          <w:szCs w:val="22"/>
        </w:rPr>
        <w:t>30</w:t>
      </w:r>
    </w:p>
    <w:p w14:paraId="6B5CB651" w14:textId="77777777" w:rsidR="00FB7F50" w:rsidRPr="002245BE" w:rsidRDefault="002B70C4" w:rsidP="00FB7F50">
      <w:pPr>
        <w:rPr>
          <w:sz w:val="22"/>
          <w:szCs w:val="22"/>
        </w:rPr>
      </w:pPr>
      <w:r w:rsidRPr="002B70C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B70C4">
        <w:rPr>
          <w:sz w:val="22"/>
          <w:szCs w:val="22"/>
        </w:rPr>
        <w:t>Kraków</w:t>
      </w:r>
    </w:p>
    <w:p w14:paraId="5ECB2348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21563B0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B70C4" w:rsidRPr="00607F9B" w14:paraId="7270922C" w14:textId="77777777" w:rsidTr="006224A4">
        <w:trPr>
          <w:trHeight w:val="638"/>
        </w:trPr>
        <w:tc>
          <w:tcPr>
            <w:tcW w:w="959" w:type="dxa"/>
            <w:shd w:val="clear" w:color="auto" w:fill="auto"/>
          </w:tcPr>
          <w:p w14:paraId="799E2B4E" w14:textId="77777777" w:rsidR="002B70C4" w:rsidRPr="00607F9B" w:rsidRDefault="002B70C4" w:rsidP="006224A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3F03D68" w14:textId="77777777" w:rsidR="002B70C4" w:rsidRPr="00607F9B" w:rsidRDefault="002B70C4" w:rsidP="006224A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B70C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B70C4">
              <w:rPr>
                <w:b/>
                <w:bCs/>
                <w:sz w:val="22"/>
                <w:szCs w:val="22"/>
              </w:rPr>
              <w:t>Dostawa wagi analitycznej dla WIMiC-KC-zp.272-764/23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B70C4">
              <w:rPr>
                <w:b/>
                <w:sz w:val="22"/>
                <w:szCs w:val="22"/>
              </w:rPr>
              <w:t>KC-zp.272-764/23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3A4A88E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B70C4" w14:paraId="08B2B5F6" w14:textId="77777777" w:rsidTr="006224A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EE3321E" w14:textId="77777777" w:rsidR="002B70C4" w:rsidRPr="00D26ED6" w:rsidRDefault="002B70C4" w:rsidP="006224A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B70C4">
              <w:rPr>
                <w:b/>
                <w:sz w:val="22"/>
                <w:szCs w:val="22"/>
              </w:rPr>
              <w:t>RADWAG Wagi Elektroniczne Witold Lewandowski</w:t>
            </w:r>
          </w:p>
          <w:p w14:paraId="2D067D45" w14:textId="77777777" w:rsidR="002B70C4" w:rsidRPr="009F0E5C" w:rsidRDefault="002B70C4" w:rsidP="006224A4">
            <w:pPr>
              <w:jc w:val="both"/>
              <w:rPr>
                <w:bCs/>
                <w:sz w:val="22"/>
                <w:szCs w:val="22"/>
              </w:rPr>
            </w:pPr>
            <w:r w:rsidRPr="002B70C4">
              <w:rPr>
                <w:bCs/>
                <w:sz w:val="22"/>
                <w:szCs w:val="22"/>
              </w:rPr>
              <w:t>Toruńska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B70C4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D0087C5" w14:textId="77777777" w:rsidR="002B70C4" w:rsidRPr="009F0E5C" w:rsidRDefault="002B70C4" w:rsidP="006224A4">
            <w:pPr>
              <w:jc w:val="both"/>
              <w:rPr>
                <w:bCs/>
                <w:sz w:val="22"/>
                <w:szCs w:val="22"/>
              </w:rPr>
            </w:pPr>
            <w:r w:rsidRPr="002B70C4">
              <w:rPr>
                <w:bCs/>
                <w:sz w:val="22"/>
                <w:szCs w:val="22"/>
              </w:rPr>
              <w:t>26-600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B70C4">
              <w:rPr>
                <w:bCs/>
                <w:sz w:val="22"/>
                <w:szCs w:val="22"/>
              </w:rPr>
              <w:t>Radom</w:t>
            </w:r>
          </w:p>
          <w:p w14:paraId="48658A40" w14:textId="77777777" w:rsidR="002B70C4" w:rsidRPr="00D26ED6" w:rsidRDefault="002B70C4" w:rsidP="006224A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A75927D" w14:textId="77777777" w:rsidR="002B70C4" w:rsidRPr="00D26ED6" w:rsidRDefault="002B70C4" w:rsidP="006224A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2B70C4">
              <w:rPr>
                <w:sz w:val="22"/>
                <w:szCs w:val="22"/>
              </w:rPr>
              <w:t>Dostawa wagi analitycznej dla WIMiC-KC-zp.272-764/23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B70C4">
              <w:rPr>
                <w:b/>
                <w:sz w:val="22"/>
                <w:szCs w:val="22"/>
              </w:rPr>
              <w:t>2 651.88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B81AC11" w14:textId="77777777" w:rsidR="002B70C4" w:rsidRDefault="002B70C4" w:rsidP="006224A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4AFB512B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4F4F1B8B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2665BE4E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28428E74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1C5FC2FF" w14:textId="77777777" w:rsidR="002B6761" w:rsidRPr="008567C7" w:rsidRDefault="002B70C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70C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20C875B9" w14:textId="77777777" w:rsidR="002B6761" w:rsidRPr="008567C7" w:rsidRDefault="002B70C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70C4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4558FFD1" w14:textId="77777777" w:rsidR="002B6761" w:rsidRPr="008567C7" w:rsidRDefault="002B70C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70C4">
              <w:rPr>
                <w:rFonts w:ascii="Times New Roman" w:hAnsi="Times New Roman" w:cs="Times New Roman"/>
                <w:bCs/>
                <w:sz w:val="18"/>
                <w:szCs w:val="18"/>
              </w:rPr>
              <w:t>Certyfikat CE</w:t>
            </w:r>
          </w:p>
        </w:tc>
        <w:tc>
          <w:tcPr>
            <w:tcW w:w="1134" w:type="dxa"/>
            <w:vAlign w:val="center"/>
          </w:tcPr>
          <w:p w14:paraId="025AC4F4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F4277D0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3FB6917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EFB71F2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B70C4" w:rsidRPr="008567C7" w14:paraId="7D1BF8D1" w14:textId="77777777" w:rsidTr="006224A4">
        <w:tc>
          <w:tcPr>
            <w:tcW w:w="709" w:type="dxa"/>
            <w:vAlign w:val="center"/>
          </w:tcPr>
          <w:p w14:paraId="28E07A0A" w14:textId="77777777" w:rsidR="002B70C4" w:rsidRPr="008567C7" w:rsidRDefault="002B70C4" w:rsidP="006224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70C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46B6A39B" w14:textId="77777777" w:rsidR="002B70C4" w:rsidRPr="002B6761" w:rsidRDefault="002B70C4" w:rsidP="006224A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B70C4">
              <w:rPr>
                <w:rFonts w:ascii="Times New Roman" w:hAnsi="Times New Roman" w:cs="Times New Roman"/>
                <w:b/>
                <w:sz w:val="18"/>
                <w:szCs w:val="18"/>
              </w:rPr>
              <w:t>RADWAG Wagi Elektroniczne Witold Lewandowski</w:t>
            </w:r>
          </w:p>
          <w:p w14:paraId="67AF4035" w14:textId="77777777" w:rsidR="002B70C4" w:rsidRPr="008567C7" w:rsidRDefault="002B70C4" w:rsidP="006224A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70C4">
              <w:rPr>
                <w:rFonts w:ascii="Times New Roman" w:hAnsi="Times New Roman" w:cs="Times New Roman"/>
                <w:bCs/>
                <w:sz w:val="18"/>
                <w:szCs w:val="18"/>
              </w:rPr>
              <w:t>Toruńska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70C4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93F155C" w14:textId="77777777" w:rsidR="002B70C4" w:rsidRPr="001B7815" w:rsidRDefault="002B70C4" w:rsidP="006224A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70C4">
              <w:rPr>
                <w:rFonts w:ascii="Times New Roman" w:hAnsi="Times New Roman" w:cs="Times New Roman"/>
                <w:bCs/>
                <w:sz w:val="18"/>
                <w:szCs w:val="18"/>
              </w:rPr>
              <w:t>26-600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70C4">
              <w:rPr>
                <w:rFonts w:ascii="Times New Roman" w:hAnsi="Times New Roman" w:cs="Times New Roman"/>
                <w:bCs/>
                <w:sz w:val="18"/>
                <w:szCs w:val="18"/>
              </w:rPr>
              <w:t>Radom</w:t>
            </w:r>
          </w:p>
        </w:tc>
        <w:tc>
          <w:tcPr>
            <w:tcW w:w="1134" w:type="dxa"/>
            <w:vAlign w:val="center"/>
          </w:tcPr>
          <w:p w14:paraId="142337AD" w14:textId="77777777" w:rsidR="002B70C4" w:rsidRPr="008567C7" w:rsidRDefault="002B70C4" w:rsidP="006224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70C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261BA5BE" w14:textId="77777777" w:rsidR="002B70C4" w:rsidRPr="008567C7" w:rsidRDefault="002B70C4" w:rsidP="006224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70C4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0DB21EDA" w14:textId="77777777" w:rsidR="002B70C4" w:rsidRPr="008567C7" w:rsidRDefault="002B70C4" w:rsidP="006224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70C4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055646D9" w14:textId="77777777" w:rsidR="002B70C4" w:rsidRPr="008567C7" w:rsidRDefault="002B70C4" w:rsidP="006224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9E8A868" w14:textId="77777777" w:rsidR="002B70C4" w:rsidRPr="008567C7" w:rsidRDefault="002B70C4" w:rsidP="006224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D9172C0" w14:textId="77777777" w:rsidR="002B70C4" w:rsidRPr="008567C7" w:rsidRDefault="002B70C4" w:rsidP="006224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FEC08D7" w14:textId="77777777" w:rsidR="002B70C4" w:rsidRPr="008567C7" w:rsidRDefault="002B70C4" w:rsidP="006224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70C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2B70C4" w:rsidRPr="008567C7" w14:paraId="061E0AED" w14:textId="77777777" w:rsidTr="006224A4">
        <w:tc>
          <w:tcPr>
            <w:tcW w:w="709" w:type="dxa"/>
            <w:vAlign w:val="center"/>
          </w:tcPr>
          <w:p w14:paraId="35256C87" w14:textId="77777777" w:rsidR="002B70C4" w:rsidRPr="008567C7" w:rsidRDefault="002B70C4" w:rsidP="006224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70C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77C14198" w14:textId="77777777" w:rsidR="002B70C4" w:rsidRPr="002B6761" w:rsidRDefault="002B70C4" w:rsidP="006224A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B70C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Atut Centrum </w:t>
            </w:r>
            <w:proofErr w:type="spellStart"/>
            <w:r w:rsidRPr="002B70C4">
              <w:rPr>
                <w:rFonts w:ascii="Times New Roman" w:hAnsi="Times New Roman" w:cs="Times New Roman"/>
                <w:b/>
                <w:sz w:val="18"/>
                <w:szCs w:val="18"/>
              </w:rPr>
              <w:t>Sp.z</w:t>
            </w:r>
            <w:proofErr w:type="spellEnd"/>
            <w:r w:rsidRPr="002B70C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o.o.</w:t>
            </w:r>
          </w:p>
          <w:p w14:paraId="4BFE5A28" w14:textId="77777777" w:rsidR="002B70C4" w:rsidRPr="008567C7" w:rsidRDefault="002B70C4" w:rsidP="006224A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70C4">
              <w:rPr>
                <w:rFonts w:ascii="Times New Roman" w:hAnsi="Times New Roman" w:cs="Times New Roman"/>
                <w:bCs/>
                <w:sz w:val="18"/>
                <w:szCs w:val="18"/>
              </w:rPr>
              <w:t>Ks. Prymasa A. Hlonda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70C4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70C4">
              <w:rPr>
                <w:rFonts w:ascii="Times New Roman" w:hAnsi="Times New Roman" w:cs="Times New Roman"/>
                <w:bCs/>
                <w:sz w:val="18"/>
                <w:szCs w:val="18"/>
              </w:rPr>
              <w:t>/134</w:t>
            </w:r>
          </w:p>
          <w:p w14:paraId="77D586C5" w14:textId="77777777" w:rsidR="002B70C4" w:rsidRPr="001B7815" w:rsidRDefault="002B70C4" w:rsidP="006224A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70C4">
              <w:rPr>
                <w:rFonts w:ascii="Times New Roman" w:hAnsi="Times New Roman" w:cs="Times New Roman"/>
                <w:bCs/>
                <w:sz w:val="18"/>
                <w:szCs w:val="18"/>
              </w:rPr>
              <w:t>02-972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70C4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55A03664" w14:textId="77777777" w:rsidR="002B70C4" w:rsidRPr="008567C7" w:rsidRDefault="002B70C4" w:rsidP="006224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70C4">
              <w:rPr>
                <w:rFonts w:ascii="Times New Roman" w:hAnsi="Times New Roman" w:cs="Times New Roman"/>
                <w:sz w:val="18"/>
                <w:szCs w:val="18"/>
              </w:rPr>
              <w:t xml:space="preserve">  50,15</w:t>
            </w:r>
          </w:p>
        </w:tc>
        <w:tc>
          <w:tcPr>
            <w:tcW w:w="1134" w:type="dxa"/>
            <w:vAlign w:val="center"/>
          </w:tcPr>
          <w:p w14:paraId="7E5379DC" w14:textId="77777777" w:rsidR="002B70C4" w:rsidRPr="008567C7" w:rsidRDefault="002B70C4" w:rsidP="006224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70C4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6376DD76" w14:textId="77777777" w:rsidR="002B70C4" w:rsidRPr="008567C7" w:rsidRDefault="002B70C4" w:rsidP="006224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70C4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621AF179" w14:textId="77777777" w:rsidR="002B70C4" w:rsidRPr="008567C7" w:rsidRDefault="002B70C4" w:rsidP="006224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EAEA798" w14:textId="77777777" w:rsidR="002B70C4" w:rsidRPr="008567C7" w:rsidRDefault="002B70C4" w:rsidP="006224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D6036A1" w14:textId="77777777" w:rsidR="002B70C4" w:rsidRPr="008567C7" w:rsidRDefault="002B70C4" w:rsidP="006224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F1C921B" w14:textId="77777777" w:rsidR="002B70C4" w:rsidRPr="008567C7" w:rsidRDefault="002B70C4" w:rsidP="006224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70C4">
              <w:rPr>
                <w:rFonts w:ascii="Times New Roman" w:hAnsi="Times New Roman" w:cs="Times New Roman"/>
                <w:sz w:val="18"/>
                <w:szCs w:val="18"/>
              </w:rPr>
              <w:t xml:space="preserve">  90,15</w:t>
            </w:r>
          </w:p>
        </w:tc>
      </w:tr>
      <w:tr w:rsidR="002B70C4" w:rsidRPr="008567C7" w14:paraId="4F6F7F86" w14:textId="77777777" w:rsidTr="006224A4">
        <w:tc>
          <w:tcPr>
            <w:tcW w:w="709" w:type="dxa"/>
            <w:vAlign w:val="center"/>
          </w:tcPr>
          <w:p w14:paraId="4995D5FA" w14:textId="77777777" w:rsidR="002B70C4" w:rsidRPr="008567C7" w:rsidRDefault="002B70C4" w:rsidP="006224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70C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143EB449" w14:textId="77777777" w:rsidR="002B70C4" w:rsidRPr="002B6761" w:rsidRDefault="002B70C4" w:rsidP="006224A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2B70C4">
              <w:rPr>
                <w:rFonts w:ascii="Times New Roman" w:hAnsi="Times New Roman" w:cs="Times New Roman"/>
                <w:b/>
                <w:sz w:val="18"/>
                <w:szCs w:val="18"/>
              </w:rPr>
              <w:t>Danlab</w:t>
            </w:r>
            <w:proofErr w:type="spellEnd"/>
            <w:r w:rsidRPr="002B70C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Danuta </w:t>
            </w:r>
            <w:proofErr w:type="spellStart"/>
            <w:r w:rsidRPr="002B70C4">
              <w:rPr>
                <w:rFonts w:ascii="Times New Roman" w:hAnsi="Times New Roman" w:cs="Times New Roman"/>
                <w:b/>
                <w:sz w:val="18"/>
                <w:szCs w:val="18"/>
              </w:rPr>
              <w:t>Katryńska</w:t>
            </w:r>
            <w:proofErr w:type="spellEnd"/>
          </w:p>
          <w:p w14:paraId="44970D8A" w14:textId="77777777" w:rsidR="002B70C4" w:rsidRPr="008567C7" w:rsidRDefault="002B70C4" w:rsidP="006224A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70C4">
              <w:rPr>
                <w:rFonts w:ascii="Times New Roman" w:hAnsi="Times New Roman" w:cs="Times New Roman"/>
                <w:bCs/>
                <w:sz w:val="18"/>
                <w:szCs w:val="18"/>
              </w:rPr>
              <w:t>Handlowa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70C4">
              <w:rPr>
                <w:rFonts w:ascii="Times New Roman" w:hAnsi="Times New Roman" w:cs="Times New Roman"/>
                <w:bCs/>
                <w:sz w:val="18"/>
                <w:szCs w:val="18"/>
              </w:rPr>
              <w:t>6D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1EF49BC" w14:textId="77777777" w:rsidR="002B70C4" w:rsidRPr="001B7815" w:rsidRDefault="002B70C4" w:rsidP="006224A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70C4">
              <w:rPr>
                <w:rFonts w:ascii="Times New Roman" w:hAnsi="Times New Roman" w:cs="Times New Roman"/>
                <w:bCs/>
                <w:sz w:val="18"/>
                <w:szCs w:val="18"/>
              </w:rPr>
              <w:t>15-399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70C4">
              <w:rPr>
                <w:rFonts w:ascii="Times New Roman" w:hAnsi="Times New Roman" w:cs="Times New Roman"/>
                <w:bCs/>
                <w:sz w:val="18"/>
                <w:szCs w:val="18"/>
              </w:rPr>
              <w:t>Białystok</w:t>
            </w:r>
          </w:p>
        </w:tc>
        <w:tc>
          <w:tcPr>
            <w:tcW w:w="1134" w:type="dxa"/>
            <w:vAlign w:val="center"/>
          </w:tcPr>
          <w:p w14:paraId="03ECB300" w14:textId="77777777" w:rsidR="002B70C4" w:rsidRPr="008567C7" w:rsidRDefault="002B70C4" w:rsidP="006224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70C4">
              <w:rPr>
                <w:rFonts w:ascii="Times New Roman" w:hAnsi="Times New Roman" w:cs="Times New Roman"/>
                <w:sz w:val="18"/>
                <w:szCs w:val="18"/>
              </w:rPr>
              <w:t xml:space="preserve">  49,47</w:t>
            </w:r>
          </w:p>
        </w:tc>
        <w:tc>
          <w:tcPr>
            <w:tcW w:w="1134" w:type="dxa"/>
            <w:vAlign w:val="center"/>
          </w:tcPr>
          <w:p w14:paraId="2A9BCAA9" w14:textId="77777777" w:rsidR="002B70C4" w:rsidRPr="008567C7" w:rsidRDefault="002B70C4" w:rsidP="006224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70C4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35BA900F" w14:textId="77777777" w:rsidR="002B70C4" w:rsidRPr="008567C7" w:rsidRDefault="002B70C4" w:rsidP="006224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70C4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5135610C" w14:textId="77777777" w:rsidR="002B70C4" w:rsidRPr="008567C7" w:rsidRDefault="002B70C4" w:rsidP="006224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7D8DBC9" w14:textId="77777777" w:rsidR="002B70C4" w:rsidRPr="008567C7" w:rsidRDefault="002B70C4" w:rsidP="006224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5745A01" w14:textId="77777777" w:rsidR="002B70C4" w:rsidRPr="008567C7" w:rsidRDefault="002B70C4" w:rsidP="006224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BADA3BD" w14:textId="77777777" w:rsidR="002B70C4" w:rsidRPr="008567C7" w:rsidRDefault="002B70C4" w:rsidP="006224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70C4">
              <w:rPr>
                <w:rFonts w:ascii="Times New Roman" w:hAnsi="Times New Roman" w:cs="Times New Roman"/>
                <w:sz w:val="18"/>
                <w:szCs w:val="18"/>
              </w:rPr>
              <w:t xml:space="preserve">  89,47</w:t>
            </w:r>
          </w:p>
        </w:tc>
      </w:tr>
    </w:tbl>
    <w:p w14:paraId="0E48ED4D" w14:textId="77777777" w:rsidR="004C6D93" w:rsidRDefault="004C6D93" w:rsidP="004E7234">
      <w:pPr>
        <w:spacing w:before="120"/>
        <w:ind w:firstLine="709"/>
        <w:jc w:val="both"/>
        <w:rPr>
          <w:color w:val="000000"/>
        </w:rPr>
      </w:pPr>
    </w:p>
    <w:p w14:paraId="037C06E2" w14:textId="50EC24B4" w:rsidR="00E85D70" w:rsidRDefault="004C6D93" w:rsidP="004C6D93">
      <w:pPr>
        <w:spacing w:before="120"/>
        <w:ind w:left="5664" w:firstLine="708"/>
        <w:jc w:val="both"/>
        <w:rPr>
          <w:color w:val="000000"/>
        </w:rPr>
      </w:pPr>
      <w:r>
        <w:rPr>
          <w:color w:val="000000"/>
        </w:rPr>
        <w:t>Marzena Kurek</w:t>
      </w:r>
    </w:p>
    <w:p w14:paraId="4820BF5A" w14:textId="05C951BF" w:rsidR="00F960D7" w:rsidRPr="00F33C66" w:rsidRDefault="004C6D93" w:rsidP="004C6D93">
      <w:pPr>
        <w:spacing w:line="276" w:lineRule="auto"/>
        <w:ind w:left="5664" w:firstLine="708"/>
        <w:jc w:val="both"/>
        <w:rPr>
          <w:sz w:val="22"/>
          <w:szCs w:val="22"/>
        </w:rPr>
      </w:pPr>
      <w:r>
        <w:rPr>
          <w:sz w:val="22"/>
          <w:szCs w:val="22"/>
        </w:rPr>
        <w:t>Sekretarz Komisji Przetargowej</w:t>
      </w:r>
    </w:p>
    <w:bookmarkEnd w:id="0"/>
    <w:p w14:paraId="2B59C2D4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C903F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E88C5" w14:textId="77777777" w:rsidR="00C903F3" w:rsidRDefault="00C903F3">
      <w:r>
        <w:separator/>
      </w:r>
    </w:p>
  </w:endnote>
  <w:endnote w:type="continuationSeparator" w:id="0">
    <w:p w14:paraId="24007F97" w14:textId="77777777" w:rsidR="00C903F3" w:rsidRDefault="00C90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FE2C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4B08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085756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AF6A18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FFFB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67BF71" w14:textId="77777777" w:rsidR="00C903F3" w:rsidRDefault="00C903F3">
      <w:r>
        <w:separator/>
      </w:r>
    </w:p>
  </w:footnote>
  <w:footnote w:type="continuationSeparator" w:id="0">
    <w:p w14:paraId="64EFF7A2" w14:textId="77777777" w:rsidR="00C903F3" w:rsidRDefault="00C903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E09D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8B9F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B749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03F3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2B70C4"/>
    <w:rsid w:val="003445A0"/>
    <w:rsid w:val="003A0AFC"/>
    <w:rsid w:val="003D611C"/>
    <w:rsid w:val="00431C0B"/>
    <w:rsid w:val="00437CAD"/>
    <w:rsid w:val="004657DA"/>
    <w:rsid w:val="004B2665"/>
    <w:rsid w:val="004C3459"/>
    <w:rsid w:val="004C6D93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903F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CD3702"/>
  <w15:chartTrackingRefBased/>
  <w15:docId w15:val="{E2B22C03-3782-4F26-ACBA-B5E8F29E7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205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2024-02-07T10:32:00Z</dcterms:created>
  <dcterms:modified xsi:type="dcterms:W3CDTF">2024-02-07T10:33:00Z</dcterms:modified>
</cp:coreProperties>
</file>