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86246" w14:textId="77777777" w:rsidR="00D62E6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6D2938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4A7A35" w:rsidRPr="006D2938">
        <w:rPr>
          <w:rFonts w:ascii="Arial Narrow" w:eastAsia="Times New Roman" w:hAnsi="Arial Narrow" w:cs="Arial"/>
          <w:bCs/>
          <w:szCs w:val="18"/>
          <w:lang w:eastAsia="pl-PL"/>
        </w:rPr>
        <w:t>7</w:t>
      </w:r>
      <w:r w:rsidRPr="006D2938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p w14:paraId="13EFACED" w14:textId="77777777" w:rsidR="006D2938" w:rsidRPr="006D2938" w:rsidRDefault="006D2938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D2938" w14:paraId="520B279F" w14:textId="77777777" w:rsidTr="00D62E6E">
        <w:tc>
          <w:tcPr>
            <w:tcW w:w="2800" w:type="dxa"/>
            <w:shd w:val="clear" w:color="auto" w:fill="auto"/>
          </w:tcPr>
          <w:p w14:paraId="114F0880" w14:textId="77777777" w:rsidR="00D62E6E" w:rsidRPr="006D293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D2938">
              <w:rPr>
                <w:rFonts w:ascii="Arial Narrow" w:hAnsi="Arial Narrow" w:cs="Arial"/>
                <w:b/>
              </w:rPr>
              <w:t>Wykonawca</w:t>
            </w:r>
            <w:r w:rsidRPr="006D293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005CDB9" w14:textId="77777777" w:rsidR="00D62E6E" w:rsidRPr="006D293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9B20707" w14:textId="77777777" w:rsidR="00D62E6E" w:rsidRPr="006D293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C462B2" w14:textId="77777777" w:rsidR="00D62E6E" w:rsidRPr="006D293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6D293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6D293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6D293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6D2938" w14:paraId="34289C8B" w14:textId="77777777" w:rsidTr="00D62E6E">
        <w:tc>
          <w:tcPr>
            <w:tcW w:w="2800" w:type="dxa"/>
            <w:shd w:val="clear" w:color="auto" w:fill="auto"/>
          </w:tcPr>
          <w:p w14:paraId="10FBDA41" w14:textId="77777777" w:rsidR="00D62E6E" w:rsidRPr="006D293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D293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8F09AC6" w14:textId="77777777" w:rsidR="00D62E6E" w:rsidRPr="006D293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16E6962" w14:textId="77777777" w:rsidR="00D62E6E" w:rsidRPr="006D293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CDAB11" w14:textId="77777777" w:rsidR="00D62E6E" w:rsidRPr="006D293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6D293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6D2938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6D293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50A5398" w14:textId="77777777" w:rsidR="00BC121E" w:rsidRPr="006D293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A7A35" w:rsidRPr="006D2938" w14:paraId="3AC9390B" w14:textId="77777777" w:rsidTr="00C3153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835B28E" w14:textId="77777777" w:rsidR="004A7A35" w:rsidRPr="006D2938" w:rsidRDefault="004A7A35" w:rsidP="00C3153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4F0FBE3D" w14:textId="77777777" w:rsidR="004A7A35" w:rsidRPr="006D2938" w:rsidRDefault="004A7A35" w:rsidP="00C3153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6D293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6D293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6D293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6D293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6D293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6D293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2A01FD08" w14:textId="77777777" w:rsidR="004A7A35" w:rsidRPr="006D2938" w:rsidRDefault="004A7A35" w:rsidP="00C3153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2954F1B3" w14:textId="77777777" w:rsidR="004A7A35" w:rsidRPr="006D2938" w:rsidRDefault="004A7A35" w:rsidP="00C3153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549E2CBE" w14:textId="77777777" w:rsidR="00BC121E" w:rsidRPr="006D2938" w:rsidRDefault="004A7A3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D2938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6D2938">
        <w:rPr>
          <w:rFonts w:ascii="Arial Narrow" w:eastAsia="Times New Roman" w:hAnsi="Arial Narrow" w:cs="Arial"/>
          <w:lang w:eastAsia="pl-PL"/>
        </w:rPr>
        <w:t>N</w:t>
      </w:r>
      <w:r w:rsidR="00BC121E" w:rsidRPr="006D2938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D2938" w14:paraId="46BB9DE2" w14:textId="77777777" w:rsidTr="00D62E6E">
        <w:tc>
          <w:tcPr>
            <w:tcW w:w="2269" w:type="dxa"/>
            <w:shd w:val="clear" w:color="auto" w:fill="auto"/>
          </w:tcPr>
          <w:p w14:paraId="53275561" w14:textId="77777777" w:rsidR="00D62E6E" w:rsidRPr="006D293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035AB5" w14:textId="77777777" w:rsidR="00D62E6E" w:rsidRPr="006D2938" w:rsidRDefault="004A7A3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b/>
                <w:lang w:eastAsia="pl-PL"/>
              </w:rPr>
              <w:t xml:space="preserve">Dostawa lampy szczelinowej i </w:t>
            </w:r>
            <w:proofErr w:type="spellStart"/>
            <w:r w:rsidRPr="006D2938">
              <w:rPr>
                <w:rFonts w:ascii="Arial Narrow" w:eastAsia="Times New Roman" w:hAnsi="Arial Narrow" w:cs="Arial"/>
                <w:b/>
                <w:lang w:eastAsia="pl-PL"/>
              </w:rPr>
              <w:t>autorefraktokeratometru</w:t>
            </w:r>
            <w:proofErr w:type="spellEnd"/>
            <w:r w:rsidR="00D62E6E" w:rsidRPr="006D2938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4A7A35" w:rsidRPr="006D2938" w14:paraId="08A10077" w14:textId="77777777" w:rsidTr="00C31539">
        <w:tc>
          <w:tcPr>
            <w:tcW w:w="2269" w:type="dxa"/>
            <w:shd w:val="clear" w:color="auto" w:fill="auto"/>
          </w:tcPr>
          <w:p w14:paraId="26A4AF8F" w14:textId="77777777" w:rsidR="004A7A35" w:rsidRPr="006D2938" w:rsidRDefault="004A7A35" w:rsidP="00C315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EFCD3B" w14:textId="77777777" w:rsidR="004A7A35" w:rsidRPr="006D2938" w:rsidRDefault="004A7A35" w:rsidP="00C315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b/>
                <w:lang w:eastAsia="pl-PL"/>
              </w:rPr>
              <w:t>16/2024</w:t>
            </w:r>
          </w:p>
        </w:tc>
      </w:tr>
    </w:tbl>
    <w:p w14:paraId="239B9944" w14:textId="77777777" w:rsidR="00BC121E" w:rsidRPr="006D2938" w:rsidRDefault="004A7A3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6D2938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6D2938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6D2938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6D2938">
        <w:rPr>
          <w:rFonts w:ascii="Arial Narrow" w:eastAsia="Times New Roman" w:hAnsi="Arial Narrow" w:cs="Arial"/>
          <w:b/>
          <w:lang w:eastAsia="pl-PL"/>
        </w:rPr>
        <w:t>,</w:t>
      </w:r>
      <w:r w:rsidR="00BC121E" w:rsidRPr="006D2938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6D2938">
        <w:rPr>
          <w:rFonts w:ascii="Arial Narrow" w:eastAsia="Times New Roman" w:hAnsi="Arial Narrow" w:cs="Arial"/>
          <w:bCs/>
          <w:lang w:eastAsia="pl-PL"/>
        </w:rPr>
        <w:t>, że:</w:t>
      </w:r>
    </w:p>
    <w:p w14:paraId="23539CD9" w14:textId="77777777" w:rsidR="00BC121E" w:rsidRPr="006D293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6D2938">
        <w:rPr>
          <w:rFonts w:ascii="Arial Narrow" w:eastAsia="Times New Roman" w:hAnsi="Arial Narrow" w:cs="Arial"/>
          <w:b/>
          <w:bCs/>
        </w:rPr>
        <w:object w:dxaOrig="0" w:dyaOrig="0" w14:anchorId="534BE8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5pt" o:ole="">
            <v:imagedata r:id="rId8" o:title=""/>
          </v:shape>
          <w:control r:id="rId9" w:name="OptionButton211" w:shapeid="_x0000_i1029"/>
        </w:object>
      </w:r>
      <w:r w:rsidR="00BC121E" w:rsidRPr="006D2938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6D2938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6D2938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6D2938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6D2938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6D2938">
        <w:rPr>
          <w:rFonts w:ascii="Arial Narrow" w:eastAsia="Times New Roman" w:hAnsi="Arial Narrow" w:cs="Arial"/>
          <w:lang w:eastAsia="pl-PL"/>
        </w:rPr>
        <w:t>.</w:t>
      </w:r>
    </w:p>
    <w:p w14:paraId="59B4EDD3" w14:textId="77777777" w:rsidR="00BC121E" w:rsidRPr="006D293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D2938">
        <w:rPr>
          <w:rFonts w:ascii="Arial Narrow" w:eastAsia="Times New Roman" w:hAnsi="Arial Narrow" w:cs="Arial"/>
          <w:b/>
          <w:bCs/>
        </w:rPr>
        <w:object w:dxaOrig="0" w:dyaOrig="0" w14:anchorId="22240F2F">
          <v:shape id="_x0000_i1030" type="#_x0000_t75" style="width:453pt;height:17.5pt" o:ole="">
            <v:imagedata r:id="rId10" o:title=""/>
          </v:shape>
          <w:control r:id="rId11" w:name="OptionButton21" w:shapeid="_x0000_i1030"/>
        </w:object>
      </w:r>
      <w:r w:rsidRPr="006D2938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6D2938">
        <w:rPr>
          <w:rFonts w:ascii="Arial Narrow" w:eastAsia="Times New Roman" w:hAnsi="Arial Narrow" w:cs="Arial"/>
          <w:lang w:eastAsia="pl-PL"/>
        </w:rPr>
        <w:t xml:space="preserve">            </w:t>
      </w:r>
      <w:r w:rsidRPr="006D2938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6D2938">
        <w:rPr>
          <w:rFonts w:ascii="Arial Narrow" w:eastAsia="Times New Roman" w:hAnsi="Arial Narrow" w:cs="Arial"/>
          <w:lang w:eastAsia="pl-PL"/>
        </w:rPr>
        <w:t>t.j. Dz.U. z 2023r. poz. 1689</w:t>
      </w:r>
      <w:r w:rsidRPr="006D2938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0D148BF3" w14:textId="77777777" w:rsidR="00BF69A4" w:rsidRPr="006D293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6D2938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D2938" w14:paraId="68EA876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9AA03" w14:textId="77777777" w:rsidR="00BC121E" w:rsidRPr="006D293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C32E4" w14:textId="77777777" w:rsidR="00BC121E" w:rsidRPr="006D293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9540F" w14:textId="77777777" w:rsidR="00BC121E" w:rsidRPr="006D293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6D2938" w14:paraId="5BF1D65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99752" w14:textId="77777777" w:rsidR="00BC121E" w:rsidRPr="006D293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E5E6" w14:textId="77777777" w:rsidR="00BC121E" w:rsidRPr="006D293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A2D7" w14:textId="77777777" w:rsidR="00BC121E" w:rsidRPr="006D293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6D2938" w14:paraId="3912030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999D4" w14:textId="77777777" w:rsidR="00BC121E" w:rsidRPr="006D293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F575F" w14:textId="77777777" w:rsidR="00BC121E" w:rsidRPr="006D293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ACEE" w14:textId="77777777" w:rsidR="00BC121E" w:rsidRPr="006D293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0309D6FE" w14:textId="77777777" w:rsidR="00BC121E" w:rsidRPr="006D293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6D2938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2B898665" w14:textId="77777777" w:rsidR="00BC121E" w:rsidRPr="006D293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6D2938">
        <w:rPr>
          <w:rFonts w:ascii="Arial Narrow" w:eastAsia="Times New Roman" w:hAnsi="Arial Narrow" w:cs="Arial"/>
          <w:iCs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55F5AC68" w14:textId="77777777" w:rsidR="00067B62" w:rsidRPr="006D293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6D2938">
        <w:rPr>
          <w:rFonts w:ascii="Arial Narrow" w:eastAsia="Times New Roman" w:hAnsi="Arial Narrow" w:cs="Arial"/>
          <w:color w:val="0070C0"/>
          <w:lang w:eastAsia="pl-PL"/>
        </w:rPr>
        <w:t>*</w:t>
      </w:r>
      <w:r w:rsidRPr="006D2938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6D2938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4CE3E8D9" w14:textId="77777777" w:rsidR="00067B62" w:rsidRPr="006D293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D2938" w14:paraId="6EE0E492" w14:textId="77777777" w:rsidTr="00620E37">
        <w:tc>
          <w:tcPr>
            <w:tcW w:w="2660" w:type="dxa"/>
            <w:shd w:val="clear" w:color="auto" w:fill="auto"/>
          </w:tcPr>
          <w:p w14:paraId="5E68A938" w14:textId="77777777" w:rsidR="00BC121E" w:rsidRPr="006D293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030A1C2" w14:textId="77777777" w:rsidR="00BC121E" w:rsidRPr="006D293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4BA7635" w14:textId="77777777" w:rsidR="00BC121E" w:rsidRPr="006D293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6D293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6D293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05583EE" w14:textId="77777777" w:rsidR="00BC121E" w:rsidRPr="006D293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BB30F88" w14:textId="77777777" w:rsidR="00BC121E" w:rsidRPr="006D293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F67DEF3" w14:textId="77777777" w:rsidR="00BC121E" w:rsidRPr="006D293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D293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A7A35" w:rsidRPr="006D293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6D293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6D293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44AD9C24" w14:textId="77777777" w:rsidR="00106AC7" w:rsidRPr="006D2938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6D2938" w:rsidSect="00BB591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FEBAC" w14:textId="77777777" w:rsidR="00BB5918" w:rsidRDefault="00BB5918">
      <w:r>
        <w:separator/>
      </w:r>
    </w:p>
  </w:endnote>
  <w:endnote w:type="continuationSeparator" w:id="0">
    <w:p w14:paraId="4ECB2217" w14:textId="77777777" w:rsidR="00BB5918" w:rsidRDefault="00BB5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8488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A38F4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F340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21C9B1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D97A5DF">
        <v:line id="_x0000_s1025" style="position:absolute;left:0;text-align:left;z-index:251657728" from="-3.85pt,8.7pt" to="455.15pt,8.7pt"/>
      </w:pict>
    </w:r>
  </w:p>
  <w:p w14:paraId="1E755B1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25D8D" w14:textId="77777777" w:rsidR="004A7A35" w:rsidRDefault="004A7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15DAA" w14:textId="77777777" w:rsidR="00BB5918" w:rsidRDefault="00BB5918">
      <w:r>
        <w:separator/>
      </w:r>
    </w:p>
  </w:footnote>
  <w:footnote w:type="continuationSeparator" w:id="0">
    <w:p w14:paraId="63D819DE" w14:textId="77777777" w:rsidR="00BB5918" w:rsidRDefault="00BB5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5B8DA" w14:textId="77777777" w:rsidR="004A7A35" w:rsidRDefault="004A7A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22492" w14:textId="77777777" w:rsidR="004A7A35" w:rsidRDefault="004A7A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18E82" w14:textId="77777777" w:rsidR="004A7A35" w:rsidRDefault="004A7A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2410506">
    <w:abstractNumId w:val="13"/>
  </w:num>
  <w:num w:numId="2" w16cid:durableId="696155158">
    <w:abstractNumId w:val="0"/>
  </w:num>
  <w:num w:numId="3" w16cid:durableId="697436441">
    <w:abstractNumId w:val="11"/>
  </w:num>
  <w:num w:numId="4" w16cid:durableId="1178228058">
    <w:abstractNumId w:val="8"/>
  </w:num>
  <w:num w:numId="5" w16cid:durableId="361979002">
    <w:abstractNumId w:val="7"/>
  </w:num>
  <w:num w:numId="6" w16cid:durableId="160120547">
    <w:abstractNumId w:val="1"/>
  </w:num>
  <w:num w:numId="7" w16cid:durableId="1434015583">
    <w:abstractNumId w:val="6"/>
  </w:num>
  <w:num w:numId="8" w16cid:durableId="651369385">
    <w:abstractNumId w:val="3"/>
  </w:num>
  <w:num w:numId="9" w16cid:durableId="1512571807">
    <w:abstractNumId w:val="2"/>
  </w:num>
  <w:num w:numId="10" w16cid:durableId="677315380">
    <w:abstractNumId w:val="5"/>
  </w:num>
  <w:num w:numId="11" w16cid:durableId="433718452">
    <w:abstractNumId w:val="10"/>
  </w:num>
  <w:num w:numId="12" w16cid:durableId="805313465">
    <w:abstractNumId w:val="4"/>
  </w:num>
  <w:num w:numId="13" w16cid:durableId="886375252">
    <w:abstractNumId w:val="9"/>
  </w:num>
  <w:num w:numId="14" w16cid:durableId="16934531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591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A7A35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2938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5918"/>
    <w:rsid w:val="00BC121E"/>
    <w:rsid w:val="00BE6092"/>
    <w:rsid w:val="00BF69A4"/>
    <w:rsid w:val="00C33407"/>
    <w:rsid w:val="00C37CD2"/>
    <w:rsid w:val="00C44648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7C7607"/>
  <w15:chartTrackingRefBased/>
  <w15:docId w15:val="{F943763D-5D74-4D61-9B63-A8DC3FAE7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1738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2024-02-06T14:40:00Z</cp:lastPrinted>
  <dcterms:created xsi:type="dcterms:W3CDTF">2024-02-06T14:40:00Z</dcterms:created>
  <dcterms:modified xsi:type="dcterms:W3CDTF">2024-02-06T14:40:00Z</dcterms:modified>
</cp:coreProperties>
</file>