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73F3D" w14:textId="77777777" w:rsidR="00D62E6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76D1F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785463" w:rsidRPr="00D76D1F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D76D1F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14:paraId="28E1564F" w14:textId="77777777" w:rsidR="00D76D1F" w:rsidRPr="00D76D1F" w:rsidRDefault="00D76D1F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76D1F" w14:paraId="03490EC6" w14:textId="77777777" w:rsidTr="00D62E6E">
        <w:tc>
          <w:tcPr>
            <w:tcW w:w="2800" w:type="dxa"/>
            <w:shd w:val="clear" w:color="auto" w:fill="auto"/>
          </w:tcPr>
          <w:p w14:paraId="0CA1F336" w14:textId="77777777" w:rsidR="00D62E6E" w:rsidRPr="00D76D1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76D1F">
              <w:rPr>
                <w:rFonts w:ascii="Arial Narrow" w:hAnsi="Arial Narrow" w:cs="Arial"/>
                <w:b/>
              </w:rPr>
              <w:t>Wykonawca</w:t>
            </w:r>
            <w:r w:rsidRPr="00D76D1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BFC0F65" w14:textId="77777777" w:rsidR="00D62E6E" w:rsidRPr="00D76D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FE7790C" w14:textId="77777777" w:rsidR="00D62E6E" w:rsidRPr="00D76D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1B95A6" w14:textId="77777777" w:rsidR="00D62E6E" w:rsidRPr="00D76D1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76D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76D1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76D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76D1F" w14:paraId="5A8F113A" w14:textId="77777777" w:rsidTr="00D62E6E">
        <w:tc>
          <w:tcPr>
            <w:tcW w:w="2800" w:type="dxa"/>
            <w:shd w:val="clear" w:color="auto" w:fill="auto"/>
          </w:tcPr>
          <w:p w14:paraId="24C87302" w14:textId="77777777" w:rsidR="00D62E6E" w:rsidRPr="00D76D1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76D1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F0EC98" w14:textId="77777777" w:rsidR="00D62E6E" w:rsidRPr="00D76D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B15E09" w14:textId="77777777" w:rsidR="00D62E6E" w:rsidRPr="00D76D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713870" w14:textId="77777777" w:rsidR="00D62E6E" w:rsidRPr="00D76D1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76D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76D1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76D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D94D788" w14:textId="77777777" w:rsidR="00BC121E" w:rsidRPr="00D76D1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5463" w:rsidRPr="00D76D1F" w14:paraId="19099E3B" w14:textId="77777777" w:rsidTr="00C3153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1D40BE" w14:textId="77777777" w:rsidR="00785463" w:rsidRPr="00D76D1F" w:rsidRDefault="00785463" w:rsidP="00C3153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074985AE" w14:textId="77777777" w:rsidR="00785463" w:rsidRPr="00D76D1F" w:rsidRDefault="00785463" w:rsidP="00C3153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D76D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D76D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D76D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D76D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D76D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D76D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2A9A10B8" w14:textId="77777777" w:rsidR="00785463" w:rsidRPr="00D76D1F" w:rsidRDefault="00785463" w:rsidP="00C3153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738038A2" w14:textId="77777777" w:rsidR="00785463" w:rsidRPr="00D76D1F" w:rsidRDefault="00785463" w:rsidP="00C3153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21080F2F" w14:textId="77777777" w:rsidR="00BC121E" w:rsidRPr="00D76D1F" w:rsidRDefault="0078546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76D1F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D76D1F">
        <w:rPr>
          <w:rFonts w:ascii="Arial Narrow" w:eastAsia="Times New Roman" w:hAnsi="Arial Narrow" w:cs="Arial"/>
          <w:lang w:eastAsia="pl-PL"/>
        </w:rPr>
        <w:t>N</w:t>
      </w:r>
      <w:r w:rsidR="00BC121E" w:rsidRPr="00D76D1F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76D1F" w14:paraId="60048A11" w14:textId="77777777" w:rsidTr="00D62E6E">
        <w:tc>
          <w:tcPr>
            <w:tcW w:w="2269" w:type="dxa"/>
            <w:shd w:val="clear" w:color="auto" w:fill="auto"/>
          </w:tcPr>
          <w:p w14:paraId="4D3B3811" w14:textId="77777777" w:rsidR="00D62E6E" w:rsidRPr="00D76D1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E2D4A4" w14:textId="77777777" w:rsidR="00D62E6E" w:rsidRPr="00D76D1F" w:rsidRDefault="0078546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aparatu do </w:t>
            </w:r>
            <w:proofErr w:type="spellStart"/>
            <w:r w:rsidRPr="00D76D1F">
              <w:rPr>
                <w:rFonts w:ascii="Arial Narrow" w:eastAsia="Times New Roman" w:hAnsi="Arial Narrow" w:cs="Arial"/>
                <w:bCs/>
                <w:lang w:eastAsia="pl-PL"/>
              </w:rPr>
              <w:t>termolezji</w:t>
            </w:r>
            <w:proofErr w:type="spellEnd"/>
            <w:r w:rsidR="00D62E6E" w:rsidRPr="00D76D1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85463" w:rsidRPr="00D76D1F" w14:paraId="6B231D66" w14:textId="77777777" w:rsidTr="00C31539">
        <w:tc>
          <w:tcPr>
            <w:tcW w:w="2269" w:type="dxa"/>
            <w:shd w:val="clear" w:color="auto" w:fill="auto"/>
          </w:tcPr>
          <w:p w14:paraId="29319CFF" w14:textId="77777777" w:rsidR="00785463" w:rsidRPr="00D76D1F" w:rsidRDefault="00785463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60AEE9" w14:textId="77777777" w:rsidR="00785463" w:rsidRPr="00D76D1F" w:rsidRDefault="00785463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bCs/>
                <w:lang w:eastAsia="pl-PL"/>
              </w:rPr>
              <w:t>19/2024</w:t>
            </w:r>
          </w:p>
        </w:tc>
      </w:tr>
    </w:tbl>
    <w:p w14:paraId="3D2BBC87" w14:textId="77777777" w:rsidR="00BC121E" w:rsidRPr="00D76D1F" w:rsidRDefault="0078546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76D1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76D1F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76D1F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D76D1F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76D1F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76D1F">
        <w:rPr>
          <w:rFonts w:ascii="Arial Narrow" w:eastAsia="Times New Roman" w:hAnsi="Arial Narrow" w:cs="Arial"/>
          <w:bCs/>
          <w:lang w:eastAsia="pl-PL"/>
        </w:rPr>
        <w:t>, że:</w:t>
      </w:r>
    </w:p>
    <w:p w14:paraId="51EC653A" w14:textId="28927EED" w:rsidR="00BC121E" w:rsidRPr="00D76D1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76D1F">
        <w:rPr>
          <w:rFonts w:ascii="Arial Narrow" w:eastAsia="Times New Roman" w:hAnsi="Arial Narrow" w:cs="Arial"/>
          <w:b/>
          <w:bCs/>
        </w:rPr>
        <w:object w:dxaOrig="0" w:dyaOrig="0" w14:anchorId="699A47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D76D1F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r w:rsidR="00C93F0A" w:rsidRPr="00D76D1F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D76D1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76D1F">
        <w:rPr>
          <w:rFonts w:ascii="Arial Narrow" w:eastAsia="Times New Roman" w:hAnsi="Arial Narrow" w:cs="Arial"/>
          <w:lang w:eastAsia="pl-PL"/>
        </w:rPr>
        <w:t>.</w:t>
      </w:r>
    </w:p>
    <w:p w14:paraId="74F44845" w14:textId="2FA358CD" w:rsidR="00BC121E" w:rsidRPr="00D76D1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76D1F">
        <w:rPr>
          <w:rFonts w:ascii="Arial Narrow" w:eastAsia="Times New Roman" w:hAnsi="Arial Narrow" w:cs="Arial"/>
          <w:b/>
          <w:bCs/>
        </w:rPr>
        <w:object w:dxaOrig="0" w:dyaOrig="0" w14:anchorId="5EB36F8C">
          <v:shape id="_x0000_i1030" type="#_x0000_t75" style="width:453pt;height:17.5pt" o:ole="">
            <v:imagedata r:id="rId10" o:title=""/>
          </v:shape>
          <w:control r:id="rId11" w:name="OptionButton21" w:shapeid="_x0000_i1030"/>
        </w:object>
      </w:r>
      <w:r w:rsidRPr="00D76D1F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r w:rsidR="00C93F0A" w:rsidRPr="00D76D1F">
        <w:rPr>
          <w:rFonts w:ascii="Arial Narrow" w:eastAsia="Times New Roman" w:hAnsi="Arial Narrow" w:cs="Arial"/>
          <w:lang w:eastAsia="pl-PL"/>
        </w:rPr>
        <w:t>t.j. Dz.U. z 2023r. poz. 1689</w:t>
      </w:r>
      <w:r w:rsidRPr="00D76D1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5A8575FA" w14:textId="77777777" w:rsidR="00BF69A4" w:rsidRPr="00D76D1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76D1F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76D1F" w14:paraId="0E09F77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BDBD9" w14:textId="77777777" w:rsidR="00BC121E" w:rsidRPr="00D76D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E007A" w14:textId="77777777" w:rsidR="00BC121E" w:rsidRPr="00D76D1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530B2" w14:textId="77777777" w:rsidR="00BC121E" w:rsidRPr="00D76D1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76D1F" w14:paraId="176F64D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7E2DB" w14:textId="77777777" w:rsidR="00BC121E" w:rsidRPr="00D76D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B5BD" w14:textId="77777777" w:rsidR="00BC121E" w:rsidRPr="00D76D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E6C1" w14:textId="77777777" w:rsidR="00BC121E" w:rsidRPr="00D76D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D76D1F" w14:paraId="38DC4EE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B4C37" w14:textId="77777777" w:rsidR="00BC121E" w:rsidRPr="00D76D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ACDA" w14:textId="77777777" w:rsidR="00BC121E" w:rsidRPr="00D76D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FCFD" w14:textId="77777777" w:rsidR="00BC121E" w:rsidRPr="00D76D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6CCABD7" w14:textId="77777777" w:rsidR="00BC121E" w:rsidRPr="00D76D1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76D1F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4E95DD4" w14:textId="77777777" w:rsidR="00BC121E" w:rsidRPr="00D76D1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76D1F">
        <w:rPr>
          <w:rFonts w:ascii="Arial Narrow" w:eastAsia="Times New Roman" w:hAnsi="Arial Narrow" w:cs="Arial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7C15845" w14:textId="77777777" w:rsidR="00067B62" w:rsidRPr="00D76D1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76D1F">
        <w:rPr>
          <w:rFonts w:ascii="Arial Narrow" w:eastAsia="Times New Roman" w:hAnsi="Arial Narrow" w:cs="Arial"/>
          <w:color w:val="0070C0"/>
          <w:lang w:eastAsia="pl-PL"/>
        </w:rPr>
        <w:t>*</w:t>
      </w:r>
      <w:r w:rsidRPr="00D76D1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D76D1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3F642921" w14:textId="77777777" w:rsidR="00067B62" w:rsidRPr="00D76D1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76D1F" w14:paraId="59D8801E" w14:textId="77777777" w:rsidTr="00620E37">
        <w:tc>
          <w:tcPr>
            <w:tcW w:w="2660" w:type="dxa"/>
            <w:shd w:val="clear" w:color="auto" w:fill="auto"/>
          </w:tcPr>
          <w:p w14:paraId="008ABD92" w14:textId="77777777" w:rsidR="00BC121E" w:rsidRPr="00D76D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59730B3" w14:textId="77777777" w:rsidR="00BC121E" w:rsidRPr="00D76D1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43438BD" w14:textId="77777777" w:rsidR="00BC121E" w:rsidRPr="00D76D1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76D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76D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2719DAE" w14:textId="77777777" w:rsidR="00BC121E" w:rsidRPr="00D76D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BBAC8CB" w14:textId="77777777" w:rsidR="00BC121E" w:rsidRPr="00D76D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B5F082" w14:textId="77777777" w:rsidR="00BC121E" w:rsidRPr="00D76D1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76D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85463" w:rsidRPr="00D76D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D76D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76D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61B7F762" w14:textId="77777777" w:rsidR="00106AC7" w:rsidRPr="00D76D1F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D76D1F" w:rsidSect="002260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7814D" w14:textId="77777777" w:rsidR="00226050" w:rsidRDefault="00226050">
      <w:r>
        <w:separator/>
      </w:r>
    </w:p>
  </w:endnote>
  <w:endnote w:type="continuationSeparator" w:id="0">
    <w:p w14:paraId="514CC2ED" w14:textId="77777777" w:rsidR="00226050" w:rsidRDefault="00226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CAD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0184D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65D1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A9EFE8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9D6E075">
        <v:line id="_x0000_s1025" style="position:absolute;left:0;text-align:left;z-index:251657728" from="-3.85pt,8.7pt" to="455.15pt,8.7pt"/>
      </w:pict>
    </w:r>
  </w:p>
  <w:p w14:paraId="6097299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07F0A" w14:textId="77777777" w:rsidR="00785463" w:rsidRDefault="007854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4D356" w14:textId="77777777" w:rsidR="00226050" w:rsidRDefault="00226050">
      <w:r>
        <w:separator/>
      </w:r>
    </w:p>
  </w:footnote>
  <w:footnote w:type="continuationSeparator" w:id="0">
    <w:p w14:paraId="1A9659CA" w14:textId="77777777" w:rsidR="00226050" w:rsidRDefault="00226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B4234" w14:textId="77777777" w:rsidR="00785463" w:rsidRDefault="007854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A7EF4" w14:textId="77777777" w:rsidR="00785463" w:rsidRDefault="007854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8CB3E" w14:textId="77777777" w:rsidR="00785463" w:rsidRDefault="007854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1747158">
    <w:abstractNumId w:val="13"/>
  </w:num>
  <w:num w:numId="2" w16cid:durableId="642545493">
    <w:abstractNumId w:val="0"/>
  </w:num>
  <w:num w:numId="3" w16cid:durableId="1021082100">
    <w:abstractNumId w:val="11"/>
  </w:num>
  <w:num w:numId="4" w16cid:durableId="1797021353">
    <w:abstractNumId w:val="8"/>
  </w:num>
  <w:num w:numId="5" w16cid:durableId="1329167343">
    <w:abstractNumId w:val="7"/>
  </w:num>
  <w:num w:numId="6" w16cid:durableId="1402413111">
    <w:abstractNumId w:val="1"/>
  </w:num>
  <w:num w:numId="7" w16cid:durableId="126894724">
    <w:abstractNumId w:val="6"/>
  </w:num>
  <w:num w:numId="8" w16cid:durableId="3942209">
    <w:abstractNumId w:val="3"/>
  </w:num>
  <w:num w:numId="9" w16cid:durableId="278922293">
    <w:abstractNumId w:val="2"/>
  </w:num>
  <w:num w:numId="10" w16cid:durableId="195241422">
    <w:abstractNumId w:val="5"/>
  </w:num>
  <w:num w:numId="11" w16cid:durableId="129398058">
    <w:abstractNumId w:val="10"/>
  </w:num>
  <w:num w:numId="12" w16cid:durableId="527643034">
    <w:abstractNumId w:val="4"/>
  </w:num>
  <w:num w:numId="13" w16cid:durableId="360210502">
    <w:abstractNumId w:val="9"/>
  </w:num>
  <w:num w:numId="14" w16cid:durableId="6424712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05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6050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5463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125C"/>
    <w:rsid w:val="00D62E6E"/>
    <w:rsid w:val="00D74F94"/>
    <w:rsid w:val="00D76D1F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F970E5"/>
  <w15:chartTrackingRefBased/>
  <w15:docId w15:val="{EC3EBE75-FF7C-4D48-BBF3-4E78EEFB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2024-02-06T13:40:00Z</cp:lastPrinted>
  <dcterms:created xsi:type="dcterms:W3CDTF">2024-02-06T13:39:00Z</dcterms:created>
  <dcterms:modified xsi:type="dcterms:W3CDTF">2024-02-06T13:40:00Z</dcterms:modified>
</cp:coreProperties>
</file>