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8F135F" w14:textId="77777777" w:rsidR="00FB7F50" w:rsidRPr="002245BE" w:rsidRDefault="0010409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0409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04098">
        <w:rPr>
          <w:sz w:val="22"/>
          <w:szCs w:val="22"/>
        </w:rPr>
        <w:t>2024-02-07</w:t>
      </w:r>
    </w:p>
    <w:p w14:paraId="72E6E0A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E4548E7" w14:textId="77777777" w:rsidR="00104098" w:rsidRPr="00104098" w:rsidRDefault="00104098" w:rsidP="00FB7F50">
      <w:pPr>
        <w:spacing w:after="40"/>
        <w:rPr>
          <w:b/>
          <w:bCs/>
          <w:sz w:val="22"/>
          <w:szCs w:val="22"/>
        </w:rPr>
      </w:pPr>
      <w:r w:rsidRPr="00104098">
        <w:rPr>
          <w:b/>
          <w:bCs/>
          <w:sz w:val="22"/>
          <w:szCs w:val="22"/>
        </w:rPr>
        <w:t>Akademia Górniczo - Hutnicza</w:t>
      </w:r>
    </w:p>
    <w:p w14:paraId="630A7E7D" w14:textId="77777777" w:rsidR="00104098" w:rsidRPr="00104098" w:rsidRDefault="00104098" w:rsidP="00FB7F50">
      <w:pPr>
        <w:spacing w:after="40"/>
        <w:rPr>
          <w:b/>
          <w:bCs/>
          <w:sz w:val="22"/>
          <w:szCs w:val="22"/>
        </w:rPr>
      </w:pPr>
      <w:r w:rsidRPr="00104098">
        <w:rPr>
          <w:b/>
          <w:bCs/>
          <w:sz w:val="22"/>
          <w:szCs w:val="22"/>
        </w:rPr>
        <w:t>im. Stanisława Staszica w Krakowie</w:t>
      </w:r>
    </w:p>
    <w:p w14:paraId="24A36092" w14:textId="77777777" w:rsidR="00FB7F50" w:rsidRPr="002245BE" w:rsidRDefault="00104098" w:rsidP="00FB7F50">
      <w:pPr>
        <w:spacing w:after="40"/>
        <w:rPr>
          <w:b/>
          <w:bCs/>
          <w:sz w:val="22"/>
          <w:szCs w:val="22"/>
        </w:rPr>
      </w:pPr>
      <w:r w:rsidRPr="00104098">
        <w:rPr>
          <w:b/>
          <w:bCs/>
          <w:sz w:val="22"/>
          <w:szCs w:val="22"/>
        </w:rPr>
        <w:t>Dział Zamówień Publicznych</w:t>
      </w:r>
    </w:p>
    <w:p w14:paraId="2ABC8EBE" w14:textId="77777777" w:rsidR="00FB7F50" w:rsidRPr="002245BE" w:rsidRDefault="00104098" w:rsidP="00FB7F50">
      <w:pPr>
        <w:rPr>
          <w:sz w:val="22"/>
          <w:szCs w:val="22"/>
        </w:rPr>
      </w:pPr>
      <w:r w:rsidRPr="0010409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04098">
        <w:rPr>
          <w:sz w:val="22"/>
          <w:szCs w:val="22"/>
        </w:rPr>
        <w:t>30</w:t>
      </w:r>
    </w:p>
    <w:p w14:paraId="1EBCD05D" w14:textId="77777777" w:rsidR="00FB7F50" w:rsidRPr="002245BE" w:rsidRDefault="00104098" w:rsidP="00FB7F50">
      <w:pPr>
        <w:rPr>
          <w:sz w:val="22"/>
          <w:szCs w:val="22"/>
        </w:rPr>
      </w:pPr>
      <w:r w:rsidRPr="0010409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04098">
        <w:rPr>
          <w:sz w:val="22"/>
          <w:szCs w:val="22"/>
        </w:rPr>
        <w:t>Kraków</w:t>
      </w:r>
    </w:p>
    <w:p w14:paraId="4C92423F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2044926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104098" w:rsidRPr="00607F9B" w14:paraId="75D85F31" w14:textId="77777777" w:rsidTr="006C20FA">
        <w:trPr>
          <w:trHeight w:val="638"/>
        </w:trPr>
        <w:tc>
          <w:tcPr>
            <w:tcW w:w="1023" w:type="dxa"/>
            <w:shd w:val="clear" w:color="auto" w:fill="auto"/>
          </w:tcPr>
          <w:p w14:paraId="1976FD9D" w14:textId="77777777" w:rsidR="00104098" w:rsidRPr="00607F9B" w:rsidRDefault="00104098" w:rsidP="005F73F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691" w:type="dxa"/>
            <w:shd w:val="clear" w:color="auto" w:fill="auto"/>
          </w:tcPr>
          <w:p w14:paraId="04EC3C77" w14:textId="6575458D" w:rsidR="00104098" w:rsidRPr="00607F9B" w:rsidRDefault="00104098" w:rsidP="005F73F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04098">
              <w:rPr>
                <w:sz w:val="22"/>
                <w:szCs w:val="22"/>
              </w:rPr>
              <w:t>przetarg</w:t>
            </w:r>
            <w:r w:rsidR="00CC4BF0">
              <w:rPr>
                <w:sz w:val="22"/>
                <w:szCs w:val="22"/>
              </w:rPr>
              <w:t>u</w:t>
            </w:r>
            <w:r w:rsidRPr="00104098">
              <w:rPr>
                <w:sz w:val="22"/>
                <w:szCs w:val="22"/>
              </w:rPr>
              <w:t xml:space="preserve"> nieograniczon</w:t>
            </w:r>
            <w:r w:rsidR="00CC4BF0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04098">
              <w:rPr>
                <w:b/>
                <w:bCs/>
                <w:sz w:val="22"/>
                <w:szCs w:val="22"/>
              </w:rPr>
              <w:t>Dostaw</w:t>
            </w:r>
            <w:r w:rsidR="00CC4BF0">
              <w:rPr>
                <w:b/>
                <w:bCs/>
                <w:sz w:val="22"/>
                <w:szCs w:val="22"/>
              </w:rPr>
              <w:t>ę</w:t>
            </w:r>
            <w:r w:rsidRPr="00104098">
              <w:rPr>
                <w:b/>
                <w:bCs/>
                <w:sz w:val="22"/>
                <w:szCs w:val="22"/>
              </w:rPr>
              <w:t xml:space="preserve"> aparatury badawczej i pomiarowej oraz mikroskopu na potrzeby Laboratorium Dydaktycznego WMN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04098">
              <w:rPr>
                <w:b/>
                <w:sz w:val="22"/>
                <w:szCs w:val="22"/>
              </w:rPr>
              <w:t>KC-zp.272-724/23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14:paraId="2196E5FE" w14:textId="77777777" w:rsidR="006C20FA" w:rsidRDefault="006C20FA" w:rsidP="006C20FA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C15D9D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Akademia Górniczo-Hutnicza im. Stanisława Staszica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Pr="000303EE">
        <w:t xml:space="preserve"> </w:t>
      </w:r>
      <w:r w:rsidRPr="000303EE">
        <w:rPr>
          <w:sz w:val="22"/>
          <w:szCs w:val="22"/>
        </w:rPr>
        <w:t>(</w:t>
      </w:r>
      <w:bookmarkStart w:id="1" w:name="_Hlk146700181"/>
      <w:r w:rsidRPr="0045526A">
        <w:rPr>
          <w:sz w:val="22"/>
          <w:szCs w:val="22"/>
        </w:rPr>
        <w:t>Dz. U.  z 2023 r. poz. 1605 - j.t.</w:t>
      </w:r>
      <w:bookmarkEnd w:id="1"/>
      <w:r w:rsidRPr="000303EE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C20FA" w14:paraId="7EEC2BC0" w14:textId="77777777" w:rsidTr="00111F92">
        <w:trPr>
          <w:cantSplit/>
        </w:trPr>
        <w:tc>
          <w:tcPr>
            <w:tcW w:w="9498" w:type="dxa"/>
          </w:tcPr>
          <w:p w14:paraId="3501F32D" w14:textId="77777777" w:rsidR="006C20FA" w:rsidRPr="00D26ED6" w:rsidRDefault="006C20FA" w:rsidP="00111F9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45B83">
              <w:rPr>
                <w:b/>
                <w:sz w:val="22"/>
                <w:szCs w:val="22"/>
              </w:rPr>
              <w:t xml:space="preserve">Th. </w:t>
            </w:r>
            <w:proofErr w:type="spellStart"/>
            <w:r w:rsidRPr="00945B83">
              <w:rPr>
                <w:b/>
                <w:sz w:val="22"/>
                <w:szCs w:val="22"/>
              </w:rPr>
              <w:t>Geyer</w:t>
            </w:r>
            <w:proofErr w:type="spellEnd"/>
            <w:r w:rsidRPr="00945B83">
              <w:rPr>
                <w:b/>
                <w:sz w:val="22"/>
                <w:szCs w:val="22"/>
              </w:rPr>
              <w:t xml:space="preserve"> Polska sp. z o.o.</w:t>
            </w:r>
          </w:p>
          <w:p w14:paraId="26DADE24" w14:textId="77777777" w:rsidR="006C20FA" w:rsidRPr="009F0E5C" w:rsidRDefault="006C20FA" w:rsidP="00111F92">
            <w:pPr>
              <w:jc w:val="both"/>
              <w:rPr>
                <w:bCs/>
                <w:sz w:val="22"/>
                <w:szCs w:val="22"/>
              </w:rPr>
            </w:pPr>
            <w:r w:rsidRPr="00945B83">
              <w:rPr>
                <w:bCs/>
                <w:sz w:val="22"/>
                <w:szCs w:val="22"/>
              </w:rPr>
              <w:t>ul. Czeska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5B83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945B83">
              <w:rPr>
                <w:bCs/>
                <w:sz w:val="22"/>
                <w:szCs w:val="22"/>
              </w:rPr>
              <w:t>/A</w:t>
            </w:r>
          </w:p>
          <w:p w14:paraId="3588C7EC" w14:textId="77777777" w:rsidR="006C20FA" w:rsidRPr="009F0E5C" w:rsidRDefault="006C20FA" w:rsidP="00111F92">
            <w:pPr>
              <w:jc w:val="both"/>
              <w:rPr>
                <w:bCs/>
                <w:sz w:val="22"/>
                <w:szCs w:val="22"/>
              </w:rPr>
            </w:pPr>
            <w:r w:rsidRPr="00945B83">
              <w:rPr>
                <w:bCs/>
                <w:sz w:val="22"/>
                <w:szCs w:val="22"/>
              </w:rPr>
              <w:t>03-902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5B83">
              <w:rPr>
                <w:bCs/>
                <w:sz w:val="22"/>
                <w:szCs w:val="22"/>
              </w:rPr>
              <w:t>Warszawa</w:t>
            </w:r>
          </w:p>
          <w:p w14:paraId="5B6A6F17" w14:textId="77777777" w:rsidR="006C20FA" w:rsidRDefault="006C20FA" w:rsidP="00111F9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D34B4B4" w14:textId="77777777" w:rsidR="006C20FA" w:rsidRPr="00211A34" w:rsidRDefault="006C20FA" w:rsidP="00111F9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45B83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45B83">
              <w:rPr>
                <w:sz w:val="22"/>
                <w:szCs w:val="22"/>
              </w:rPr>
              <w:t>Dostawa komory rękawicowej zintegrowanej z komorą transferową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Pr="00945B83">
              <w:rPr>
                <w:b/>
                <w:sz w:val="22"/>
                <w:szCs w:val="22"/>
              </w:rPr>
              <w:t>24 477.00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A050DB9" w14:textId="77777777" w:rsidR="006C20FA" w:rsidRDefault="006C20FA" w:rsidP="00111F9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15D9D">
              <w:rPr>
                <w:color w:val="000000"/>
                <w:sz w:val="22"/>
                <w:szCs w:val="22"/>
              </w:rPr>
              <w:t>Oferta najkorzystniejsza zgodnie z kryterium oceny ofert.</w:t>
            </w:r>
          </w:p>
        </w:tc>
      </w:tr>
      <w:tr w:rsidR="006C20FA" w14:paraId="09CC3F71" w14:textId="77777777" w:rsidTr="00111F92">
        <w:trPr>
          <w:cantSplit/>
        </w:trPr>
        <w:tc>
          <w:tcPr>
            <w:tcW w:w="9498" w:type="dxa"/>
          </w:tcPr>
          <w:p w14:paraId="455751C5" w14:textId="77777777" w:rsidR="006C20FA" w:rsidRPr="00D26ED6" w:rsidRDefault="006C20FA" w:rsidP="00111F9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45B83">
              <w:rPr>
                <w:b/>
                <w:sz w:val="22"/>
                <w:szCs w:val="22"/>
              </w:rPr>
              <w:t>Delta Optical sp. z ograniczoną odpowiedzialnością sp. komandytowa</w:t>
            </w:r>
          </w:p>
          <w:p w14:paraId="41E8D77F" w14:textId="77777777" w:rsidR="006C20FA" w:rsidRPr="009F0E5C" w:rsidRDefault="006C20FA" w:rsidP="00111F92">
            <w:pPr>
              <w:jc w:val="both"/>
              <w:rPr>
                <w:bCs/>
                <w:sz w:val="22"/>
                <w:szCs w:val="22"/>
              </w:rPr>
            </w:pPr>
            <w:r w:rsidRPr="00945B83">
              <w:rPr>
                <w:bCs/>
                <w:sz w:val="22"/>
                <w:szCs w:val="22"/>
              </w:rPr>
              <w:t>Nowe Osiny, ul. Piękna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5B83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C9FF051" w14:textId="77777777" w:rsidR="006C20FA" w:rsidRPr="009F0E5C" w:rsidRDefault="006C20FA" w:rsidP="00111F92">
            <w:pPr>
              <w:jc w:val="both"/>
              <w:rPr>
                <w:bCs/>
                <w:sz w:val="22"/>
                <w:szCs w:val="22"/>
              </w:rPr>
            </w:pPr>
            <w:r w:rsidRPr="00945B83">
              <w:rPr>
                <w:bCs/>
                <w:sz w:val="22"/>
                <w:szCs w:val="22"/>
              </w:rPr>
              <w:t>05-300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5B83">
              <w:rPr>
                <w:bCs/>
                <w:sz w:val="22"/>
                <w:szCs w:val="22"/>
              </w:rPr>
              <w:t>Mińsk Mazowiecki</w:t>
            </w:r>
          </w:p>
          <w:p w14:paraId="3ED30A59" w14:textId="77777777" w:rsidR="006C20FA" w:rsidRDefault="006C20FA" w:rsidP="00111F9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140D7A4" w14:textId="77777777" w:rsidR="006C20FA" w:rsidRPr="00211A34" w:rsidRDefault="006C20FA" w:rsidP="00111F9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45B83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45B83">
              <w:rPr>
                <w:sz w:val="22"/>
                <w:szCs w:val="22"/>
              </w:rPr>
              <w:t>Dostawa mikroskopu stereoskopowego wraz z wyposażeniem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45B83">
              <w:rPr>
                <w:b/>
                <w:sz w:val="22"/>
                <w:szCs w:val="22"/>
              </w:rPr>
              <w:t>10 733.36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F9D8A36" w14:textId="77777777" w:rsidR="006C20FA" w:rsidRDefault="006C20FA" w:rsidP="00111F9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15D9D">
              <w:rPr>
                <w:color w:val="000000"/>
                <w:sz w:val="22"/>
                <w:szCs w:val="22"/>
              </w:rPr>
              <w:t>Oferta najkorzystniejsza zgodnie z kryterium oceny ofert.</w:t>
            </w:r>
          </w:p>
        </w:tc>
      </w:tr>
      <w:tr w:rsidR="006C20FA" w14:paraId="398B91EA" w14:textId="77777777" w:rsidTr="00111F92">
        <w:trPr>
          <w:cantSplit/>
        </w:trPr>
        <w:tc>
          <w:tcPr>
            <w:tcW w:w="9498" w:type="dxa"/>
          </w:tcPr>
          <w:p w14:paraId="7BAA9568" w14:textId="77777777" w:rsidR="006C20FA" w:rsidRPr="005C56D5" w:rsidRDefault="006C20FA" w:rsidP="00111F92">
            <w:pPr>
              <w:spacing w:before="60" w:after="40"/>
              <w:jc w:val="both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5C56D5">
              <w:rPr>
                <w:b/>
                <w:sz w:val="22"/>
                <w:szCs w:val="22"/>
                <w:lang w:val="en-US"/>
              </w:rPr>
              <w:t>Maritex</w:t>
            </w:r>
            <w:proofErr w:type="spellEnd"/>
            <w:r w:rsidRPr="005C56D5">
              <w:rPr>
                <w:b/>
                <w:sz w:val="22"/>
                <w:szCs w:val="22"/>
                <w:lang w:val="en-US"/>
              </w:rPr>
              <w:t xml:space="preserve"> Leszek </w:t>
            </w:r>
            <w:proofErr w:type="spellStart"/>
            <w:r w:rsidRPr="005C56D5">
              <w:rPr>
                <w:b/>
                <w:sz w:val="22"/>
                <w:szCs w:val="22"/>
                <w:lang w:val="en-US"/>
              </w:rPr>
              <w:t>Łosin</w:t>
            </w:r>
            <w:proofErr w:type="spellEnd"/>
            <w:r w:rsidRPr="005C56D5">
              <w:rPr>
                <w:b/>
                <w:sz w:val="22"/>
                <w:szCs w:val="22"/>
                <w:lang w:val="en-US"/>
              </w:rPr>
              <w:t xml:space="preserve"> sp. j.</w:t>
            </w:r>
          </w:p>
          <w:p w14:paraId="5A32C24C" w14:textId="77777777" w:rsidR="006C20FA" w:rsidRPr="009F0E5C" w:rsidRDefault="006C20FA" w:rsidP="00111F92">
            <w:pPr>
              <w:jc w:val="both"/>
              <w:rPr>
                <w:bCs/>
                <w:sz w:val="22"/>
                <w:szCs w:val="22"/>
              </w:rPr>
            </w:pPr>
            <w:r w:rsidRPr="00945B83">
              <w:rPr>
                <w:bCs/>
                <w:sz w:val="22"/>
                <w:szCs w:val="22"/>
              </w:rPr>
              <w:t>Rdestowa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5B83">
              <w:rPr>
                <w:bCs/>
                <w:sz w:val="22"/>
                <w:szCs w:val="22"/>
              </w:rPr>
              <w:t>53d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854BFD7" w14:textId="77777777" w:rsidR="006C20FA" w:rsidRPr="009F0E5C" w:rsidRDefault="006C20FA" w:rsidP="00111F92">
            <w:pPr>
              <w:jc w:val="both"/>
              <w:rPr>
                <w:bCs/>
                <w:sz w:val="22"/>
                <w:szCs w:val="22"/>
              </w:rPr>
            </w:pPr>
            <w:r w:rsidRPr="00945B83">
              <w:rPr>
                <w:bCs/>
                <w:sz w:val="22"/>
                <w:szCs w:val="22"/>
              </w:rPr>
              <w:t>81-577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5B83">
              <w:rPr>
                <w:bCs/>
                <w:sz w:val="22"/>
                <w:szCs w:val="22"/>
              </w:rPr>
              <w:t>Gdynia</w:t>
            </w:r>
          </w:p>
          <w:p w14:paraId="165079F8" w14:textId="77777777" w:rsidR="006C20FA" w:rsidRDefault="006C20FA" w:rsidP="00111F9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863D0EC" w14:textId="77777777" w:rsidR="006C20FA" w:rsidRPr="00211A34" w:rsidRDefault="006C20FA" w:rsidP="00111F9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45B83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45B83">
              <w:rPr>
                <w:sz w:val="22"/>
                <w:szCs w:val="22"/>
              </w:rPr>
              <w:t>Dostawa aparatury do zgrzewania ultradźwiękowego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45B83">
              <w:rPr>
                <w:b/>
                <w:sz w:val="22"/>
                <w:szCs w:val="22"/>
              </w:rPr>
              <w:t>37 630.00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852BF8F" w14:textId="77777777" w:rsidR="006C20FA" w:rsidRDefault="006C20FA" w:rsidP="00111F9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15D9D">
              <w:rPr>
                <w:color w:val="000000"/>
                <w:sz w:val="22"/>
                <w:szCs w:val="22"/>
              </w:rPr>
              <w:t>Oferta najkorzystniejsza zgodnie z kryterium oceny ofert.</w:t>
            </w:r>
          </w:p>
        </w:tc>
      </w:tr>
    </w:tbl>
    <w:p w14:paraId="3A6983FE" w14:textId="77777777" w:rsidR="006C20FA" w:rsidRPr="00756CDA" w:rsidRDefault="006C20FA" w:rsidP="006C20FA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6C20FA" w:rsidRPr="00834EF4" w14:paraId="5943A2B1" w14:textId="77777777" w:rsidTr="00111F92">
        <w:tc>
          <w:tcPr>
            <w:tcW w:w="2169" w:type="dxa"/>
            <w:shd w:val="clear" w:color="auto" w:fill="F3F3F3"/>
          </w:tcPr>
          <w:p w14:paraId="7CF973C6" w14:textId="77777777" w:rsidR="006C20FA" w:rsidRPr="00211A34" w:rsidRDefault="006C20FA" w:rsidP="00111F92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08DB5E3B" w14:textId="77777777" w:rsidR="006C20FA" w:rsidRPr="00211A34" w:rsidRDefault="006C20FA" w:rsidP="00111F92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62BAB51B" w14:textId="77777777" w:rsidR="006C20FA" w:rsidRPr="00211A34" w:rsidRDefault="006C20FA" w:rsidP="00111F92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2FC2A513" w14:textId="77777777" w:rsidR="006C20FA" w:rsidRPr="00211A34" w:rsidRDefault="006C20FA" w:rsidP="00111F92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6C20FA" w:rsidRPr="00834EF4" w14:paraId="3F6E49F6" w14:textId="77777777" w:rsidTr="00111F92">
        <w:tc>
          <w:tcPr>
            <w:tcW w:w="2169" w:type="dxa"/>
            <w:shd w:val="clear" w:color="auto" w:fill="auto"/>
          </w:tcPr>
          <w:p w14:paraId="12C54382" w14:textId="77777777" w:rsidR="006C20FA" w:rsidRPr="00211A34" w:rsidRDefault="006C20FA" w:rsidP="00111F9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5B83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5B83">
              <w:rPr>
                <w:sz w:val="20"/>
                <w:szCs w:val="20"/>
              </w:rPr>
              <w:t xml:space="preserve">Dostawa komory </w:t>
            </w:r>
            <w:r w:rsidRPr="00945B83">
              <w:rPr>
                <w:sz w:val="20"/>
                <w:szCs w:val="20"/>
              </w:rPr>
              <w:lastRenderedPageBreak/>
              <w:t>rękawicowej zintegrowanej z komorą transferową</w:t>
            </w:r>
          </w:p>
        </w:tc>
        <w:tc>
          <w:tcPr>
            <w:tcW w:w="2793" w:type="dxa"/>
            <w:shd w:val="clear" w:color="auto" w:fill="auto"/>
          </w:tcPr>
          <w:p w14:paraId="34BB9896" w14:textId="77777777" w:rsidR="006C20FA" w:rsidRPr="00211A34" w:rsidRDefault="006C20FA" w:rsidP="00111F9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45B83">
              <w:rPr>
                <w:b/>
                <w:bCs/>
                <w:sz w:val="20"/>
                <w:szCs w:val="20"/>
              </w:rPr>
              <w:lastRenderedPageBreak/>
              <w:t xml:space="preserve">Th. </w:t>
            </w:r>
            <w:proofErr w:type="spellStart"/>
            <w:r w:rsidRPr="00945B83">
              <w:rPr>
                <w:b/>
                <w:bCs/>
                <w:sz w:val="20"/>
                <w:szCs w:val="20"/>
              </w:rPr>
              <w:t>Geyer</w:t>
            </w:r>
            <w:proofErr w:type="spellEnd"/>
            <w:r w:rsidRPr="00945B83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1BD97B7A" w14:textId="77777777" w:rsidR="006C20FA" w:rsidRPr="00211A34" w:rsidRDefault="006C20FA" w:rsidP="00111F92">
            <w:pPr>
              <w:rPr>
                <w:sz w:val="20"/>
                <w:szCs w:val="20"/>
              </w:rPr>
            </w:pPr>
            <w:r w:rsidRPr="00945B83">
              <w:rPr>
                <w:sz w:val="20"/>
                <w:szCs w:val="20"/>
              </w:rPr>
              <w:lastRenderedPageBreak/>
              <w:t>ul. Czeska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5B83">
              <w:rPr>
                <w:sz w:val="20"/>
                <w:szCs w:val="20"/>
              </w:rPr>
              <w:t>22/A</w:t>
            </w:r>
          </w:p>
          <w:p w14:paraId="0162A7A7" w14:textId="77777777" w:rsidR="006C20FA" w:rsidRPr="00211A34" w:rsidRDefault="006C20FA" w:rsidP="00111F92">
            <w:pPr>
              <w:spacing w:after="40"/>
              <w:rPr>
                <w:color w:val="000000"/>
                <w:sz w:val="20"/>
                <w:szCs w:val="20"/>
              </w:rPr>
            </w:pPr>
            <w:r w:rsidRPr="00945B83">
              <w:rPr>
                <w:sz w:val="20"/>
                <w:szCs w:val="20"/>
              </w:rPr>
              <w:t>03-902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5B8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0C66B37" w14:textId="77777777" w:rsidR="006C20FA" w:rsidRPr="00945B83" w:rsidRDefault="006C20FA" w:rsidP="00111F92">
            <w:pPr>
              <w:spacing w:before="40" w:after="40"/>
              <w:rPr>
                <w:sz w:val="20"/>
                <w:szCs w:val="20"/>
              </w:rPr>
            </w:pPr>
            <w:r w:rsidRPr="00945B83">
              <w:rPr>
                <w:sz w:val="20"/>
                <w:szCs w:val="20"/>
              </w:rPr>
              <w:lastRenderedPageBreak/>
              <w:t>1 - Cena - 60.00</w:t>
            </w:r>
          </w:p>
          <w:p w14:paraId="170BE3A4" w14:textId="77777777" w:rsidR="006C20FA" w:rsidRPr="00211A34" w:rsidRDefault="006C20FA" w:rsidP="00111F9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5B83">
              <w:rPr>
                <w:sz w:val="20"/>
                <w:szCs w:val="20"/>
              </w:rPr>
              <w:lastRenderedPageBreak/>
              <w:t>2 - Termin realizacji zamówienia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E28D488" w14:textId="77777777" w:rsidR="006C20FA" w:rsidRPr="00211A34" w:rsidRDefault="006C20FA" w:rsidP="00111F92">
            <w:pPr>
              <w:jc w:val="center"/>
              <w:rPr>
                <w:color w:val="000000"/>
                <w:sz w:val="20"/>
                <w:szCs w:val="20"/>
              </w:rPr>
            </w:pPr>
            <w:r w:rsidRPr="00945B83">
              <w:rPr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6C20FA" w:rsidRPr="00834EF4" w14:paraId="11891023" w14:textId="77777777" w:rsidTr="00111F92">
        <w:tc>
          <w:tcPr>
            <w:tcW w:w="2169" w:type="dxa"/>
            <w:shd w:val="clear" w:color="auto" w:fill="auto"/>
          </w:tcPr>
          <w:p w14:paraId="05183312" w14:textId="77777777" w:rsidR="006C20FA" w:rsidRPr="00211A34" w:rsidRDefault="006C20FA" w:rsidP="00111F9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5B83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5B83">
              <w:rPr>
                <w:sz w:val="20"/>
                <w:szCs w:val="20"/>
              </w:rPr>
              <w:t>Dostawa komory rękawicowej zintegrowanej z komorą transferową</w:t>
            </w:r>
          </w:p>
        </w:tc>
        <w:tc>
          <w:tcPr>
            <w:tcW w:w="2793" w:type="dxa"/>
            <w:shd w:val="clear" w:color="auto" w:fill="auto"/>
          </w:tcPr>
          <w:p w14:paraId="0C6BDEB5" w14:textId="77777777" w:rsidR="006C20FA" w:rsidRPr="00211A34" w:rsidRDefault="006C20FA" w:rsidP="00111F9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45B83">
              <w:rPr>
                <w:b/>
                <w:bCs/>
                <w:sz w:val="20"/>
                <w:szCs w:val="20"/>
              </w:rPr>
              <w:t>CEMIS-TECH sp. z o.o.</w:t>
            </w:r>
          </w:p>
          <w:p w14:paraId="214B7CD4" w14:textId="77777777" w:rsidR="006C20FA" w:rsidRPr="00211A34" w:rsidRDefault="006C20FA" w:rsidP="00111F92">
            <w:pPr>
              <w:rPr>
                <w:sz w:val="20"/>
                <w:szCs w:val="20"/>
              </w:rPr>
            </w:pPr>
            <w:r w:rsidRPr="00945B83">
              <w:rPr>
                <w:sz w:val="20"/>
                <w:szCs w:val="20"/>
              </w:rPr>
              <w:t>Ludwika Rydygiera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5B83">
              <w:rPr>
                <w:sz w:val="20"/>
                <w:szCs w:val="20"/>
              </w:rPr>
              <w:t>8/24</w:t>
            </w:r>
          </w:p>
          <w:p w14:paraId="680097E5" w14:textId="77777777" w:rsidR="006C20FA" w:rsidRPr="00211A34" w:rsidRDefault="006C20FA" w:rsidP="00111F92">
            <w:pPr>
              <w:spacing w:after="40"/>
              <w:rPr>
                <w:color w:val="000000"/>
                <w:sz w:val="20"/>
                <w:szCs w:val="20"/>
              </w:rPr>
            </w:pPr>
            <w:r w:rsidRPr="00945B83">
              <w:rPr>
                <w:sz w:val="20"/>
                <w:szCs w:val="20"/>
              </w:rPr>
              <w:t>01-793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5B8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9D025F2" w14:textId="77777777" w:rsidR="006C20FA" w:rsidRPr="00945B83" w:rsidRDefault="006C20FA" w:rsidP="00111F92">
            <w:pPr>
              <w:spacing w:before="40" w:after="40"/>
              <w:rPr>
                <w:sz w:val="20"/>
                <w:szCs w:val="20"/>
              </w:rPr>
            </w:pPr>
            <w:r w:rsidRPr="00945B83">
              <w:rPr>
                <w:sz w:val="20"/>
                <w:szCs w:val="20"/>
              </w:rPr>
              <w:t>1 - Cena - 6.12</w:t>
            </w:r>
          </w:p>
          <w:p w14:paraId="414CBB7C" w14:textId="77777777" w:rsidR="006C20FA" w:rsidRPr="00211A34" w:rsidRDefault="006C20FA" w:rsidP="00111F9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5B83">
              <w:rPr>
                <w:sz w:val="20"/>
                <w:szCs w:val="20"/>
              </w:rPr>
              <w:t>2 - Termin realizacji zamówienia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7C16694" w14:textId="77777777" w:rsidR="006C20FA" w:rsidRPr="00211A34" w:rsidRDefault="006C20FA" w:rsidP="00111F92">
            <w:pPr>
              <w:jc w:val="center"/>
              <w:rPr>
                <w:color w:val="000000"/>
                <w:sz w:val="20"/>
                <w:szCs w:val="20"/>
              </w:rPr>
            </w:pPr>
            <w:r w:rsidRPr="00945B83">
              <w:rPr>
                <w:sz w:val="20"/>
                <w:szCs w:val="20"/>
              </w:rPr>
              <w:t xml:space="preserve">  6,12</w:t>
            </w:r>
          </w:p>
        </w:tc>
      </w:tr>
      <w:tr w:rsidR="006C20FA" w:rsidRPr="00834EF4" w14:paraId="6965CA0F" w14:textId="77777777" w:rsidTr="00111F92">
        <w:tc>
          <w:tcPr>
            <w:tcW w:w="2169" w:type="dxa"/>
            <w:shd w:val="clear" w:color="auto" w:fill="auto"/>
          </w:tcPr>
          <w:p w14:paraId="523CD66C" w14:textId="77777777" w:rsidR="006C20FA" w:rsidRPr="00211A34" w:rsidRDefault="006C20FA" w:rsidP="00111F9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5B83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5B83">
              <w:rPr>
                <w:sz w:val="20"/>
                <w:szCs w:val="20"/>
              </w:rPr>
              <w:t>Dostawa komory rękawicowej zintegrowanej z komorą transferową</w:t>
            </w:r>
          </w:p>
        </w:tc>
        <w:tc>
          <w:tcPr>
            <w:tcW w:w="2793" w:type="dxa"/>
            <w:shd w:val="clear" w:color="auto" w:fill="auto"/>
          </w:tcPr>
          <w:p w14:paraId="02FAC08F" w14:textId="77777777" w:rsidR="006C20FA" w:rsidRPr="00211A34" w:rsidRDefault="006C20FA" w:rsidP="00111F9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45B83">
              <w:rPr>
                <w:b/>
                <w:bCs/>
                <w:sz w:val="20"/>
                <w:szCs w:val="20"/>
              </w:rPr>
              <w:t>HogerBox</w:t>
            </w:r>
            <w:proofErr w:type="spellEnd"/>
            <w:r w:rsidRPr="00945B83">
              <w:rPr>
                <w:b/>
                <w:bCs/>
                <w:sz w:val="20"/>
                <w:szCs w:val="20"/>
              </w:rPr>
              <w:t xml:space="preserve"> sp. z o. o.</w:t>
            </w:r>
          </w:p>
          <w:p w14:paraId="68B9E0D3" w14:textId="77777777" w:rsidR="006C20FA" w:rsidRPr="00211A34" w:rsidRDefault="006C20FA" w:rsidP="00111F92">
            <w:pPr>
              <w:rPr>
                <w:sz w:val="20"/>
                <w:szCs w:val="20"/>
              </w:rPr>
            </w:pPr>
            <w:r w:rsidRPr="00945B83">
              <w:rPr>
                <w:sz w:val="20"/>
                <w:szCs w:val="20"/>
              </w:rPr>
              <w:t>Lipowa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5B83">
              <w:rPr>
                <w:sz w:val="20"/>
                <w:szCs w:val="20"/>
              </w:rPr>
              <w:t>3</w:t>
            </w:r>
          </w:p>
          <w:p w14:paraId="3DF2E54F" w14:textId="77777777" w:rsidR="006C20FA" w:rsidRPr="00211A34" w:rsidRDefault="006C20FA" w:rsidP="00111F92">
            <w:pPr>
              <w:spacing w:after="40"/>
              <w:rPr>
                <w:color w:val="000000"/>
                <w:sz w:val="20"/>
                <w:szCs w:val="20"/>
              </w:rPr>
            </w:pPr>
            <w:r w:rsidRPr="00945B83">
              <w:rPr>
                <w:sz w:val="20"/>
                <w:szCs w:val="20"/>
              </w:rPr>
              <w:t>30-702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5B83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2A53CC56" w14:textId="77777777" w:rsidR="006C20FA" w:rsidRPr="00945B83" w:rsidRDefault="006C20FA" w:rsidP="00111F92">
            <w:pPr>
              <w:spacing w:before="40" w:after="40"/>
              <w:rPr>
                <w:sz w:val="20"/>
                <w:szCs w:val="20"/>
              </w:rPr>
            </w:pPr>
            <w:r w:rsidRPr="00945B83">
              <w:rPr>
                <w:sz w:val="20"/>
                <w:szCs w:val="20"/>
              </w:rPr>
              <w:t>1 - Cena - 14.15</w:t>
            </w:r>
          </w:p>
          <w:p w14:paraId="6BD2C167" w14:textId="77777777" w:rsidR="006C20FA" w:rsidRPr="00211A34" w:rsidRDefault="006C20FA" w:rsidP="00111F9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5B83">
              <w:rPr>
                <w:sz w:val="20"/>
                <w:szCs w:val="20"/>
              </w:rPr>
              <w:t>2 - Termin realizacji zamówienia - 24.00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F52752C" w14:textId="77777777" w:rsidR="006C20FA" w:rsidRPr="00211A34" w:rsidRDefault="006C20FA" w:rsidP="00111F92">
            <w:pPr>
              <w:jc w:val="center"/>
              <w:rPr>
                <w:color w:val="000000"/>
                <w:sz w:val="20"/>
                <w:szCs w:val="20"/>
              </w:rPr>
            </w:pPr>
            <w:r w:rsidRPr="00945B83">
              <w:rPr>
                <w:sz w:val="20"/>
                <w:szCs w:val="20"/>
              </w:rPr>
              <w:t xml:space="preserve">  38,15</w:t>
            </w:r>
          </w:p>
        </w:tc>
      </w:tr>
      <w:tr w:rsidR="006C20FA" w:rsidRPr="00834EF4" w14:paraId="651DE8A2" w14:textId="77777777" w:rsidTr="00111F92">
        <w:tc>
          <w:tcPr>
            <w:tcW w:w="2169" w:type="dxa"/>
            <w:shd w:val="clear" w:color="auto" w:fill="auto"/>
          </w:tcPr>
          <w:p w14:paraId="0105A0AE" w14:textId="77777777" w:rsidR="006C20FA" w:rsidRPr="00211A34" w:rsidRDefault="006C20FA" w:rsidP="00111F9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5B83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5B83">
              <w:rPr>
                <w:sz w:val="20"/>
                <w:szCs w:val="20"/>
              </w:rPr>
              <w:t>Dostawa mikroskopu stereoskopowego wraz z wyposażeniem</w:t>
            </w:r>
          </w:p>
        </w:tc>
        <w:tc>
          <w:tcPr>
            <w:tcW w:w="2793" w:type="dxa"/>
            <w:shd w:val="clear" w:color="auto" w:fill="auto"/>
          </w:tcPr>
          <w:p w14:paraId="4FF1F705" w14:textId="77777777" w:rsidR="006C20FA" w:rsidRPr="00211A34" w:rsidRDefault="006C20FA" w:rsidP="00111F9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45B83">
              <w:rPr>
                <w:b/>
                <w:bCs/>
                <w:sz w:val="20"/>
                <w:szCs w:val="20"/>
              </w:rPr>
              <w:t>Delta Optical sp. z ograniczoną odpowiedzialnością sp. komandytowa</w:t>
            </w:r>
          </w:p>
          <w:p w14:paraId="109E636C" w14:textId="77777777" w:rsidR="006C20FA" w:rsidRPr="00211A34" w:rsidRDefault="006C20FA" w:rsidP="00111F92">
            <w:pPr>
              <w:rPr>
                <w:sz w:val="20"/>
                <w:szCs w:val="20"/>
              </w:rPr>
            </w:pPr>
            <w:r w:rsidRPr="00945B83">
              <w:rPr>
                <w:sz w:val="20"/>
                <w:szCs w:val="20"/>
              </w:rPr>
              <w:t>Nowe Osiny, ul. Piękna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5B83">
              <w:rPr>
                <w:sz w:val="20"/>
                <w:szCs w:val="20"/>
              </w:rPr>
              <w:t>1</w:t>
            </w:r>
          </w:p>
          <w:p w14:paraId="2758D4B1" w14:textId="77777777" w:rsidR="006C20FA" w:rsidRPr="00211A34" w:rsidRDefault="006C20FA" w:rsidP="00111F92">
            <w:pPr>
              <w:spacing w:after="40"/>
              <w:rPr>
                <w:color w:val="000000"/>
                <w:sz w:val="20"/>
                <w:szCs w:val="20"/>
              </w:rPr>
            </w:pPr>
            <w:r w:rsidRPr="00945B83">
              <w:rPr>
                <w:sz w:val="20"/>
                <w:szCs w:val="20"/>
              </w:rPr>
              <w:t>05-300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5B83">
              <w:rPr>
                <w:sz w:val="20"/>
                <w:szCs w:val="20"/>
              </w:rPr>
              <w:t>Mińsk Mazowiecki</w:t>
            </w:r>
          </w:p>
        </w:tc>
        <w:tc>
          <w:tcPr>
            <w:tcW w:w="2976" w:type="dxa"/>
            <w:shd w:val="clear" w:color="auto" w:fill="auto"/>
          </w:tcPr>
          <w:p w14:paraId="15E45575" w14:textId="77777777" w:rsidR="006C20FA" w:rsidRPr="00945B83" w:rsidRDefault="006C20FA" w:rsidP="00111F92">
            <w:pPr>
              <w:spacing w:before="40" w:after="40"/>
              <w:rPr>
                <w:sz w:val="20"/>
                <w:szCs w:val="20"/>
              </w:rPr>
            </w:pPr>
            <w:r w:rsidRPr="00945B83">
              <w:rPr>
                <w:sz w:val="20"/>
                <w:szCs w:val="20"/>
              </w:rPr>
              <w:t>1 - Cena - 60.00</w:t>
            </w:r>
          </w:p>
          <w:p w14:paraId="73AF2418" w14:textId="77777777" w:rsidR="006C20FA" w:rsidRPr="00211A34" w:rsidRDefault="006C20FA" w:rsidP="00111F9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5B83">
              <w:rPr>
                <w:sz w:val="20"/>
                <w:szCs w:val="20"/>
              </w:rPr>
              <w:t>2 - Termin realizacji zamówienia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108AE92" w14:textId="77777777" w:rsidR="006C20FA" w:rsidRPr="00211A34" w:rsidRDefault="006C20FA" w:rsidP="00111F92">
            <w:pPr>
              <w:jc w:val="center"/>
              <w:rPr>
                <w:color w:val="000000"/>
                <w:sz w:val="20"/>
                <w:szCs w:val="20"/>
              </w:rPr>
            </w:pPr>
            <w:r w:rsidRPr="00945B83">
              <w:rPr>
                <w:sz w:val="20"/>
                <w:szCs w:val="20"/>
              </w:rPr>
              <w:t xml:space="preserve">  100,00</w:t>
            </w:r>
          </w:p>
        </w:tc>
      </w:tr>
      <w:tr w:rsidR="006C20FA" w:rsidRPr="00834EF4" w14:paraId="4E6B5C51" w14:textId="77777777" w:rsidTr="00111F92">
        <w:tc>
          <w:tcPr>
            <w:tcW w:w="2169" w:type="dxa"/>
            <w:shd w:val="clear" w:color="auto" w:fill="auto"/>
          </w:tcPr>
          <w:p w14:paraId="477287A3" w14:textId="77777777" w:rsidR="006C20FA" w:rsidRPr="00211A34" w:rsidRDefault="006C20FA" w:rsidP="00111F9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5B83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5B83">
              <w:rPr>
                <w:sz w:val="20"/>
                <w:szCs w:val="20"/>
              </w:rPr>
              <w:t>Dostawa mikroskopu stereoskopowego wraz z wyposażeniem</w:t>
            </w:r>
          </w:p>
        </w:tc>
        <w:tc>
          <w:tcPr>
            <w:tcW w:w="2793" w:type="dxa"/>
            <w:shd w:val="clear" w:color="auto" w:fill="auto"/>
          </w:tcPr>
          <w:p w14:paraId="0FCA4A90" w14:textId="77777777" w:rsidR="006C20FA" w:rsidRPr="00211A34" w:rsidRDefault="006C20FA" w:rsidP="00111F9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45B83">
              <w:rPr>
                <w:b/>
                <w:bCs/>
                <w:sz w:val="20"/>
                <w:szCs w:val="20"/>
              </w:rPr>
              <w:t>PHU FAKTOR PIOTR PACHCZYŃSKI</w:t>
            </w:r>
          </w:p>
          <w:p w14:paraId="5E9B41B0" w14:textId="77777777" w:rsidR="006C20FA" w:rsidRPr="00211A34" w:rsidRDefault="006C20FA" w:rsidP="00111F92">
            <w:pPr>
              <w:rPr>
                <w:sz w:val="20"/>
                <w:szCs w:val="20"/>
              </w:rPr>
            </w:pPr>
            <w:r w:rsidRPr="00945B83">
              <w:rPr>
                <w:sz w:val="20"/>
                <w:szCs w:val="20"/>
              </w:rPr>
              <w:t>JAGIELLOŃSKA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5B83">
              <w:rPr>
                <w:sz w:val="20"/>
                <w:szCs w:val="20"/>
              </w:rPr>
              <w:t>26</w:t>
            </w:r>
          </w:p>
          <w:p w14:paraId="0533F2CE" w14:textId="77777777" w:rsidR="006C20FA" w:rsidRPr="00211A34" w:rsidRDefault="006C20FA" w:rsidP="00111F92">
            <w:pPr>
              <w:spacing w:after="40"/>
              <w:rPr>
                <w:color w:val="000000"/>
                <w:sz w:val="20"/>
                <w:szCs w:val="20"/>
              </w:rPr>
            </w:pPr>
            <w:r w:rsidRPr="00945B83">
              <w:rPr>
                <w:sz w:val="20"/>
                <w:szCs w:val="20"/>
              </w:rPr>
              <w:t>64-800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5B83">
              <w:rPr>
                <w:sz w:val="20"/>
                <w:szCs w:val="20"/>
              </w:rPr>
              <w:t>CHODZIEŻ</w:t>
            </w:r>
          </w:p>
        </w:tc>
        <w:tc>
          <w:tcPr>
            <w:tcW w:w="2976" w:type="dxa"/>
            <w:shd w:val="clear" w:color="auto" w:fill="auto"/>
          </w:tcPr>
          <w:p w14:paraId="34F67199" w14:textId="77777777" w:rsidR="006C20FA" w:rsidRPr="00945B83" w:rsidRDefault="006C20FA" w:rsidP="00111F92">
            <w:pPr>
              <w:spacing w:before="40" w:after="40"/>
              <w:rPr>
                <w:sz w:val="20"/>
                <w:szCs w:val="20"/>
              </w:rPr>
            </w:pPr>
            <w:r w:rsidRPr="00945B83">
              <w:rPr>
                <w:sz w:val="20"/>
                <w:szCs w:val="20"/>
              </w:rPr>
              <w:t>1 - Cena - 29.13</w:t>
            </w:r>
          </w:p>
          <w:p w14:paraId="6D70CD3A" w14:textId="77777777" w:rsidR="006C20FA" w:rsidRPr="00211A34" w:rsidRDefault="006C20FA" w:rsidP="00111F9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5B83">
              <w:rPr>
                <w:sz w:val="20"/>
                <w:szCs w:val="20"/>
              </w:rPr>
              <w:t>2 - Termin realizacji zamówienia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B7E1153" w14:textId="77777777" w:rsidR="006C20FA" w:rsidRPr="00211A34" w:rsidRDefault="006C20FA" w:rsidP="00111F92">
            <w:pPr>
              <w:jc w:val="center"/>
              <w:rPr>
                <w:color w:val="000000"/>
                <w:sz w:val="20"/>
                <w:szCs w:val="20"/>
              </w:rPr>
            </w:pPr>
            <w:r w:rsidRPr="00945B83">
              <w:rPr>
                <w:sz w:val="20"/>
                <w:szCs w:val="20"/>
              </w:rPr>
              <w:t xml:space="preserve">  69,13</w:t>
            </w:r>
          </w:p>
        </w:tc>
      </w:tr>
      <w:tr w:rsidR="006C20FA" w:rsidRPr="00834EF4" w14:paraId="2B255A24" w14:textId="77777777" w:rsidTr="00111F92">
        <w:tc>
          <w:tcPr>
            <w:tcW w:w="2169" w:type="dxa"/>
            <w:shd w:val="clear" w:color="auto" w:fill="auto"/>
          </w:tcPr>
          <w:p w14:paraId="07C16DFD" w14:textId="77777777" w:rsidR="006C20FA" w:rsidRPr="00211A34" w:rsidRDefault="006C20FA" w:rsidP="00111F9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5B83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5B83">
              <w:rPr>
                <w:sz w:val="20"/>
                <w:szCs w:val="20"/>
              </w:rPr>
              <w:t>Dostawa mikroskopu stereoskopowego wraz z wyposażeniem</w:t>
            </w:r>
          </w:p>
        </w:tc>
        <w:tc>
          <w:tcPr>
            <w:tcW w:w="2793" w:type="dxa"/>
            <w:shd w:val="clear" w:color="auto" w:fill="auto"/>
          </w:tcPr>
          <w:p w14:paraId="22A53F3B" w14:textId="77777777" w:rsidR="006C20FA" w:rsidRPr="005C56D5" w:rsidRDefault="006C20FA" w:rsidP="00111F92">
            <w:pPr>
              <w:spacing w:before="40" w:after="40"/>
              <w:rPr>
                <w:b/>
                <w:bCs/>
                <w:sz w:val="20"/>
                <w:szCs w:val="20"/>
                <w:lang w:val="en-US"/>
              </w:rPr>
            </w:pPr>
            <w:r w:rsidRPr="005C56D5">
              <w:rPr>
                <w:b/>
                <w:bCs/>
                <w:sz w:val="20"/>
                <w:szCs w:val="20"/>
                <w:lang w:val="en-US"/>
              </w:rPr>
              <w:t>part-AD Artur Dyrda</w:t>
            </w:r>
          </w:p>
          <w:p w14:paraId="38777661" w14:textId="77777777" w:rsidR="006C20FA" w:rsidRPr="005C56D5" w:rsidRDefault="006C20FA" w:rsidP="00111F92">
            <w:pPr>
              <w:rPr>
                <w:sz w:val="20"/>
                <w:szCs w:val="20"/>
                <w:lang w:val="en-US"/>
              </w:rPr>
            </w:pPr>
            <w:proofErr w:type="spellStart"/>
            <w:r w:rsidRPr="005C56D5">
              <w:rPr>
                <w:sz w:val="20"/>
                <w:szCs w:val="20"/>
                <w:lang w:val="en-US"/>
              </w:rPr>
              <w:t>Grzechynia</w:t>
            </w:r>
            <w:proofErr w:type="spellEnd"/>
            <w:r w:rsidRPr="005C56D5">
              <w:rPr>
                <w:sz w:val="20"/>
                <w:szCs w:val="20"/>
                <w:lang w:val="en-US"/>
              </w:rPr>
              <w:t xml:space="preserve"> 635</w:t>
            </w:r>
          </w:p>
          <w:p w14:paraId="5A0526B4" w14:textId="77777777" w:rsidR="006C20FA" w:rsidRPr="00211A34" w:rsidRDefault="006C20FA" w:rsidP="00111F92">
            <w:pPr>
              <w:spacing w:after="40"/>
              <w:rPr>
                <w:color w:val="000000"/>
                <w:sz w:val="20"/>
                <w:szCs w:val="20"/>
              </w:rPr>
            </w:pPr>
            <w:r w:rsidRPr="00945B83">
              <w:rPr>
                <w:sz w:val="20"/>
                <w:szCs w:val="20"/>
              </w:rPr>
              <w:t>34-220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5B83">
              <w:rPr>
                <w:sz w:val="20"/>
                <w:szCs w:val="20"/>
              </w:rPr>
              <w:t>Maków Podhalański</w:t>
            </w:r>
          </w:p>
        </w:tc>
        <w:tc>
          <w:tcPr>
            <w:tcW w:w="2976" w:type="dxa"/>
            <w:shd w:val="clear" w:color="auto" w:fill="auto"/>
          </w:tcPr>
          <w:p w14:paraId="12AA9B77" w14:textId="77777777" w:rsidR="006C20FA" w:rsidRPr="00945B83" w:rsidRDefault="006C20FA" w:rsidP="00111F92">
            <w:pPr>
              <w:spacing w:before="40" w:after="40"/>
              <w:rPr>
                <w:sz w:val="20"/>
                <w:szCs w:val="20"/>
              </w:rPr>
            </w:pPr>
            <w:r w:rsidRPr="00945B83">
              <w:rPr>
                <w:sz w:val="20"/>
                <w:szCs w:val="20"/>
              </w:rPr>
              <w:t>1 - Cena - 40.83</w:t>
            </w:r>
          </w:p>
          <w:p w14:paraId="361AD011" w14:textId="77777777" w:rsidR="006C20FA" w:rsidRPr="00211A34" w:rsidRDefault="006C20FA" w:rsidP="00111F9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5B83">
              <w:rPr>
                <w:sz w:val="20"/>
                <w:szCs w:val="20"/>
              </w:rPr>
              <w:t>2 - Termin realizacji zamówienia - 8.00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DACD99E" w14:textId="77777777" w:rsidR="006C20FA" w:rsidRPr="00211A34" w:rsidRDefault="006C20FA" w:rsidP="00111F92">
            <w:pPr>
              <w:jc w:val="center"/>
              <w:rPr>
                <w:color w:val="000000"/>
                <w:sz w:val="20"/>
                <w:szCs w:val="20"/>
              </w:rPr>
            </w:pPr>
            <w:r w:rsidRPr="00945B83">
              <w:rPr>
                <w:sz w:val="20"/>
                <w:szCs w:val="20"/>
              </w:rPr>
              <w:t xml:space="preserve">  48,83</w:t>
            </w:r>
          </w:p>
        </w:tc>
      </w:tr>
      <w:tr w:rsidR="006C20FA" w:rsidRPr="00834EF4" w14:paraId="60693373" w14:textId="77777777" w:rsidTr="00111F92">
        <w:tc>
          <w:tcPr>
            <w:tcW w:w="2169" w:type="dxa"/>
            <w:shd w:val="clear" w:color="auto" w:fill="auto"/>
          </w:tcPr>
          <w:p w14:paraId="52FFE574" w14:textId="77777777" w:rsidR="006C20FA" w:rsidRPr="00211A34" w:rsidRDefault="006C20FA" w:rsidP="00111F9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5B83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5B83">
              <w:rPr>
                <w:sz w:val="20"/>
                <w:szCs w:val="20"/>
              </w:rPr>
              <w:t>Dostawa aparatury do zgrzewania ultradźwiękowego</w:t>
            </w:r>
          </w:p>
        </w:tc>
        <w:tc>
          <w:tcPr>
            <w:tcW w:w="2793" w:type="dxa"/>
            <w:shd w:val="clear" w:color="auto" w:fill="auto"/>
          </w:tcPr>
          <w:p w14:paraId="3E126CD5" w14:textId="77777777" w:rsidR="006C20FA" w:rsidRPr="005C56D5" w:rsidRDefault="006C20FA" w:rsidP="00111F92">
            <w:pPr>
              <w:spacing w:before="40" w:after="40"/>
              <w:rPr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5C56D5">
              <w:rPr>
                <w:b/>
                <w:bCs/>
                <w:sz w:val="20"/>
                <w:szCs w:val="20"/>
                <w:lang w:val="en-US"/>
              </w:rPr>
              <w:t>Maritex</w:t>
            </w:r>
            <w:proofErr w:type="spellEnd"/>
            <w:r w:rsidRPr="005C56D5">
              <w:rPr>
                <w:b/>
                <w:bCs/>
                <w:sz w:val="20"/>
                <w:szCs w:val="20"/>
                <w:lang w:val="en-US"/>
              </w:rPr>
              <w:t xml:space="preserve"> Leszek </w:t>
            </w:r>
            <w:proofErr w:type="spellStart"/>
            <w:r w:rsidRPr="005C56D5">
              <w:rPr>
                <w:b/>
                <w:bCs/>
                <w:sz w:val="20"/>
                <w:szCs w:val="20"/>
                <w:lang w:val="en-US"/>
              </w:rPr>
              <w:t>Łosin</w:t>
            </w:r>
            <w:proofErr w:type="spellEnd"/>
            <w:r w:rsidRPr="005C56D5">
              <w:rPr>
                <w:b/>
                <w:bCs/>
                <w:sz w:val="20"/>
                <w:szCs w:val="20"/>
                <w:lang w:val="en-US"/>
              </w:rPr>
              <w:t xml:space="preserve"> sp. j.</w:t>
            </w:r>
          </w:p>
          <w:p w14:paraId="63E5EB1D" w14:textId="77777777" w:rsidR="006C20FA" w:rsidRPr="00211A34" w:rsidRDefault="006C20FA" w:rsidP="00111F92">
            <w:pPr>
              <w:rPr>
                <w:sz w:val="20"/>
                <w:szCs w:val="20"/>
              </w:rPr>
            </w:pPr>
            <w:r w:rsidRPr="00945B83">
              <w:rPr>
                <w:sz w:val="20"/>
                <w:szCs w:val="20"/>
              </w:rPr>
              <w:t>Rdestowa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5B83">
              <w:rPr>
                <w:sz w:val="20"/>
                <w:szCs w:val="20"/>
              </w:rPr>
              <w:t>53d</w:t>
            </w:r>
          </w:p>
          <w:p w14:paraId="0679992C" w14:textId="77777777" w:rsidR="006C20FA" w:rsidRPr="00211A34" w:rsidRDefault="006C20FA" w:rsidP="00111F92">
            <w:pPr>
              <w:spacing w:after="40"/>
              <w:rPr>
                <w:color w:val="000000"/>
                <w:sz w:val="20"/>
                <w:szCs w:val="20"/>
              </w:rPr>
            </w:pPr>
            <w:r w:rsidRPr="00945B83">
              <w:rPr>
                <w:sz w:val="20"/>
                <w:szCs w:val="20"/>
              </w:rPr>
              <w:t>81-577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5B83">
              <w:rPr>
                <w:sz w:val="20"/>
                <w:szCs w:val="20"/>
              </w:rPr>
              <w:t>Gdynia</w:t>
            </w:r>
          </w:p>
        </w:tc>
        <w:tc>
          <w:tcPr>
            <w:tcW w:w="2976" w:type="dxa"/>
            <w:shd w:val="clear" w:color="auto" w:fill="auto"/>
          </w:tcPr>
          <w:p w14:paraId="01F5D41A" w14:textId="77777777" w:rsidR="006C20FA" w:rsidRPr="00945B83" w:rsidRDefault="006C20FA" w:rsidP="00111F92">
            <w:pPr>
              <w:spacing w:before="40" w:after="40"/>
              <w:rPr>
                <w:sz w:val="20"/>
                <w:szCs w:val="20"/>
              </w:rPr>
            </w:pPr>
            <w:r w:rsidRPr="00945B83">
              <w:rPr>
                <w:sz w:val="20"/>
                <w:szCs w:val="20"/>
              </w:rPr>
              <w:t>1 - Cena - 60.00</w:t>
            </w:r>
          </w:p>
          <w:p w14:paraId="4ED695E1" w14:textId="77777777" w:rsidR="006C20FA" w:rsidRPr="00211A34" w:rsidRDefault="006C20FA" w:rsidP="00111F9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5B83">
              <w:rPr>
                <w:sz w:val="20"/>
                <w:szCs w:val="20"/>
              </w:rPr>
              <w:t>2 - Termin realizacji zamówienia - 9.00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940A791" w14:textId="77777777" w:rsidR="006C20FA" w:rsidRPr="00211A34" w:rsidRDefault="006C20FA" w:rsidP="00111F92">
            <w:pPr>
              <w:jc w:val="center"/>
              <w:rPr>
                <w:color w:val="000000"/>
                <w:sz w:val="20"/>
                <w:szCs w:val="20"/>
              </w:rPr>
            </w:pPr>
            <w:r w:rsidRPr="00945B83">
              <w:rPr>
                <w:sz w:val="20"/>
                <w:szCs w:val="20"/>
              </w:rPr>
              <w:t xml:space="preserve">  69,00</w:t>
            </w:r>
          </w:p>
        </w:tc>
      </w:tr>
    </w:tbl>
    <w:p w14:paraId="3EE7B172" w14:textId="77777777" w:rsidR="006C20FA" w:rsidRDefault="006C20FA" w:rsidP="006C20FA">
      <w:pPr>
        <w:spacing w:before="120"/>
        <w:jc w:val="both"/>
        <w:rPr>
          <w:color w:val="000000"/>
        </w:rPr>
      </w:pPr>
    </w:p>
    <w:p w14:paraId="598F471E" w14:textId="77777777" w:rsidR="006C20FA" w:rsidRPr="001B7815" w:rsidRDefault="006C20FA" w:rsidP="006C20FA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6C20FA" w14:paraId="613CA344" w14:textId="77777777" w:rsidTr="00111F92">
        <w:tc>
          <w:tcPr>
            <w:tcW w:w="871" w:type="dxa"/>
            <w:shd w:val="clear" w:color="auto" w:fill="F3F3F3"/>
            <w:vAlign w:val="center"/>
          </w:tcPr>
          <w:p w14:paraId="68A82888" w14:textId="77777777" w:rsidR="006C20FA" w:rsidRPr="00596EA3" w:rsidRDefault="006C20FA" w:rsidP="00111F92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1627D30F" w14:textId="77777777" w:rsidR="006C20FA" w:rsidRPr="00596EA3" w:rsidRDefault="006C20FA" w:rsidP="00111F92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10D89E46" w14:textId="77777777" w:rsidR="006C20FA" w:rsidRPr="00596EA3" w:rsidRDefault="006C20FA" w:rsidP="00111F92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6C20FA" w14:paraId="6D631D44" w14:textId="77777777" w:rsidTr="00111F92">
        <w:tc>
          <w:tcPr>
            <w:tcW w:w="871" w:type="dxa"/>
            <w:vAlign w:val="center"/>
          </w:tcPr>
          <w:p w14:paraId="6E505E9D" w14:textId="77777777" w:rsidR="006C20FA" w:rsidRPr="00596EA3" w:rsidRDefault="006C20FA" w:rsidP="00111F92">
            <w:pPr>
              <w:spacing w:before="40"/>
              <w:jc w:val="center"/>
              <w:rPr>
                <w:sz w:val="22"/>
                <w:szCs w:val="22"/>
              </w:rPr>
            </w:pPr>
            <w:r w:rsidRPr="00945B83">
              <w:rPr>
                <w:sz w:val="22"/>
                <w:szCs w:val="22"/>
              </w:rPr>
              <w:t>4</w:t>
            </w:r>
          </w:p>
        </w:tc>
        <w:tc>
          <w:tcPr>
            <w:tcW w:w="2957" w:type="dxa"/>
            <w:vAlign w:val="center"/>
          </w:tcPr>
          <w:p w14:paraId="1C4A90FE" w14:textId="77777777" w:rsidR="006C20FA" w:rsidRPr="00596EA3" w:rsidRDefault="006C20FA" w:rsidP="00111F92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945B83">
              <w:rPr>
                <w:b/>
                <w:bCs/>
                <w:sz w:val="22"/>
                <w:szCs w:val="22"/>
              </w:rPr>
              <w:t>AnimaLab</w:t>
            </w:r>
            <w:proofErr w:type="spellEnd"/>
            <w:r w:rsidRPr="00945B83">
              <w:rPr>
                <w:b/>
                <w:bCs/>
                <w:sz w:val="22"/>
                <w:szCs w:val="22"/>
              </w:rPr>
              <w:t xml:space="preserve"> sp. z o.o.</w:t>
            </w:r>
          </w:p>
          <w:p w14:paraId="73A91FBC" w14:textId="77777777" w:rsidR="006C20FA" w:rsidRPr="00211A34" w:rsidRDefault="006C20FA" w:rsidP="00111F92">
            <w:pPr>
              <w:rPr>
                <w:sz w:val="20"/>
                <w:szCs w:val="20"/>
              </w:rPr>
            </w:pPr>
            <w:r w:rsidRPr="00945B83">
              <w:rPr>
                <w:sz w:val="20"/>
                <w:szCs w:val="20"/>
              </w:rPr>
              <w:t>Dąbrowskiego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5B83">
              <w:rPr>
                <w:sz w:val="20"/>
                <w:szCs w:val="20"/>
              </w:rPr>
              <w:t>343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3A3369BB" w14:textId="77777777" w:rsidR="006C20FA" w:rsidRPr="00211A34" w:rsidRDefault="006C20FA" w:rsidP="00111F92">
            <w:pPr>
              <w:spacing w:after="40"/>
              <w:rPr>
                <w:sz w:val="20"/>
                <w:szCs w:val="20"/>
              </w:rPr>
            </w:pPr>
            <w:r w:rsidRPr="00945B83">
              <w:rPr>
                <w:sz w:val="20"/>
                <w:szCs w:val="20"/>
              </w:rPr>
              <w:t>60-419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5B83">
              <w:rPr>
                <w:sz w:val="20"/>
                <w:szCs w:val="20"/>
              </w:rPr>
              <w:t>Poznań</w:t>
            </w:r>
          </w:p>
        </w:tc>
        <w:tc>
          <w:tcPr>
            <w:tcW w:w="5670" w:type="dxa"/>
          </w:tcPr>
          <w:p w14:paraId="616BFD47" w14:textId="77777777" w:rsidR="006C20FA" w:rsidRPr="00596EA3" w:rsidRDefault="006C20FA" w:rsidP="00111F92">
            <w:pPr>
              <w:spacing w:before="40" w:after="40"/>
              <w:rPr>
                <w:sz w:val="22"/>
                <w:szCs w:val="22"/>
              </w:rPr>
            </w:pPr>
            <w:r w:rsidRPr="00945B83">
              <w:rPr>
                <w:sz w:val="22"/>
                <w:szCs w:val="22"/>
              </w:rPr>
              <w:t>Art. 226 ust. 1 pkt 5Oferta odrzucona w zadaniu 1</w:t>
            </w:r>
          </w:p>
          <w:p w14:paraId="06E07E8A" w14:textId="77777777" w:rsidR="006C20FA" w:rsidRPr="00596EA3" w:rsidRDefault="006C20FA" w:rsidP="00111F92">
            <w:pPr>
              <w:jc w:val="both"/>
              <w:rPr>
                <w:sz w:val="22"/>
                <w:szCs w:val="22"/>
              </w:rPr>
            </w:pPr>
            <w:r w:rsidRPr="00945B83">
              <w:rPr>
                <w:sz w:val="22"/>
                <w:szCs w:val="22"/>
              </w:rPr>
              <w:t xml:space="preserve">Oferta podlega odrzuceniu na podstawie art. 226 ust. 1 pkt 5 ustawy </w:t>
            </w:r>
            <w:proofErr w:type="spellStart"/>
            <w:r w:rsidRPr="00945B83">
              <w:rPr>
                <w:sz w:val="22"/>
                <w:szCs w:val="22"/>
              </w:rPr>
              <w:t>Pzp</w:t>
            </w:r>
            <w:proofErr w:type="spellEnd"/>
            <w:r w:rsidRPr="00945B83">
              <w:rPr>
                <w:sz w:val="22"/>
                <w:szCs w:val="22"/>
              </w:rPr>
              <w:t>, ponieważ jest niezgodna z warunkami zamówienia. Wykonawca zaoferował urządzenie wyposażone w system filtracji oraz oświetlenie wnętrza, a elementy te nie były wymagane przez Zamawiającego, co zostało podtrzymane w wyjaśnieniach treści SWZ opublikowanych na stronie prowadzonego postepowania w dniu 19.12.2023 r.</w:t>
            </w:r>
          </w:p>
        </w:tc>
      </w:tr>
    </w:tbl>
    <w:p w14:paraId="0E66AF32" w14:textId="77777777" w:rsidR="006C20FA" w:rsidRDefault="006C20FA" w:rsidP="006C20FA">
      <w:pPr>
        <w:spacing w:after="40" w:line="276" w:lineRule="auto"/>
        <w:jc w:val="both"/>
      </w:pPr>
      <w:r>
        <w:t>Informacja o terminie zawarcia umowy:</w:t>
      </w:r>
    </w:p>
    <w:p w14:paraId="145BBD73" w14:textId="77777777" w:rsidR="006C20FA" w:rsidRPr="00F33C66" w:rsidRDefault="006C20FA" w:rsidP="006C20FA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1E7FA5AB" w14:textId="77777777" w:rsidR="006C20FA" w:rsidRPr="00B464D3" w:rsidRDefault="006C20FA" w:rsidP="006C20FA">
      <w:pPr>
        <w:spacing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Umowa </w:t>
      </w:r>
      <w:r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Pr="00F33C66">
        <w:rPr>
          <w:sz w:val="22"/>
          <w:szCs w:val="22"/>
        </w:rPr>
        <w:t xml:space="preserve"> ust. 2 ustawy </w:t>
      </w:r>
      <w:proofErr w:type="spellStart"/>
      <w:r w:rsidRPr="00F33C66">
        <w:rPr>
          <w:sz w:val="22"/>
          <w:szCs w:val="22"/>
        </w:rPr>
        <w:t>P</w:t>
      </w:r>
      <w:r>
        <w:rPr>
          <w:sz w:val="22"/>
          <w:szCs w:val="22"/>
        </w:rPr>
        <w:t>zp</w:t>
      </w:r>
      <w:proofErr w:type="spellEnd"/>
      <w:r w:rsidRPr="00F33C66">
        <w:rPr>
          <w:sz w:val="22"/>
          <w:szCs w:val="22"/>
        </w:rPr>
        <w:t>.</w:t>
      </w:r>
    </w:p>
    <w:p w14:paraId="3ED9BD12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602F6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C49B77" w14:textId="77777777" w:rsidR="00602F66" w:rsidRDefault="00602F66">
      <w:r>
        <w:separator/>
      </w:r>
    </w:p>
  </w:endnote>
  <w:endnote w:type="continuationSeparator" w:id="0">
    <w:p w14:paraId="4D2ACD34" w14:textId="77777777" w:rsidR="00602F66" w:rsidRDefault="00602F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94D3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A44E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6E24D8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2C5E8D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7AE4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A01E9F" w14:textId="77777777" w:rsidR="00602F66" w:rsidRDefault="00602F66">
      <w:r>
        <w:separator/>
      </w:r>
    </w:p>
  </w:footnote>
  <w:footnote w:type="continuationSeparator" w:id="0">
    <w:p w14:paraId="2A1682B7" w14:textId="77777777" w:rsidR="00602F66" w:rsidRDefault="00602F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7F8E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EC1D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EF1D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2F66"/>
    <w:rsid w:val="00022322"/>
    <w:rsid w:val="00042497"/>
    <w:rsid w:val="000C1E6F"/>
    <w:rsid w:val="000E4E56"/>
    <w:rsid w:val="00104098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2F66"/>
    <w:rsid w:val="00607F9B"/>
    <w:rsid w:val="00644DCB"/>
    <w:rsid w:val="00657C1E"/>
    <w:rsid w:val="006C20FA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C4BF0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ECA012"/>
  <w15:chartTrackingRefBased/>
  <w15:docId w15:val="{7C9229F3-BF0D-4E8C-AE8D-19E132B89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6C20F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616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2024-02-07T07:40:00Z</cp:lastPrinted>
  <dcterms:created xsi:type="dcterms:W3CDTF">2024-02-07T07:36:00Z</dcterms:created>
  <dcterms:modified xsi:type="dcterms:W3CDTF">2024-02-07T07:40:00Z</dcterms:modified>
</cp:coreProperties>
</file>