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BCC01" w14:textId="5E742557" w:rsidR="008D2AB8" w:rsidRPr="002D1A0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b w:val="0"/>
          <w:sz w:val="22"/>
          <w:szCs w:val="22"/>
        </w:rPr>
        <w:tab/>
      </w:r>
      <w:r w:rsidRPr="002D1A0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D1A00">
        <w:rPr>
          <w:rFonts w:ascii="Times New Roman" w:hAnsi="Times New Roman"/>
          <w:sz w:val="22"/>
          <w:szCs w:val="22"/>
        </w:rPr>
        <w:t>1</w:t>
      </w:r>
    </w:p>
    <w:p w14:paraId="5AFE3214" w14:textId="77777777" w:rsidR="008D2AB8" w:rsidRPr="002D1A0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4D422DF" w14:textId="77777777" w:rsidR="008D2AB8" w:rsidRPr="002D1A0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>FORMULARZ OFERTY</w:t>
      </w:r>
    </w:p>
    <w:p w14:paraId="6A7DE979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NAZWA WYKONAWCY:……………………………………………………………………..</w:t>
      </w:r>
    </w:p>
    <w:p w14:paraId="7B72ACB5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9588F37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ADRES:………………………………………………………………………………………….</w:t>
      </w:r>
    </w:p>
    <w:p w14:paraId="557B2DBC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1966FC4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TEL.………………………………………………………………………………………………</w:t>
      </w:r>
    </w:p>
    <w:p w14:paraId="334AB6AD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FAX ……………………………………………………………………………………………..</w:t>
      </w:r>
    </w:p>
    <w:p w14:paraId="544EEA15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E-MAIL…………………………………………………………………………………………..</w:t>
      </w:r>
    </w:p>
    <w:p w14:paraId="7276FC4C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NIP…………………………………. REGON:……………………………………………….....</w:t>
      </w:r>
    </w:p>
    <w:p w14:paraId="59B9D330" w14:textId="77777777" w:rsidR="004C3EEF" w:rsidRPr="002D1A00" w:rsidRDefault="004C3EEF" w:rsidP="004C3E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BANK/ NR KONTA …………………………………………………………………………….</w:t>
      </w:r>
    </w:p>
    <w:p w14:paraId="48E7C1B6" w14:textId="77777777" w:rsidR="004C3EEF" w:rsidRPr="002D1A00" w:rsidRDefault="004C3EEF" w:rsidP="004C3EEF">
      <w:pPr>
        <w:spacing w:line="360" w:lineRule="auto"/>
        <w:rPr>
          <w:sz w:val="22"/>
          <w:szCs w:val="22"/>
        </w:rPr>
      </w:pPr>
      <w:r w:rsidRPr="002D1A00">
        <w:rPr>
          <w:sz w:val="22"/>
          <w:szCs w:val="22"/>
        </w:rPr>
        <w:t>Do: Nazwa i siedziba Zamawiającego:</w:t>
      </w:r>
    </w:p>
    <w:p w14:paraId="7DFF44D2" w14:textId="77777777" w:rsidR="004C3EEF" w:rsidRPr="002D1A00" w:rsidRDefault="004C3EEF" w:rsidP="004C3EEF">
      <w:pPr>
        <w:ind w:right="-110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>Akademia Górniczo - Hutnicza</w:t>
      </w:r>
    </w:p>
    <w:p w14:paraId="45002719" w14:textId="77777777" w:rsidR="004C3EEF" w:rsidRPr="002D1A00" w:rsidRDefault="004C3EEF" w:rsidP="004C3EEF">
      <w:pPr>
        <w:ind w:right="-110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>im. Stanisława Staszica w Krakowie</w:t>
      </w:r>
    </w:p>
    <w:p w14:paraId="31E8B8D5" w14:textId="77777777" w:rsidR="004C3EEF" w:rsidRPr="002D1A00" w:rsidRDefault="004C3EEF" w:rsidP="004C3EEF">
      <w:pPr>
        <w:ind w:right="-110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 xml:space="preserve">Dział Zamówień Publicznych  </w:t>
      </w:r>
    </w:p>
    <w:p w14:paraId="4807998C" w14:textId="77777777" w:rsidR="004C3EEF" w:rsidRPr="002D1A00" w:rsidRDefault="004C3EEF" w:rsidP="004C3EEF">
      <w:pPr>
        <w:ind w:right="-110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 xml:space="preserve">Al. Mickiewicza 30 </w:t>
      </w:r>
    </w:p>
    <w:p w14:paraId="669A655A" w14:textId="77777777" w:rsidR="004C3EEF" w:rsidRPr="002D1A00" w:rsidRDefault="004C3EEF" w:rsidP="004C3EEF">
      <w:pPr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 xml:space="preserve">30-059 Kraków,  </w:t>
      </w:r>
    </w:p>
    <w:p w14:paraId="4C2F1133" w14:textId="77777777" w:rsidR="004C3EEF" w:rsidRPr="002D1A00" w:rsidRDefault="004C3EEF" w:rsidP="004C3EEF">
      <w:pPr>
        <w:ind w:firstLine="3969"/>
        <w:rPr>
          <w:b/>
          <w:sz w:val="22"/>
          <w:szCs w:val="22"/>
        </w:rPr>
      </w:pPr>
    </w:p>
    <w:p w14:paraId="44B3B3C2" w14:textId="56CD0D61" w:rsidR="004C3EEF" w:rsidRPr="002D1A00" w:rsidRDefault="004C3EEF" w:rsidP="004C3EEF">
      <w:pPr>
        <w:widowControl w:val="0"/>
        <w:ind w:right="1"/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Przystępując do postępowania o udzielenie zamówienia publicznego, którego przedmiotem jest </w:t>
      </w:r>
      <w:r w:rsidR="00BC4C6F" w:rsidRPr="002D1A00">
        <w:rPr>
          <w:b/>
          <w:sz w:val="22"/>
          <w:szCs w:val="22"/>
        </w:rPr>
        <w:t>dostawa wyposażenia laboratorium dydaktycznego dla WMN AGH w analizator - DE-dzp.272-57/24</w:t>
      </w:r>
      <w:r w:rsidRPr="002D1A00">
        <w:rPr>
          <w:b/>
          <w:sz w:val="22"/>
          <w:szCs w:val="22"/>
        </w:rPr>
        <w:t xml:space="preserve">, </w:t>
      </w:r>
      <w:r w:rsidRPr="002D1A00">
        <w:rPr>
          <w:sz w:val="22"/>
          <w:szCs w:val="22"/>
        </w:rPr>
        <w:t>oferuję realizację przedmiotu zamówienia, zgodnie z zasadami określonymi w specyfikacji warunków zamówienia.</w:t>
      </w:r>
    </w:p>
    <w:p w14:paraId="3D03F856" w14:textId="77777777" w:rsidR="004C3EEF" w:rsidRPr="002D1A00" w:rsidRDefault="004C3EEF" w:rsidP="004C3EEF">
      <w:pPr>
        <w:tabs>
          <w:tab w:val="right" w:pos="9000"/>
        </w:tabs>
        <w:rPr>
          <w:sz w:val="22"/>
          <w:szCs w:val="22"/>
        </w:rPr>
      </w:pPr>
    </w:p>
    <w:p w14:paraId="5C5AD36E" w14:textId="7F4D5F83" w:rsidR="004C3EEF" w:rsidRPr="002D1A00" w:rsidRDefault="004C3EEF" w:rsidP="004C3EE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236E1B26" w14:textId="77777777" w:rsidR="004C3EEF" w:rsidRPr="002D1A00" w:rsidRDefault="004C3EEF" w:rsidP="004C3EE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21441C4" w14:textId="45105A84" w:rsidR="004C3EEF" w:rsidRPr="002D1A00" w:rsidRDefault="004C3EEF" w:rsidP="004C3EE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6E2BE88C" w14:textId="77777777" w:rsidR="004C3EEF" w:rsidRPr="002D1A00" w:rsidRDefault="004C3EEF" w:rsidP="004C3EE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58535BA" w14:textId="77777777" w:rsidR="004C3EEF" w:rsidRPr="002D1A00" w:rsidRDefault="004C3EEF" w:rsidP="004C3EE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26AE595" w14:textId="77777777" w:rsidR="004C3EEF" w:rsidRPr="002D1A00" w:rsidRDefault="004C3EEF" w:rsidP="004C3EE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9F643C5" w14:textId="77777777" w:rsidR="004C3EEF" w:rsidRPr="002D1A00" w:rsidRDefault="004C3EEF" w:rsidP="004C3EEF">
      <w:pPr>
        <w:pStyle w:val="Tekstpodstawowy"/>
        <w:rPr>
          <w:sz w:val="22"/>
          <w:szCs w:val="22"/>
        </w:rPr>
      </w:pPr>
      <w:r w:rsidRPr="002D1A00">
        <w:rPr>
          <w:sz w:val="22"/>
          <w:szCs w:val="22"/>
        </w:rPr>
        <w:t>Powyższa cena zawiera podatek VAT w wysokości .......... % tj. ……………………. PLN</w:t>
      </w:r>
    </w:p>
    <w:p w14:paraId="5792B0B6" w14:textId="7581289E" w:rsidR="004C3EEF" w:rsidRPr="002D1A00" w:rsidRDefault="004C3EEF" w:rsidP="004C3EEF">
      <w:pPr>
        <w:pStyle w:val="Tekstpodstawowy"/>
        <w:rPr>
          <w:sz w:val="22"/>
          <w:szCs w:val="22"/>
        </w:rPr>
      </w:pPr>
      <w:r w:rsidRPr="002D1A00">
        <w:rPr>
          <w:sz w:val="22"/>
          <w:szCs w:val="22"/>
        </w:rPr>
        <w:t xml:space="preserve">Producent/model zaoferowanego urządzenia: </w:t>
      </w:r>
      <w:r w:rsidRPr="002D1A00">
        <w:rPr>
          <w:b w:val="0"/>
          <w:sz w:val="22"/>
          <w:szCs w:val="22"/>
        </w:rPr>
        <w:t>…………………………………………….</w:t>
      </w:r>
    </w:p>
    <w:p w14:paraId="31922649" w14:textId="0B10E585" w:rsidR="004C3EEF" w:rsidRPr="002D1A00" w:rsidRDefault="004C3EEF" w:rsidP="004C3EE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 xml:space="preserve">Termin realizacji umowy: </w:t>
      </w:r>
      <w:r w:rsidRPr="002D1A00">
        <w:rPr>
          <w:b/>
          <w:bCs/>
          <w:sz w:val="22"/>
          <w:szCs w:val="22"/>
        </w:rPr>
        <w:t xml:space="preserve">………… dni od daty podpisania umowy </w:t>
      </w:r>
      <w:r w:rsidRPr="002D1A00">
        <w:rPr>
          <w:sz w:val="22"/>
          <w:szCs w:val="22"/>
          <w:highlight w:val="yellow"/>
        </w:rPr>
        <w:t>(</w:t>
      </w:r>
      <w:r w:rsidRPr="002D1A00">
        <w:rPr>
          <w:i/>
          <w:sz w:val="22"/>
          <w:szCs w:val="22"/>
          <w:highlight w:val="yellow"/>
        </w:rPr>
        <w:t>kryterium oceny ofert)</w:t>
      </w:r>
    </w:p>
    <w:p w14:paraId="4ED39523" w14:textId="77777777" w:rsidR="004C3EEF" w:rsidRPr="002D1A00" w:rsidRDefault="004C3EEF" w:rsidP="004C3EE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1A00">
        <w:rPr>
          <w:b/>
          <w:sz w:val="22"/>
          <w:szCs w:val="22"/>
        </w:rPr>
        <w:t>Okres udzielonej gwarancji wynosi:</w:t>
      </w:r>
      <w:r w:rsidRPr="002D1A00">
        <w:rPr>
          <w:sz w:val="22"/>
          <w:szCs w:val="22"/>
        </w:rPr>
        <w:t xml:space="preserve"> </w:t>
      </w:r>
      <w:r w:rsidRPr="002D1A00">
        <w:rPr>
          <w:b/>
          <w:bCs/>
          <w:sz w:val="22"/>
          <w:szCs w:val="22"/>
        </w:rPr>
        <w:t>………… miesięcy</w:t>
      </w:r>
      <w:r w:rsidRPr="002D1A00">
        <w:rPr>
          <w:sz w:val="22"/>
          <w:szCs w:val="22"/>
        </w:rPr>
        <w:t xml:space="preserve"> </w:t>
      </w:r>
      <w:r w:rsidRPr="002D1A00">
        <w:rPr>
          <w:sz w:val="22"/>
          <w:szCs w:val="22"/>
          <w:highlight w:val="yellow"/>
        </w:rPr>
        <w:t>(</w:t>
      </w:r>
      <w:r w:rsidRPr="002D1A00">
        <w:rPr>
          <w:i/>
          <w:sz w:val="22"/>
          <w:szCs w:val="22"/>
          <w:highlight w:val="yellow"/>
        </w:rPr>
        <w:t>kryterium oceny ofert)</w:t>
      </w:r>
    </w:p>
    <w:p w14:paraId="260D38A8" w14:textId="77777777" w:rsidR="004C3EEF" w:rsidRPr="002D1A00" w:rsidRDefault="004C3EEF" w:rsidP="004C3EE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D1A0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D1A00">
        <w:rPr>
          <w:b/>
          <w:sz w:val="22"/>
          <w:szCs w:val="22"/>
        </w:rPr>
        <w:t xml:space="preserve"> TAK/NIE</w:t>
      </w:r>
    </w:p>
    <w:p w14:paraId="64434FCF" w14:textId="77777777" w:rsidR="004C3EEF" w:rsidRPr="002D1A00" w:rsidRDefault="004C3EEF" w:rsidP="004C3EEF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2D1A00">
        <w:rPr>
          <w:sz w:val="22"/>
          <w:szCs w:val="22"/>
        </w:rPr>
        <w:t xml:space="preserve">Termin płatności: </w:t>
      </w:r>
      <w:r w:rsidRPr="002D1A00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599CAF" w14:textId="77777777" w:rsidR="004C3EEF" w:rsidRPr="002D1A00" w:rsidRDefault="004C3EEF" w:rsidP="004C3EE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br w:type="page"/>
      </w:r>
      <w:r w:rsidRPr="002D1A00">
        <w:rPr>
          <w:b/>
          <w:sz w:val="22"/>
          <w:szCs w:val="22"/>
          <w:u w:val="single"/>
        </w:rPr>
        <w:lastRenderedPageBreak/>
        <w:t>Jednocześnie oświadczamy, że:</w:t>
      </w:r>
    </w:p>
    <w:p w14:paraId="59DC88F0" w14:textId="77777777" w:rsidR="004C3EEF" w:rsidRPr="002D1A00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D1A0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C7E5532" w14:textId="77777777" w:rsidR="004C3EEF" w:rsidRPr="002D1A00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D1A0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2D1A0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D1A00">
        <w:rPr>
          <w:color w:val="000000"/>
          <w:sz w:val="22"/>
          <w:szCs w:val="22"/>
        </w:rPr>
        <w:t xml:space="preserve"> i nie wnosimy do nich żadnych zastrzeżeń.</w:t>
      </w:r>
    </w:p>
    <w:p w14:paraId="15976297" w14:textId="77777777" w:rsidR="004C3EEF" w:rsidRPr="002D1A00" w:rsidRDefault="004C3EEF" w:rsidP="004C3EEF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AE0568" w14:textId="77777777" w:rsidR="004C3EEF" w:rsidRPr="002D1A00" w:rsidRDefault="004C3EEF" w:rsidP="004C3EEF">
      <w:pPr>
        <w:ind w:left="360"/>
        <w:jc w:val="both"/>
        <w:rPr>
          <w:i/>
          <w:sz w:val="22"/>
          <w:szCs w:val="22"/>
        </w:rPr>
      </w:pPr>
      <w:r w:rsidRPr="002D1A0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25CB9" w14:textId="77777777" w:rsidR="004C3EEF" w:rsidRPr="002D1A00" w:rsidRDefault="004C3EEF" w:rsidP="004C3EEF">
      <w:pPr>
        <w:ind w:left="360"/>
        <w:jc w:val="both"/>
        <w:rPr>
          <w:i/>
          <w:sz w:val="22"/>
          <w:szCs w:val="22"/>
        </w:rPr>
      </w:pPr>
      <w:r w:rsidRPr="002D1A0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7BD515" w14:textId="77777777" w:rsidR="004C3EEF" w:rsidRPr="002D1A00" w:rsidRDefault="004C3EEF" w:rsidP="004C3EE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3EEF" w:rsidRPr="002D1A00" w14:paraId="098227FE" w14:textId="77777777" w:rsidTr="00BA569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A8974" w14:textId="77777777" w:rsidR="004C3EEF" w:rsidRPr="002D1A00" w:rsidRDefault="004C3EEF" w:rsidP="00BA5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06AD" w14:textId="77777777" w:rsidR="004C3EEF" w:rsidRPr="002D1A00" w:rsidRDefault="004C3EEF" w:rsidP="00BA5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 xml:space="preserve">Opis części zamówienia, którą wykonawca </w:t>
            </w:r>
          </w:p>
          <w:p w14:paraId="7CD4E506" w14:textId="77777777" w:rsidR="004C3EEF" w:rsidRPr="002D1A00" w:rsidRDefault="004C3EEF" w:rsidP="00BA5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310A4" w14:textId="77777777" w:rsidR="004C3EEF" w:rsidRPr="002D1A00" w:rsidRDefault="004C3EEF" w:rsidP="00BA5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>Nazwa podwykonawcy</w:t>
            </w:r>
            <w:r w:rsidRPr="002D1A00">
              <w:rPr>
                <w:sz w:val="22"/>
                <w:szCs w:val="22"/>
              </w:rPr>
              <w:br/>
              <w:t>(o ile jest znana)</w:t>
            </w:r>
          </w:p>
        </w:tc>
      </w:tr>
      <w:tr w:rsidR="004C3EEF" w:rsidRPr="002D1A00" w14:paraId="4D8DE485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4E887" w14:textId="77777777" w:rsidR="004C3EEF" w:rsidRPr="002D1A00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97828" w14:textId="77777777" w:rsidR="004C3EEF" w:rsidRPr="002D1A00" w:rsidRDefault="004C3EEF" w:rsidP="00BA569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36CB3" w14:textId="77777777" w:rsidR="004C3EEF" w:rsidRPr="002D1A00" w:rsidRDefault="004C3EEF" w:rsidP="00BA569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C3EEF" w:rsidRPr="002D1A00" w14:paraId="642FF289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A5D2" w14:textId="77777777" w:rsidR="004C3EEF" w:rsidRPr="002D1A00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4B86" w14:textId="77777777" w:rsidR="004C3EEF" w:rsidRPr="002D1A00" w:rsidRDefault="004C3EEF" w:rsidP="00BA569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00C2D" w14:textId="77777777" w:rsidR="004C3EEF" w:rsidRPr="002D1A00" w:rsidRDefault="004C3EEF" w:rsidP="00BA569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E7869F5" w14:textId="77777777" w:rsidR="004C3EEF" w:rsidRPr="002D1A00" w:rsidRDefault="004C3EEF" w:rsidP="004C3EEF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Upoważnionymi do reprezentowania naszej firmy są następujące osoby:</w:t>
      </w:r>
    </w:p>
    <w:p w14:paraId="0C859CF8" w14:textId="77777777" w:rsidR="004C3EEF" w:rsidRPr="002D1A00" w:rsidRDefault="004C3EEF" w:rsidP="004C3EE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D1A0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CE39C13" w14:textId="77777777" w:rsidR="004C3EEF" w:rsidRPr="002D1A00" w:rsidRDefault="004C3EEF" w:rsidP="004C3EE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2E777C4" w14:textId="77777777" w:rsidR="004C3EEF" w:rsidRPr="002D1A00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1A00">
        <w:rPr>
          <w:sz w:val="22"/>
          <w:szCs w:val="22"/>
        </w:rPr>
        <w:tab/>
      </w:r>
      <w:r w:rsidRPr="002D1A00">
        <w:rPr>
          <w:sz w:val="22"/>
          <w:szCs w:val="22"/>
        </w:rPr>
        <w:tab/>
        <w:t xml:space="preserve"> ......................</w:t>
      </w:r>
    </w:p>
    <w:p w14:paraId="44EA8593" w14:textId="77777777" w:rsidR="004C3EEF" w:rsidRPr="002D1A00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4133D67" w14:textId="77777777" w:rsidR="004C3EEF" w:rsidRPr="002D1A00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1A00">
        <w:rPr>
          <w:sz w:val="22"/>
          <w:szCs w:val="22"/>
        </w:rPr>
        <w:tab/>
      </w:r>
      <w:r w:rsidRPr="002D1A00">
        <w:rPr>
          <w:sz w:val="22"/>
          <w:szCs w:val="22"/>
        </w:rPr>
        <w:tab/>
        <w:t xml:space="preserve"> ......................</w:t>
      </w:r>
    </w:p>
    <w:p w14:paraId="212792EE" w14:textId="77777777" w:rsidR="004C3EEF" w:rsidRPr="002D1A00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63C6757" w14:textId="77777777" w:rsidR="004C3EEF" w:rsidRPr="002D1A00" w:rsidRDefault="004C3EEF" w:rsidP="004C3EEF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upoważnienie dla powyżej wskazanych osób wynika z następującego (</w:t>
      </w:r>
      <w:proofErr w:type="spellStart"/>
      <w:r w:rsidRPr="002D1A00">
        <w:rPr>
          <w:sz w:val="22"/>
          <w:szCs w:val="22"/>
        </w:rPr>
        <w:t>ych</w:t>
      </w:r>
      <w:proofErr w:type="spellEnd"/>
      <w:r w:rsidRPr="002D1A00">
        <w:rPr>
          <w:sz w:val="22"/>
          <w:szCs w:val="22"/>
        </w:rPr>
        <w:t>) dokumentu(ów)</w:t>
      </w:r>
    </w:p>
    <w:p w14:paraId="565534E5" w14:textId="77777777" w:rsidR="004C3EEF" w:rsidRPr="002D1A00" w:rsidRDefault="004C3EEF" w:rsidP="004C3EEF">
      <w:p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DB0930" w14:textId="77777777" w:rsidR="004C3EEF" w:rsidRPr="002D1A00" w:rsidRDefault="004C3EEF" w:rsidP="004C3EEF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załącznikami do niniejszej oferty są:</w:t>
      </w:r>
    </w:p>
    <w:p w14:paraId="76FC41AA" w14:textId="77777777" w:rsidR="004C3EEF" w:rsidRPr="002D1A00" w:rsidRDefault="004C3EEF" w:rsidP="004C3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………………………………………………………………………………………….</w:t>
      </w:r>
    </w:p>
    <w:p w14:paraId="466FFEAF" w14:textId="77777777" w:rsidR="004C3EEF" w:rsidRPr="002D1A00" w:rsidRDefault="004C3EEF" w:rsidP="004C3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……………………………………………..……………………………………………</w:t>
      </w:r>
    </w:p>
    <w:p w14:paraId="518A5704" w14:textId="77777777" w:rsidR="004C3EEF" w:rsidRPr="002D1A00" w:rsidRDefault="004C3EEF" w:rsidP="004C3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3390D51" w14:textId="77777777" w:rsidR="004C3EEF" w:rsidRPr="002D1A00" w:rsidRDefault="004C3EEF" w:rsidP="004C3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………………………………………………………………………………………….</w:t>
      </w:r>
    </w:p>
    <w:p w14:paraId="7EC0C698" w14:textId="77777777" w:rsidR="004C3EEF" w:rsidRPr="002D1A00" w:rsidRDefault="004C3EEF" w:rsidP="004C3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……………………………………………..……………………………………………</w:t>
      </w:r>
    </w:p>
    <w:p w14:paraId="448FC42F" w14:textId="77777777" w:rsidR="004C3EEF" w:rsidRPr="002D1A00" w:rsidRDefault="004C3EEF" w:rsidP="004C3EEF">
      <w:pPr>
        <w:jc w:val="both"/>
        <w:rPr>
          <w:sz w:val="22"/>
          <w:szCs w:val="22"/>
        </w:rPr>
      </w:pPr>
    </w:p>
    <w:p w14:paraId="5A66086D" w14:textId="77777777" w:rsidR="004C3EEF" w:rsidRPr="002D1A00" w:rsidRDefault="004C3EEF" w:rsidP="004C3EE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94ABDA6" w14:textId="77777777" w:rsidR="008D2AB8" w:rsidRPr="002D1A00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sectPr w:rsidR="008D2AB8" w:rsidRPr="002D1A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3CB0" w14:textId="77777777" w:rsidR="00901143" w:rsidRDefault="00901143">
      <w:r>
        <w:separator/>
      </w:r>
    </w:p>
  </w:endnote>
  <w:endnote w:type="continuationSeparator" w:id="0">
    <w:p w14:paraId="446ED7AF" w14:textId="77777777" w:rsidR="00901143" w:rsidRDefault="0090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BAB6" w14:textId="77777777" w:rsidR="00FD427F" w:rsidRDefault="00FD42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C3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3680" w14:textId="77777777" w:rsidR="00FD427F" w:rsidRDefault="00FD42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AC034" w14:textId="77777777" w:rsidR="00901143" w:rsidRDefault="00901143">
      <w:r>
        <w:separator/>
      </w:r>
    </w:p>
  </w:footnote>
  <w:footnote w:type="continuationSeparator" w:id="0">
    <w:p w14:paraId="770C0959" w14:textId="77777777" w:rsidR="00901143" w:rsidRDefault="0090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27495" w14:textId="77777777" w:rsidR="00FD427F" w:rsidRDefault="00FD4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325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B68A4" w14:textId="77777777" w:rsidR="00FD427F" w:rsidRDefault="00FD4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04733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61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5929991">
    <w:abstractNumId w:val="0"/>
  </w:num>
  <w:num w:numId="4" w16cid:durableId="351691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1A00"/>
    <w:rsid w:val="002D1FF3"/>
    <w:rsid w:val="00315A4A"/>
    <w:rsid w:val="004B7300"/>
    <w:rsid w:val="004C3EEF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1143"/>
    <w:rsid w:val="00970FE4"/>
    <w:rsid w:val="00A0022B"/>
    <w:rsid w:val="00A346FE"/>
    <w:rsid w:val="00A47B4D"/>
    <w:rsid w:val="00A83018"/>
    <w:rsid w:val="00B774DC"/>
    <w:rsid w:val="00BC4C6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427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25409"/>
  <w15:chartTrackingRefBased/>
  <w15:docId w15:val="{7043A109-3971-4AEF-84DD-5AC1FAD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515</Words>
  <Characters>4483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2024-02-05T13:22:00Z</dcterms:created>
  <dcterms:modified xsi:type="dcterms:W3CDTF">2024-02-05T13:22:00Z</dcterms:modified>
</cp:coreProperties>
</file>