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CF885" w14:textId="77777777" w:rsidR="005273AF" w:rsidRPr="005273AF" w:rsidRDefault="005273AF" w:rsidP="005273A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273AF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7406E699" w14:textId="77777777" w:rsidR="005273AF" w:rsidRPr="005273AF" w:rsidRDefault="005273AF" w:rsidP="005273AF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5273AF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7C96515" w14:textId="77777777" w:rsidR="005273AF" w:rsidRPr="005273AF" w:rsidRDefault="005273AF" w:rsidP="005273A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5273AF">
        <w:rPr>
          <w:rFonts w:eastAsia="Times New Roman" w:cs="Calibri"/>
          <w:sz w:val="20"/>
          <w:lang w:eastAsia="pl-PL"/>
        </w:rPr>
        <w:t>Akademia Górniczo-Hutnicza</w:t>
      </w:r>
    </w:p>
    <w:p w14:paraId="1437A6E1" w14:textId="77777777" w:rsidR="005273AF" w:rsidRPr="005273AF" w:rsidRDefault="005273AF" w:rsidP="005273A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5273AF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609CDD2" w14:textId="77777777" w:rsidR="005273AF" w:rsidRPr="005273AF" w:rsidRDefault="005273AF" w:rsidP="005273A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5273AF">
        <w:rPr>
          <w:rFonts w:eastAsia="Times New Roman" w:cs="Calibri"/>
          <w:sz w:val="20"/>
          <w:lang w:eastAsia="pl-PL"/>
        </w:rPr>
        <w:t xml:space="preserve">Al. Mickiewicza 30, </w:t>
      </w:r>
      <w:r w:rsidRPr="005273AF">
        <w:rPr>
          <w:rFonts w:eastAsia="Times New Roman" w:cs="Calibri"/>
          <w:sz w:val="20"/>
          <w:lang w:eastAsia="pl-PL"/>
        </w:rPr>
        <w:br/>
        <w:t>30-059 Kraków</w:t>
      </w:r>
    </w:p>
    <w:p w14:paraId="3129C117" w14:textId="77777777" w:rsidR="005273AF" w:rsidRPr="005273AF" w:rsidRDefault="005273AF" w:rsidP="005273A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9E153FE" w14:textId="77777777" w:rsidR="005273AF" w:rsidRPr="005273AF" w:rsidRDefault="005273AF" w:rsidP="005273A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5273AF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45FF96F" w14:textId="77777777" w:rsidR="005273AF" w:rsidRPr="005273AF" w:rsidRDefault="005273AF" w:rsidP="005273A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5273AF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0F10013" w14:textId="77777777" w:rsidR="005273AF" w:rsidRPr="005273AF" w:rsidRDefault="005273AF" w:rsidP="005273A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5273AF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5273AF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5273AF">
        <w:rPr>
          <w:rFonts w:eastAsia="Times New Roman" w:cs="Calibri"/>
          <w:i/>
          <w:sz w:val="20"/>
          <w:lang w:eastAsia="pl-PL"/>
        </w:rPr>
        <w:t>)</w:t>
      </w:r>
    </w:p>
    <w:p w14:paraId="289CB032" w14:textId="77777777" w:rsidR="005273AF" w:rsidRPr="005273AF" w:rsidRDefault="005273AF" w:rsidP="005273AF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5273AF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E203918" w14:textId="77777777" w:rsidR="005273AF" w:rsidRPr="005273AF" w:rsidRDefault="005273AF" w:rsidP="005273A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5273AF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53B19C5" w14:textId="77777777" w:rsidR="005273AF" w:rsidRPr="005273AF" w:rsidRDefault="005273AF" w:rsidP="005273A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5273AF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758826A" w14:textId="77777777" w:rsidR="005273AF" w:rsidRPr="005273AF" w:rsidRDefault="005273AF" w:rsidP="005273AF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5273AF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901344" w14:textId="77777777" w:rsidR="005273AF" w:rsidRPr="005273AF" w:rsidRDefault="005273AF" w:rsidP="005273A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5273AF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7401416" w14:textId="77777777" w:rsidR="005273AF" w:rsidRPr="005273AF" w:rsidRDefault="005273AF" w:rsidP="005273A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5273AF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5273AF">
        <w:rPr>
          <w:rFonts w:eastAsia="Times New Roman" w:cs="Calibri"/>
          <w:b/>
          <w:lang w:eastAsia="pl-PL"/>
        </w:rPr>
        <w:t>Pzp</w:t>
      </w:r>
      <w:proofErr w:type="spellEnd"/>
      <w:r w:rsidRPr="005273AF">
        <w:rPr>
          <w:rFonts w:eastAsia="Times New Roman" w:cs="Calibri"/>
          <w:b/>
          <w:lang w:eastAsia="pl-PL"/>
        </w:rPr>
        <w:t>)</w:t>
      </w:r>
    </w:p>
    <w:p w14:paraId="604F578C" w14:textId="77777777" w:rsidR="005273AF" w:rsidRPr="005273AF" w:rsidRDefault="005273AF" w:rsidP="005273AF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5273AF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EDE819B" w14:textId="3E3CCB74" w:rsidR="005273AF" w:rsidRPr="005273AF" w:rsidRDefault="005273AF" w:rsidP="005273AF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5273AF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5273AF">
        <w:rPr>
          <w:rFonts w:eastAsia="Times New Roman" w:cs="Calibri"/>
          <w:lang w:eastAsia="pl-PL"/>
        </w:rPr>
        <w:br/>
        <w:t xml:space="preserve">pn. </w:t>
      </w:r>
      <w:r w:rsidR="00EB4731" w:rsidRPr="00EB4731">
        <w:rPr>
          <w:rFonts w:eastAsia="Times New Roman" w:cs="Calibri"/>
          <w:b/>
          <w:lang w:eastAsia="pl-PL"/>
        </w:rPr>
        <w:t>dostawa wyposażenia laboratorium dydaktycznego dla WMN AGH w analizator - DE-dzp.272-57/24</w:t>
      </w:r>
      <w:r w:rsidRPr="005273AF">
        <w:rPr>
          <w:rFonts w:eastAsia="Times New Roman" w:cs="Calibri"/>
          <w:lang w:eastAsia="pl-PL"/>
        </w:rPr>
        <w:t xml:space="preserve">, prowadzonego przez </w:t>
      </w:r>
      <w:r w:rsidRPr="005273AF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5273AF">
        <w:rPr>
          <w:rFonts w:eastAsia="Times New Roman" w:cs="Calibri"/>
          <w:i/>
          <w:lang w:eastAsia="pl-PL"/>
        </w:rPr>
        <w:t xml:space="preserve">, </w:t>
      </w:r>
      <w:r w:rsidRPr="005273AF">
        <w:rPr>
          <w:rFonts w:eastAsia="Times New Roman" w:cs="Calibri"/>
          <w:lang w:eastAsia="pl-PL"/>
        </w:rPr>
        <w:t>oświadczam, co następuje:</w:t>
      </w:r>
    </w:p>
    <w:p w14:paraId="191EF8CB" w14:textId="77777777" w:rsidR="005273AF" w:rsidRPr="005273AF" w:rsidRDefault="005273AF" w:rsidP="005273AF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5273AF">
        <w:rPr>
          <w:rFonts w:eastAsia="Times New Roman" w:cs="Calibri"/>
          <w:b/>
          <w:lang w:eastAsia="pl-PL"/>
        </w:rPr>
        <w:t>OŚWIADCZENIA DOTYCZĄCE WYKONAWCY:</w:t>
      </w:r>
    </w:p>
    <w:p w14:paraId="543B4349" w14:textId="77777777" w:rsidR="005273AF" w:rsidRPr="005273AF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5273AF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73AF">
        <w:rPr>
          <w:rFonts w:eastAsia="Times New Roman" w:cs="Calibri"/>
          <w:lang w:eastAsia="pl-PL"/>
        </w:rPr>
        <w:t>Pzp</w:t>
      </w:r>
      <w:proofErr w:type="spellEnd"/>
      <w:r w:rsidRPr="005273AF">
        <w:rPr>
          <w:rFonts w:eastAsia="Times New Roman" w:cs="Calibri"/>
          <w:lang w:eastAsia="pl-PL"/>
        </w:rPr>
        <w:t>.</w:t>
      </w:r>
    </w:p>
    <w:p w14:paraId="00912290" w14:textId="77777777" w:rsidR="005273AF" w:rsidRPr="005273AF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5273AF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5273AF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5273AF">
        <w:rPr>
          <w:rFonts w:eastAsia="Times New Roman" w:cs="Calibri"/>
          <w:lang w:eastAsia="pl-PL"/>
        </w:rPr>
        <w:t xml:space="preserve">ustawy </w:t>
      </w:r>
      <w:proofErr w:type="spellStart"/>
      <w:r w:rsidRPr="005273AF">
        <w:rPr>
          <w:rFonts w:eastAsia="Times New Roman" w:cs="Calibri"/>
          <w:lang w:eastAsia="pl-PL"/>
        </w:rPr>
        <w:t>Pzp</w:t>
      </w:r>
      <w:proofErr w:type="spellEnd"/>
      <w:r w:rsidRPr="005273AF">
        <w:rPr>
          <w:rFonts w:eastAsia="Times New Roman" w:cs="Calibri"/>
          <w:lang w:eastAsia="pl-PL"/>
        </w:rPr>
        <w:t>.</w:t>
      </w:r>
    </w:p>
    <w:p w14:paraId="5AE79606" w14:textId="77777777" w:rsidR="005273AF" w:rsidRPr="005273AF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5273AF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5273AF">
        <w:rPr>
          <w:rFonts w:eastAsia="Times New Roman" w:cs="Calibri"/>
          <w:vertAlign w:val="superscript"/>
          <w:lang w:eastAsia="pl-PL"/>
        </w:rPr>
        <w:footnoteReference w:id="1"/>
      </w:r>
      <w:r w:rsidRPr="005273AF">
        <w:rPr>
          <w:rFonts w:eastAsia="Times New Roman" w:cs="Calibri"/>
          <w:lang w:eastAsia="pl-PL"/>
        </w:rPr>
        <w:t xml:space="preserve"> ustawy </w:t>
      </w:r>
      <w:proofErr w:type="spellStart"/>
      <w:r w:rsidRPr="005273AF">
        <w:rPr>
          <w:rFonts w:eastAsia="Times New Roman" w:cs="Calibri"/>
          <w:lang w:eastAsia="pl-PL"/>
        </w:rPr>
        <w:t>Pzp</w:t>
      </w:r>
      <w:proofErr w:type="spellEnd"/>
      <w:r w:rsidRPr="005273AF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73AF">
        <w:rPr>
          <w:rFonts w:eastAsia="Times New Roman" w:cs="Calibri"/>
          <w:lang w:eastAsia="pl-PL"/>
        </w:rPr>
        <w:t>Pzp</w:t>
      </w:r>
      <w:proofErr w:type="spellEnd"/>
      <w:r w:rsidRPr="005273AF">
        <w:rPr>
          <w:rFonts w:eastAsia="Times New Roman" w:cs="Calibri"/>
          <w:lang w:eastAsia="pl-PL"/>
        </w:rPr>
        <w:t xml:space="preserve"> podjąłem następujące środki naprawcze</w:t>
      </w:r>
      <w:r w:rsidRPr="005273AF">
        <w:rPr>
          <w:rFonts w:eastAsia="Times New Roman" w:cs="Calibri"/>
          <w:vertAlign w:val="superscript"/>
          <w:lang w:eastAsia="pl-PL"/>
        </w:rPr>
        <w:footnoteReference w:id="2"/>
      </w:r>
      <w:r w:rsidRPr="005273AF">
        <w:rPr>
          <w:rFonts w:eastAsia="Times New Roman" w:cs="Calibri"/>
          <w:lang w:eastAsia="pl-PL"/>
        </w:rPr>
        <w:t>:</w:t>
      </w:r>
      <w:r w:rsidRPr="005273AF">
        <w:rPr>
          <w:rFonts w:eastAsia="Times New Roman" w:cs="Calibri"/>
          <w:vertAlign w:val="superscript"/>
          <w:lang w:eastAsia="pl-PL"/>
        </w:rPr>
        <w:t xml:space="preserve"> </w:t>
      </w:r>
    </w:p>
    <w:p w14:paraId="0173485D" w14:textId="77777777" w:rsidR="005273AF" w:rsidRPr="005273AF" w:rsidRDefault="005273AF" w:rsidP="005273A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5273AF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EABD11B" w14:textId="77777777" w:rsidR="005273AF" w:rsidRPr="005273AF" w:rsidRDefault="005273AF" w:rsidP="005273A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081D0EC" w14:textId="77777777" w:rsidR="005273AF" w:rsidRPr="005273AF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5273AF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F38EA6A" w14:textId="77777777" w:rsidR="005273AF" w:rsidRPr="005273AF" w:rsidRDefault="005273AF" w:rsidP="005273AF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5273AF">
        <w:rPr>
          <w:rFonts w:eastAsia="Times New Roman" w:cs="Calibri"/>
          <w:b/>
          <w:lang w:eastAsia="pl-PL"/>
        </w:rPr>
        <w:t>OŚWIADCZENIE DOTYCZĄCE PODANYCH INFORMACJI:</w:t>
      </w:r>
    </w:p>
    <w:p w14:paraId="7585C7EF" w14:textId="77777777" w:rsidR="005273AF" w:rsidRPr="005273AF" w:rsidRDefault="005273AF" w:rsidP="005273A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5273AF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5273AF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8541D87" w14:textId="77777777" w:rsidR="005273AF" w:rsidRPr="005273AF" w:rsidRDefault="005273AF" w:rsidP="005273A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DFD87B4" w14:textId="77777777" w:rsidR="005273AF" w:rsidRPr="005273AF" w:rsidRDefault="005273AF" w:rsidP="005273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5273AF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69C6D7B" w14:textId="4E9D6533" w:rsidR="005103B9" w:rsidRPr="00C44187" w:rsidRDefault="005273AF" w:rsidP="00C4418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5273AF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C44187" w:rsidSect="000B36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0C804" w14:textId="77777777" w:rsidR="000B3646" w:rsidRDefault="000B3646" w:rsidP="0038231F">
      <w:pPr>
        <w:spacing w:after="0" w:line="240" w:lineRule="auto"/>
      </w:pPr>
      <w:r>
        <w:separator/>
      </w:r>
    </w:p>
  </w:endnote>
  <w:endnote w:type="continuationSeparator" w:id="0">
    <w:p w14:paraId="0A7310EB" w14:textId="77777777" w:rsidR="000B3646" w:rsidRDefault="000B36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3615" w14:textId="77777777" w:rsidR="004B232C" w:rsidRDefault="004B2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264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BC351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6E77D" w14:textId="77777777" w:rsidR="004B232C" w:rsidRDefault="004B2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0DB65" w14:textId="77777777" w:rsidR="000B3646" w:rsidRDefault="000B3646" w:rsidP="0038231F">
      <w:pPr>
        <w:spacing w:after="0" w:line="240" w:lineRule="auto"/>
      </w:pPr>
      <w:r>
        <w:separator/>
      </w:r>
    </w:p>
  </w:footnote>
  <w:footnote w:type="continuationSeparator" w:id="0">
    <w:p w14:paraId="3D9121DF" w14:textId="77777777" w:rsidR="000B3646" w:rsidRDefault="000B3646" w:rsidP="0038231F">
      <w:pPr>
        <w:spacing w:after="0" w:line="240" w:lineRule="auto"/>
      </w:pPr>
      <w:r>
        <w:continuationSeparator/>
      </w:r>
    </w:p>
  </w:footnote>
  <w:footnote w:id="1">
    <w:p w14:paraId="73B8EDAE" w14:textId="77777777" w:rsidR="005273AF" w:rsidRDefault="005273AF" w:rsidP="005273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8832500" w14:textId="77777777" w:rsidR="005273AF" w:rsidRDefault="005273AF" w:rsidP="005273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07ECE" w14:textId="77777777" w:rsidR="004B232C" w:rsidRDefault="004B2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FC8EA" w14:textId="77777777" w:rsidR="004B232C" w:rsidRDefault="004B2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4324E" w14:textId="77777777" w:rsidR="004B232C" w:rsidRDefault="004B23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702690">
    <w:abstractNumId w:val="7"/>
  </w:num>
  <w:num w:numId="2" w16cid:durableId="522406449">
    <w:abstractNumId w:val="0"/>
  </w:num>
  <w:num w:numId="3" w16cid:durableId="1897667850">
    <w:abstractNumId w:val="6"/>
  </w:num>
  <w:num w:numId="4" w16cid:durableId="844243998">
    <w:abstractNumId w:val="9"/>
  </w:num>
  <w:num w:numId="5" w16cid:durableId="1157723906">
    <w:abstractNumId w:val="8"/>
  </w:num>
  <w:num w:numId="6" w16cid:durableId="1318416644">
    <w:abstractNumId w:val="5"/>
  </w:num>
  <w:num w:numId="7" w16cid:durableId="1793590045">
    <w:abstractNumId w:val="1"/>
  </w:num>
  <w:num w:numId="8" w16cid:durableId="270018690">
    <w:abstractNumId w:val="3"/>
  </w:num>
  <w:num w:numId="9" w16cid:durableId="1026954057">
    <w:abstractNumId w:val="2"/>
  </w:num>
  <w:num w:numId="10" w16cid:durableId="307976655">
    <w:abstractNumId w:val="4"/>
  </w:num>
  <w:num w:numId="11" w16cid:durableId="474496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64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3646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32C"/>
    <w:rsid w:val="004C4854"/>
    <w:rsid w:val="004D7E48"/>
    <w:rsid w:val="004F23F7"/>
    <w:rsid w:val="004F40EF"/>
    <w:rsid w:val="005103B9"/>
    <w:rsid w:val="00520174"/>
    <w:rsid w:val="005273AF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187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73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BDFE6"/>
  <w15:chartTrackingRefBased/>
  <w15:docId w15:val="{A04D333D-1B48-4B8B-AA8C-6F9DD4A3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2024-02-05T13:05:00Z</dcterms:created>
  <dcterms:modified xsi:type="dcterms:W3CDTF">2024-02-05T13:05:00Z</dcterms:modified>
</cp:coreProperties>
</file>