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B5C0A" w14:textId="056B946D" w:rsidR="00D62E6E" w:rsidRPr="005B1A1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B1A1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5B1A12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5B1A1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B1A12" w14:paraId="067538FC" w14:textId="77777777" w:rsidTr="00D62E6E">
        <w:tc>
          <w:tcPr>
            <w:tcW w:w="2800" w:type="dxa"/>
            <w:shd w:val="clear" w:color="auto" w:fill="auto"/>
          </w:tcPr>
          <w:p w14:paraId="22A6BA9C" w14:textId="77777777" w:rsidR="00D62E6E" w:rsidRPr="005B1A1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B1A1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B1A1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151B761" w14:textId="77777777" w:rsidR="00D62E6E" w:rsidRPr="005B1A1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6F4F3BB" w14:textId="77777777" w:rsidR="00D62E6E" w:rsidRPr="005B1A1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373190" w14:textId="77777777" w:rsidR="00D62E6E" w:rsidRPr="005B1A1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B1A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B1A1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B1A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5B1A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5B1A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5B1A12" w14:paraId="5740C7D2" w14:textId="77777777" w:rsidTr="00D62E6E">
        <w:tc>
          <w:tcPr>
            <w:tcW w:w="2800" w:type="dxa"/>
            <w:shd w:val="clear" w:color="auto" w:fill="auto"/>
          </w:tcPr>
          <w:p w14:paraId="5A17BC97" w14:textId="77777777" w:rsidR="00D62E6E" w:rsidRPr="005B1A1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B1A1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BAACAAA" w14:textId="77777777" w:rsidR="00D62E6E" w:rsidRPr="005B1A1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22DC57B" w14:textId="77777777" w:rsidR="00D62E6E" w:rsidRPr="005B1A1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FDE4D6" w14:textId="77777777" w:rsidR="00D62E6E" w:rsidRPr="005B1A1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B1A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B1A1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B1A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B3EBAA6" w14:textId="77777777" w:rsidR="00BC121E" w:rsidRPr="005B1A1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244C1" w:rsidRPr="005B1A12" w14:paraId="3C88A1C5" w14:textId="77777777" w:rsidTr="00C76DD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08B59B4" w14:textId="77777777" w:rsidR="00C244C1" w:rsidRPr="005B1A12" w:rsidRDefault="00C244C1" w:rsidP="00C76DD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CFD41B4" w14:textId="77777777" w:rsidR="00C244C1" w:rsidRPr="005B1A12" w:rsidRDefault="00C244C1" w:rsidP="00C76DD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5B1A1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5B1A12">
              <w:rPr>
                <w:rFonts w:ascii="Arial Narrow" w:eastAsia="Times New Roman" w:hAnsi="Arial Narrow" w:cs="Arial"/>
                <w:lang w:eastAsia="pl-PL"/>
              </w:rPr>
              <w:t xml:space="preserve">. Dz. U. z 2023r. poz. 1605) (dalej jako: ustawa </w:t>
            </w:r>
            <w:proofErr w:type="spellStart"/>
            <w:r w:rsidRPr="005B1A12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5B1A12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7ACE8522" w14:textId="77777777" w:rsidR="00C244C1" w:rsidRPr="005B1A12" w:rsidRDefault="00C244C1" w:rsidP="00C76DD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FD65506" w14:textId="77777777" w:rsidR="00C244C1" w:rsidRPr="005B1A12" w:rsidRDefault="00C244C1" w:rsidP="00C76DD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0B2CD31" w14:textId="77777777" w:rsidR="00BC121E" w:rsidRPr="005B1A12" w:rsidRDefault="00C244C1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1A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5B1A1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5B1A1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B1A12" w14:paraId="62113078" w14:textId="77777777" w:rsidTr="00D62E6E">
        <w:tc>
          <w:tcPr>
            <w:tcW w:w="2269" w:type="dxa"/>
            <w:shd w:val="clear" w:color="auto" w:fill="auto"/>
          </w:tcPr>
          <w:p w14:paraId="4676CDB5" w14:textId="77777777" w:rsidR="00D62E6E" w:rsidRPr="005B1A1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BE6AB9" w14:textId="77777777" w:rsidR="00D62E6E" w:rsidRPr="005B1A12" w:rsidRDefault="00C244C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aparatu do autotransfuzji</w:t>
            </w:r>
            <w:r w:rsidR="00D62E6E" w:rsidRPr="005B1A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244C1" w:rsidRPr="005B1A12" w14:paraId="38F2AF0C" w14:textId="77777777" w:rsidTr="00C76DD5">
        <w:tc>
          <w:tcPr>
            <w:tcW w:w="2269" w:type="dxa"/>
            <w:shd w:val="clear" w:color="auto" w:fill="auto"/>
          </w:tcPr>
          <w:p w14:paraId="487D4FB3" w14:textId="77777777" w:rsidR="00C244C1" w:rsidRPr="005B1A12" w:rsidRDefault="00C244C1" w:rsidP="00C76D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675348" w14:textId="77777777" w:rsidR="00C244C1" w:rsidRPr="005B1A12" w:rsidRDefault="00C244C1" w:rsidP="00C76D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20/2024</w:t>
            </w:r>
          </w:p>
        </w:tc>
      </w:tr>
    </w:tbl>
    <w:p w14:paraId="51323A8C" w14:textId="77777777" w:rsidR="00BC121E" w:rsidRPr="005B1A12" w:rsidRDefault="00C244C1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B1A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5B1A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B1A1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5B1A1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5B1A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5B1A1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EFCE8E0" w14:textId="5AAE7A61" w:rsidR="00BC121E" w:rsidRPr="005B1A1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5B1A12">
        <w:rPr>
          <w:rFonts w:ascii="Arial Narrow" w:eastAsia="Times New Roman" w:hAnsi="Arial Narrow" w:cs="Arial"/>
          <w:b/>
          <w:bCs/>
          <w:sz w:val="24"/>
          <w:szCs w:val="24"/>
        </w:rPr>
        <w:object w:dxaOrig="1440" w:dyaOrig="1440" w14:anchorId="4CAB5D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5B1A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B1A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5B1A1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5B1A12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C93F0A" w:rsidRPr="005B1A12">
        <w:rPr>
          <w:rFonts w:ascii="Arial Narrow" w:eastAsia="Times New Roman" w:hAnsi="Arial Narrow" w:cs="Arial"/>
          <w:sz w:val="24"/>
          <w:szCs w:val="24"/>
          <w:lang w:eastAsia="pl-PL"/>
        </w:rPr>
        <w:t>. Dz.U. z 2023r. poz. 1689</w:t>
      </w:r>
      <w:r w:rsidR="00BC121E" w:rsidRPr="005B1A1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5B1A1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177E8EF4" w14:textId="6465EEF4" w:rsidR="00BC121E" w:rsidRPr="005B1A1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1A12">
        <w:rPr>
          <w:rFonts w:ascii="Arial Narrow" w:eastAsia="Times New Roman" w:hAnsi="Arial Narrow" w:cs="Arial"/>
          <w:b/>
          <w:bCs/>
          <w:sz w:val="24"/>
          <w:szCs w:val="24"/>
        </w:rPr>
        <w:object w:dxaOrig="1440" w:dyaOrig="1440" w14:anchorId="65214BCD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5B1A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5B1A1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5B1A1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5B1A12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C93F0A" w:rsidRPr="005B1A12">
        <w:rPr>
          <w:rFonts w:ascii="Arial Narrow" w:eastAsia="Times New Roman" w:hAnsi="Arial Narrow" w:cs="Arial"/>
          <w:sz w:val="24"/>
          <w:szCs w:val="24"/>
          <w:lang w:eastAsia="pl-PL"/>
        </w:rPr>
        <w:t>. Dz.U. z 2023r. poz. 1689</w:t>
      </w:r>
      <w:r w:rsidRPr="005B1A1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D3ED53E" w14:textId="77777777" w:rsidR="00BF69A4" w:rsidRPr="005B1A1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1A1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B1A12" w14:paraId="7C962E1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7AAFB" w14:textId="77777777" w:rsidR="00BC121E" w:rsidRPr="005B1A1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7119C" w14:textId="77777777" w:rsidR="00BC121E" w:rsidRPr="005B1A1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B70E0" w14:textId="77777777" w:rsidR="00BC121E" w:rsidRPr="005B1A1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5B1A12" w14:paraId="5E1A62A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33E24" w14:textId="77777777" w:rsidR="00BC121E" w:rsidRPr="005B1A1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A273" w14:textId="77777777" w:rsidR="00BC121E" w:rsidRPr="005B1A1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F889" w14:textId="77777777" w:rsidR="00BC121E" w:rsidRPr="005B1A1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5B1A12" w14:paraId="501DEC2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88EEB" w14:textId="77777777" w:rsidR="00BC121E" w:rsidRPr="005B1A1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A1D1" w14:textId="77777777" w:rsidR="00BC121E" w:rsidRPr="005B1A1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9D99" w14:textId="77777777" w:rsidR="00BC121E" w:rsidRPr="005B1A1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6F92122" w14:textId="77777777" w:rsidR="00BC121E" w:rsidRPr="005B1A1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5B1A1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3E78D916" w14:textId="77777777" w:rsidR="00BC121E" w:rsidRPr="005B1A1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5B1A12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3D2D02A0" w14:textId="77777777" w:rsidR="00067B62" w:rsidRPr="005B1A1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5B1A1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5B1A1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5B1A1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2CA819B" w14:textId="77777777" w:rsidR="00067B62" w:rsidRPr="005B1A1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B1A12" w14:paraId="32A4DDB7" w14:textId="77777777" w:rsidTr="00620E37">
        <w:tc>
          <w:tcPr>
            <w:tcW w:w="2660" w:type="dxa"/>
            <w:shd w:val="clear" w:color="auto" w:fill="auto"/>
          </w:tcPr>
          <w:p w14:paraId="2DDAC3BE" w14:textId="77777777" w:rsidR="00BC121E" w:rsidRPr="005B1A1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C941EDA" w14:textId="77777777" w:rsidR="00BC121E" w:rsidRPr="005B1A1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9705EF9" w14:textId="77777777" w:rsidR="00BC121E" w:rsidRPr="005B1A1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5B1A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5B1A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6F83EC4" w14:textId="77777777" w:rsidR="00BC121E" w:rsidRPr="005B1A1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C8CA38A" w14:textId="77777777" w:rsidR="00BC121E" w:rsidRPr="005B1A1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A6AEA22" w14:textId="77777777" w:rsidR="00BC121E" w:rsidRPr="005B1A1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B1A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244C1" w:rsidRPr="005B1A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5B1A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5B1A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9DA7444" w14:textId="77777777" w:rsidR="00106AC7" w:rsidRPr="005B1A12" w:rsidRDefault="00106AC7" w:rsidP="00BC121E">
      <w:pPr>
        <w:rPr>
          <w:rFonts w:ascii="Arial Narrow" w:hAnsi="Arial Narrow"/>
        </w:rPr>
      </w:pPr>
    </w:p>
    <w:sectPr w:rsidR="00106AC7" w:rsidRPr="005B1A12" w:rsidSect="004B3AA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0EF05" w14:textId="77777777" w:rsidR="004B3AA8" w:rsidRDefault="004B3AA8">
      <w:r>
        <w:separator/>
      </w:r>
    </w:p>
  </w:endnote>
  <w:endnote w:type="continuationSeparator" w:id="0">
    <w:p w14:paraId="26F62901" w14:textId="77777777" w:rsidR="004B3AA8" w:rsidRDefault="004B3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B1CC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1C5E5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F2BB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37E1F6C" w14:textId="77777777" w:rsidR="009A4CD3" w:rsidRDefault="005B1A1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4D8CA6A">
        <v:line id="_x0000_s1025" style="position:absolute;left:0;text-align:left;z-index:251657728" from="-3.85pt,8.7pt" to="455.15pt,8.7pt"/>
      </w:pict>
    </w:r>
  </w:p>
  <w:p w14:paraId="68882E6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8E916" w14:textId="77777777" w:rsidR="00C244C1" w:rsidRDefault="00C244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302C3" w14:textId="77777777" w:rsidR="004B3AA8" w:rsidRDefault="004B3AA8">
      <w:r>
        <w:separator/>
      </w:r>
    </w:p>
  </w:footnote>
  <w:footnote w:type="continuationSeparator" w:id="0">
    <w:p w14:paraId="624552BA" w14:textId="77777777" w:rsidR="004B3AA8" w:rsidRDefault="004B3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8724B" w14:textId="77777777" w:rsidR="00C244C1" w:rsidRDefault="00C244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05C07" w14:textId="77777777" w:rsidR="00C244C1" w:rsidRDefault="00C244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38218" w14:textId="77777777" w:rsidR="00C244C1" w:rsidRDefault="00C244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471285">
    <w:abstractNumId w:val="13"/>
  </w:num>
  <w:num w:numId="2" w16cid:durableId="361588577">
    <w:abstractNumId w:val="0"/>
  </w:num>
  <w:num w:numId="3" w16cid:durableId="1243489496">
    <w:abstractNumId w:val="11"/>
  </w:num>
  <w:num w:numId="4" w16cid:durableId="972295557">
    <w:abstractNumId w:val="8"/>
  </w:num>
  <w:num w:numId="5" w16cid:durableId="1772580832">
    <w:abstractNumId w:val="7"/>
  </w:num>
  <w:num w:numId="6" w16cid:durableId="1149516341">
    <w:abstractNumId w:val="1"/>
  </w:num>
  <w:num w:numId="7" w16cid:durableId="814375998">
    <w:abstractNumId w:val="6"/>
  </w:num>
  <w:num w:numId="8" w16cid:durableId="1837530529">
    <w:abstractNumId w:val="3"/>
  </w:num>
  <w:num w:numId="9" w16cid:durableId="1640182929">
    <w:abstractNumId w:val="2"/>
  </w:num>
  <w:num w:numId="10" w16cid:durableId="1279601509">
    <w:abstractNumId w:val="5"/>
  </w:num>
  <w:num w:numId="11" w16cid:durableId="129788190">
    <w:abstractNumId w:val="10"/>
  </w:num>
  <w:num w:numId="12" w16cid:durableId="1801848735">
    <w:abstractNumId w:val="4"/>
  </w:num>
  <w:num w:numId="13" w16cid:durableId="574821849">
    <w:abstractNumId w:val="9"/>
  </w:num>
  <w:num w:numId="14" w16cid:durableId="11985485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3AA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3AA8"/>
    <w:rsid w:val="004C55DE"/>
    <w:rsid w:val="004D5C77"/>
    <w:rsid w:val="00517FF1"/>
    <w:rsid w:val="00533E9F"/>
    <w:rsid w:val="0056132E"/>
    <w:rsid w:val="00583ED5"/>
    <w:rsid w:val="00597DD0"/>
    <w:rsid w:val="005A5013"/>
    <w:rsid w:val="005B1A12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5761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244C1"/>
    <w:rsid w:val="00C33407"/>
    <w:rsid w:val="00C37CD2"/>
    <w:rsid w:val="00C527C7"/>
    <w:rsid w:val="00C606B9"/>
    <w:rsid w:val="00C65401"/>
    <w:rsid w:val="00C93F0A"/>
    <w:rsid w:val="00CB6204"/>
    <w:rsid w:val="00CC527A"/>
    <w:rsid w:val="00D070A6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99DB912"/>
  <w15:chartTrackingRefBased/>
  <w15:docId w15:val="{520B5E56-C8C9-41A0-BEE9-B50258CC7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2024-02-01T09:41:00Z</dcterms:created>
  <dcterms:modified xsi:type="dcterms:W3CDTF">2024-02-06T08:48:00Z</dcterms:modified>
</cp:coreProperties>
</file>