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3D96B" w14:textId="51561595" w:rsidR="00025386" w:rsidRPr="00897A6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97A6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97A64">
        <w:rPr>
          <w:rFonts w:ascii="Arial Narrow" w:hAnsi="Arial Narrow" w:cs="Arial"/>
          <w:bCs/>
          <w:i w:val="0"/>
          <w:szCs w:val="24"/>
        </w:rPr>
        <w:t>3</w:t>
      </w:r>
      <w:r w:rsidR="007666D6" w:rsidRPr="00897A6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97A64" w14:paraId="3C2AD989" w14:textId="77777777" w:rsidTr="00467CA2">
        <w:tc>
          <w:tcPr>
            <w:tcW w:w="2800" w:type="dxa"/>
            <w:shd w:val="clear" w:color="auto" w:fill="auto"/>
          </w:tcPr>
          <w:p w14:paraId="4848B623" w14:textId="77777777" w:rsidR="00D520D3" w:rsidRPr="00897A6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7A6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97A6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803582" w14:textId="77777777" w:rsidR="00D520D3" w:rsidRPr="00897A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917911" w14:textId="77777777" w:rsidR="00D520D3" w:rsidRPr="00897A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DE6DE6" w14:textId="77777777" w:rsidR="00D520D3" w:rsidRPr="00897A6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97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97A6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97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897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897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897A64" w14:paraId="68FE528F" w14:textId="77777777" w:rsidTr="00467CA2">
        <w:tc>
          <w:tcPr>
            <w:tcW w:w="2800" w:type="dxa"/>
            <w:shd w:val="clear" w:color="auto" w:fill="auto"/>
          </w:tcPr>
          <w:p w14:paraId="52E83376" w14:textId="77777777" w:rsidR="00D520D3" w:rsidRPr="00897A6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7A6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0B15C7" w14:textId="77777777" w:rsidR="00D520D3" w:rsidRPr="00897A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4F39F4" w14:textId="77777777" w:rsidR="00D520D3" w:rsidRPr="00897A6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6F0422" w14:textId="77777777" w:rsidR="00D520D3" w:rsidRPr="00897A6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97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97A6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97A6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B2195A" w14:textId="77777777" w:rsidR="00B62AD0" w:rsidRPr="00897A6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97A64" w14:paraId="6129E8F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8396FD" w14:textId="77777777" w:rsidR="00053927" w:rsidRPr="00897A6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97A6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446D82" w14:textId="77777777" w:rsidR="00053927" w:rsidRPr="00897A6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97A6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97A6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97A6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FDB5CA5" w14:textId="77777777" w:rsidR="0071340C" w:rsidRPr="00897A6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97A6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97A6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41AA0" w:rsidRPr="00897A64">
        <w:rPr>
          <w:rFonts w:ascii="Arial Narrow" w:hAnsi="Arial Narrow" w:cs="Arial"/>
          <w:sz w:val="24"/>
          <w:szCs w:val="24"/>
        </w:rPr>
        <w:t>(</w:t>
      </w:r>
      <w:proofErr w:type="spellStart"/>
      <w:r w:rsidR="00541AA0" w:rsidRPr="00897A64">
        <w:rPr>
          <w:rFonts w:ascii="Arial Narrow" w:hAnsi="Arial Narrow" w:cs="Arial"/>
          <w:sz w:val="24"/>
          <w:szCs w:val="24"/>
        </w:rPr>
        <w:t>t.j</w:t>
      </w:r>
      <w:proofErr w:type="spellEnd"/>
      <w:r w:rsidR="00541AA0" w:rsidRPr="00897A64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97A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97A64" w14:paraId="723F4C7B" w14:textId="77777777" w:rsidTr="00467CA2">
        <w:tc>
          <w:tcPr>
            <w:tcW w:w="2269" w:type="dxa"/>
            <w:shd w:val="clear" w:color="auto" w:fill="auto"/>
          </w:tcPr>
          <w:p w14:paraId="3D7DE4A8" w14:textId="77777777" w:rsidR="00D520D3" w:rsidRPr="00897A6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B9DC25" w14:textId="77777777" w:rsidR="00D520D3" w:rsidRPr="00897A64" w:rsidRDefault="00541AA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aparatu do autotransfuzji</w:t>
            </w:r>
            <w:r w:rsidR="00D520D3" w:rsidRPr="00897A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41AA0" w:rsidRPr="00897A64" w14:paraId="1433C4C6" w14:textId="77777777" w:rsidTr="00C76DD5">
        <w:tc>
          <w:tcPr>
            <w:tcW w:w="2269" w:type="dxa"/>
            <w:shd w:val="clear" w:color="auto" w:fill="auto"/>
          </w:tcPr>
          <w:p w14:paraId="0166111C" w14:textId="77777777" w:rsidR="00541AA0" w:rsidRPr="00897A64" w:rsidRDefault="00541AA0" w:rsidP="00C76D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AB0D8D" w14:textId="77777777" w:rsidR="00541AA0" w:rsidRPr="00897A64" w:rsidRDefault="00541AA0" w:rsidP="00C76D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20/2024</w:t>
            </w:r>
          </w:p>
        </w:tc>
      </w:tr>
    </w:tbl>
    <w:p w14:paraId="2110AA1C" w14:textId="77777777" w:rsidR="00DC652A" w:rsidRPr="00897A64" w:rsidRDefault="00541AA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97A6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75AC745" w14:textId="77777777" w:rsidR="00DC652A" w:rsidRPr="00897A6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97A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09B6667" w14:textId="77777777" w:rsidR="0071340C" w:rsidRPr="00897A6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97A6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97A6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97A6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4B44A12" w14:textId="77777777" w:rsidR="0071340C" w:rsidRPr="00897A6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38A676A" w14:textId="77777777" w:rsidR="0071340C" w:rsidRPr="00897A6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FADFCEF" w14:textId="77777777" w:rsidR="0071340C" w:rsidRPr="00897A6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97A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0CD5C35" w14:textId="77777777" w:rsidR="0071340C" w:rsidRPr="00897A6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97A6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97A6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97A6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15708A3" w14:textId="77777777" w:rsidR="0071340C" w:rsidRPr="00897A6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2F33592" w14:textId="77777777" w:rsidR="0071340C" w:rsidRPr="00897A6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75B1DF9" w14:textId="77777777" w:rsidR="00DC652A" w:rsidRPr="00897A6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97A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97A6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97A6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D999D90" w14:textId="77777777" w:rsidR="00DC652A" w:rsidRPr="00897A6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97A6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97A6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93EA1C9" w14:textId="77777777" w:rsidR="0093388F" w:rsidRPr="00897A6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97A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2D17B41" w14:textId="77777777" w:rsidR="0093388F" w:rsidRPr="00897A6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9724149" w14:textId="77777777" w:rsidR="0093388F" w:rsidRPr="00897A6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97A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F3F4ABD" w14:textId="77777777" w:rsidR="00CB29AC" w:rsidRPr="00897A6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A22F77F" w14:textId="77777777" w:rsidR="00CB29AC" w:rsidRPr="00897A6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97A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A7D9DE1" w14:textId="77777777" w:rsidR="00830970" w:rsidRPr="00897A6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97A6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97A6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01E72F2" w14:textId="77777777" w:rsidR="00E27ABB" w:rsidRPr="00897A6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97A6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97A64" w14:paraId="040E836E" w14:textId="77777777" w:rsidTr="00467CA2">
        <w:tc>
          <w:tcPr>
            <w:tcW w:w="2660" w:type="dxa"/>
            <w:shd w:val="clear" w:color="auto" w:fill="auto"/>
          </w:tcPr>
          <w:p w14:paraId="7B2C55D9" w14:textId="77777777" w:rsidR="00D520D3" w:rsidRPr="00897A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E65EEA" w14:textId="77777777" w:rsidR="00D520D3" w:rsidRPr="00897A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D4253B" w14:textId="77777777" w:rsidR="00D520D3" w:rsidRPr="00897A6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A50366" w14:textId="77777777" w:rsidR="00D520D3" w:rsidRPr="00897A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C805E62" w14:textId="77777777" w:rsidR="00D520D3" w:rsidRPr="00897A6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B1B8E1" w14:textId="77777777" w:rsidR="00D520D3" w:rsidRPr="00897A6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7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41AA0" w:rsidRPr="00897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97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97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97A6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BD4D7D2" w14:textId="77777777" w:rsidR="00E27ABB" w:rsidRPr="00897A6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97A64" w:rsidSect="00BC54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D5533" w14:textId="77777777" w:rsidR="00BC542B" w:rsidRDefault="00BC542B" w:rsidP="00025386">
      <w:pPr>
        <w:spacing w:after="0" w:line="240" w:lineRule="auto"/>
      </w:pPr>
      <w:r>
        <w:separator/>
      </w:r>
    </w:p>
  </w:endnote>
  <w:endnote w:type="continuationSeparator" w:id="0">
    <w:p w14:paraId="7FEB119D" w14:textId="77777777" w:rsidR="00BC542B" w:rsidRDefault="00BC54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0A92" w14:textId="77777777" w:rsidR="00541AA0" w:rsidRDefault="00541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F73DD" w14:textId="77777777" w:rsidR="00025386" w:rsidRDefault="00897A64" w:rsidP="00025386">
    <w:pPr>
      <w:pStyle w:val="Stopka"/>
      <w:tabs>
        <w:tab w:val="clear" w:pos="4536"/>
      </w:tabs>
      <w:jc w:val="center"/>
    </w:pPr>
    <w:r>
      <w:rPr>
        <w:noProof/>
      </w:rPr>
      <w:pict w14:anchorId="28B7021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FC8D3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5C296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A55F0" w14:textId="77777777" w:rsidR="00541AA0" w:rsidRDefault="00541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FDD38" w14:textId="77777777" w:rsidR="00BC542B" w:rsidRDefault="00BC542B" w:rsidP="00025386">
      <w:pPr>
        <w:spacing w:after="0" w:line="240" w:lineRule="auto"/>
      </w:pPr>
      <w:r>
        <w:separator/>
      </w:r>
    </w:p>
  </w:footnote>
  <w:footnote w:type="continuationSeparator" w:id="0">
    <w:p w14:paraId="7FD094DC" w14:textId="77777777" w:rsidR="00BC542B" w:rsidRDefault="00BC54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44B6D" w14:textId="77777777" w:rsidR="00541AA0" w:rsidRDefault="00541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EC943" w14:textId="77777777" w:rsidR="00541AA0" w:rsidRDefault="00541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55030" w14:textId="77777777" w:rsidR="00541AA0" w:rsidRDefault="00541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985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42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41AA0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7A64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C542B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4E6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49D0B"/>
  <w15:chartTrackingRefBased/>
  <w15:docId w15:val="{EF9CC1C4-4661-4037-9DCD-C49CE6888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2024-02-01T09:40:00Z</dcterms:created>
  <dcterms:modified xsi:type="dcterms:W3CDTF">2024-02-06T08:29:00Z</dcterms:modified>
</cp:coreProperties>
</file>