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93D4F" w14:textId="35049665" w:rsidR="00D62E6E" w:rsidRPr="00D76D8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76D85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C9588A" w:rsidRPr="00D76D85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D76D85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76D85" w14:paraId="6E705832" w14:textId="77777777" w:rsidTr="00D62E6E">
        <w:tc>
          <w:tcPr>
            <w:tcW w:w="2800" w:type="dxa"/>
            <w:shd w:val="clear" w:color="auto" w:fill="auto"/>
          </w:tcPr>
          <w:p w14:paraId="5261B62C" w14:textId="77777777" w:rsidR="00D62E6E" w:rsidRPr="00D76D8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76D85">
              <w:rPr>
                <w:rFonts w:ascii="Arial Narrow" w:hAnsi="Arial Narrow" w:cs="Arial"/>
                <w:b/>
              </w:rPr>
              <w:t>Wykonawca</w:t>
            </w:r>
            <w:r w:rsidRPr="00D76D8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99691DA" w14:textId="77777777" w:rsidR="00D62E6E" w:rsidRPr="00D76D8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065FFD4" w14:textId="77777777" w:rsidR="00D62E6E" w:rsidRPr="00D76D8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146B98" w14:textId="77777777" w:rsidR="00D62E6E" w:rsidRPr="00D76D8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76D8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76D8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76D8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76D85" w14:paraId="24D51D13" w14:textId="77777777" w:rsidTr="00D62E6E">
        <w:tc>
          <w:tcPr>
            <w:tcW w:w="2800" w:type="dxa"/>
            <w:shd w:val="clear" w:color="auto" w:fill="auto"/>
          </w:tcPr>
          <w:p w14:paraId="66F455EC" w14:textId="77777777" w:rsidR="00D62E6E" w:rsidRPr="00D76D8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76D8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911DF8" w14:textId="77777777" w:rsidR="00D62E6E" w:rsidRPr="00D76D8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83787C3" w14:textId="77777777" w:rsidR="00D62E6E" w:rsidRPr="00D76D8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60276C" w14:textId="77777777" w:rsidR="00D62E6E" w:rsidRPr="00D76D8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76D8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76D8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76D8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EC91648" w14:textId="77777777" w:rsidR="00BC121E" w:rsidRPr="00D76D8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588A" w:rsidRPr="00D76D85" w14:paraId="42DD33E2" w14:textId="77777777" w:rsidTr="002C5C6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92BC6B" w14:textId="77777777" w:rsidR="00C9588A" w:rsidRPr="00D76D85" w:rsidRDefault="00C9588A" w:rsidP="002C5C6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8531C80" w14:textId="0B95ABE8" w:rsidR="00C9588A" w:rsidRPr="00D76D85" w:rsidRDefault="00C9588A" w:rsidP="002C5C6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D76D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D76D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D76D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D76D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D76D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D76D8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57794D37" w14:textId="77777777" w:rsidR="00C9588A" w:rsidRPr="00D76D85" w:rsidRDefault="00C9588A" w:rsidP="002C5C6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3941457" w14:textId="77777777" w:rsidR="00C9588A" w:rsidRPr="00D76D85" w:rsidRDefault="00C9588A" w:rsidP="002C5C6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B32F0B9" w14:textId="3B1C3C9E" w:rsidR="00BC121E" w:rsidRPr="00D76D85" w:rsidRDefault="00C9588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76D85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76D85">
        <w:rPr>
          <w:rFonts w:ascii="Arial Narrow" w:eastAsia="Times New Roman" w:hAnsi="Arial Narrow" w:cs="Arial"/>
          <w:lang w:eastAsia="pl-PL"/>
        </w:rPr>
        <w:t>N</w:t>
      </w:r>
      <w:r w:rsidR="00BC121E" w:rsidRPr="00D76D85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76D85" w14:paraId="5CD09326" w14:textId="77777777" w:rsidTr="00D62E6E">
        <w:tc>
          <w:tcPr>
            <w:tcW w:w="2269" w:type="dxa"/>
            <w:shd w:val="clear" w:color="auto" w:fill="auto"/>
          </w:tcPr>
          <w:p w14:paraId="2C49B82F" w14:textId="77777777" w:rsidR="00D62E6E" w:rsidRPr="00D76D8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2BA7C9" w14:textId="0537512F" w:rsidR="00D62E6E" w:rsidRPr="00D76D85" w:rsidRDefault="00C9588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b/>
                <w:lang w:eastAsia="pl-PL"/>
              </w:rPr>
              <w:t>Dostawa piły oscylacyjnej</w:t>
            </w:r>
            <w:r w:rsidR="00D62E6E" w:rsidRPr="00D76D85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C9588A" w:rsidRPr="00D76D85" w14:paraId="3A4954BC" w14:textId="77777777" w:rsidTr="002C5C65">
        <w:tc>
          <w:tcPr>
            <w:tcW w:w="2269" w:type="dxa"/>
            <w:shd w:val="clear" w:color="auto" w:fill="auto"/>
          </w:tcPr>
          <w:p w14:paraId="0AD7FEDB" w14:textId="77777777" w:rsidR="00C9588A" w:rsidRPr="00D76D85" w:rsidRDefault="00C9588A" w:rsidP="002C5C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58D753" w14:textId="247AF2A3" w:rsidR="00C9588A" w:rsidRPr="00D76D85" w:rsidRDefault="00C9588A" w:rsidP="002C5C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b/>
                <w:lang w:eastAsia="pl-PL"/>
              </w:rPr>
              <w:t>18/2024</w:t>
            </w:r>
          </w:p>
        </w:tc>
      </w:tr>
    </w:tbl>
    <w:p w14:paraId="1BFBFE06" w14:textId="3B8D0B1D" w:rsidR="00BC121E" w:rsidRPr="00D76D85" w:rsidRDefault="00C9588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76D85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76D85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76D85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D76D85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76D85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76D85">
        <w:rPr>
          <w:rFonts w:ascii="Arial Narrow" w:eastAsia="Times New Roman" w:hAnsi="Arial Narrow" w:cs="Arial"/>
          <w:bCs/>
          <w:lang w:eastAsia="pl-PL"/>
        </w:rPr>
        <w:t>, że:</w:t>
      </w:r>
    </w:p>
    <w:p w14:paraId="2D4CEF8B" w14:textId="77777777" w:rsidR="00BC121E" w:rsidRPr="00D76D8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76D85">
        <w:rPr>
          <w:rFonts w:ascii="Arial Narrow" w:eastAsia="Times New Roman" w:hAnsi="Arial Narrow" w:cs="Arial"/>
          <w:b/>
          <w:bCs/>
        </w:rPr>
        <w:object w:dxaOrig="0" w:dyaOrig="0" w14:anchorId="4AF060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D76D8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76D85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D76D8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D76D85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D76D8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76D85">
        <w:rPr>
          <w:rFonts w:ascii="Arial Narrow" w:eastAsia="Times New Roman" w:hAnsi="Arial Narrow" w:cs="Arial"/>
          <w:lang w:eastAsia="pl-PL"/>
        </w:rPr>
        <w:t>.</w:t>
      </w:r>
    </w:p>
    <w:p w14:paraId="7B8E6648" w14:textId="77777777" w:rsidR="00BC121E" w:rsidRPr="00D76D8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76D85">
        <w:rPr>
          <w:rFonts w:ascii="Arial Narrow" w:eastAsia="Times New Roman" w:hAnsi="Arial Narrow" w:cs="Arial"/>
          <w:b/>
          <w:bCs/>
        </w:rPr>
        <w:object w:dxaOrig="0" w:dyaOrig="0" w14:anchorId="02A3959F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D76D85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D76D85">
        <w:rPr>
          <w:rFonts w:ascii="Arial Narrow" w:eastAsia="Times New Roman" w:hAnsi="Arial Narrow" w:cs="Arial"/>
          <w:lang w:eastAsia="pl-PL"/>
        </w:rPr>
        <w:t xml:space="preserve">            </w:t>
      </w:r>
      <w:r w:rsidRPr="00D76D85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D76D85">
        <w:rPr>
          <w:rFonts w:ascii="Arial Narrow" w:eastAsia="Times New Roman" w:hAnsi="Arial Narrow" w:cs="Arial"/>
          <w:lang w:eastAsia="pl-PL"/>
        </w:rPr>
        <w:t>t.j. Dz.U. z 2023r. poz. 1689</w:t>
      </w:r>
      <w:r w:rsidRPr="00D76D85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0F6E09A" w14:textId="77777777" w:rsidR="00BF69A4" w:rsidRPr="00D76D8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76D85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76D85" w14:paraId="10D0D09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44F2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8B8F4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C3597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76D85" w14:paraId="0ECCE0F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F6941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BD20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5EA6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D76D85" w14:paraId="7BCF70F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F5BB0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67B8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F68D" w14:textId="77777777" w:rsidR="00BC121E" w:rsidRPr="00D76D8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02D833A" w14:textId="77777777" w:rsidR="00BC121E" w:rsidRPr="00D76D8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76D85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D103DA2" w14:textId="77777777" w:rsidR="00BC121E" w:rsidRPr="00D76D8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76D85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3194978" w14:textId="77777777" w:rsidR="00067B62" w:rsidRPr="00D76D8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76D85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D76D85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D76D85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7C243D5B" w14:textId="77777777" w:rsidR="00067B62" w:rsidRPr="00D76D8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76D85" w14:paraId="04E0AC6D" w14:textId="77777777" w:rsidTr="00620E37">
        <w:tc>
          <w:tcPr>
            <w:tcW w:w="2660" w:type="dxa"/>
            <w:shd w:val="clear" w:color="auto" w:fill="auto"/>
          </w:tcPr>
          <w:p w14:paraId="1552D82E" w14:textId="77777777" w:rsidR="00BC121E" w:rsidRPr="00D76D8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63C1A87" w14:textId="77777777" w:rsidR="00BC121E" w:rsidRPr="00D76D8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AD28143" w14:textId="77777777" w:rsidR="00BC121E" w:rsidRPr="00D76D8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76D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76D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8B5C779" w14:textId="77777777" w:rsidR="00BC121E" w:rsidRPr="00D76D8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0B24898" w14:textId="77777777" w:rsidR="00BC121E" w:rsidRPr="00D76D8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97CEAE" w14:textId="046304F5" w:rsidR="00BC121E" w:rsidRPr="00D76D8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76D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9588A" w:rsidRPr="00D76D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76D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76D8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3A438274" w14:textId="77777777" w:rsidR="00106AC7" w:rsidRPr="00D76D85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D76D85" w:rsidSect="004B1F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FE899" w14:textId="77777777" w:rsidR="004B1F76" w:rsidRDefault="004B1F76">
      <w:r>
        <w:separator/>
      </w:r>
    </w:p>
  </w:endnote>
  <w:endnote w:type="continuationSeparator" w:id="0">
    <w:p w14:paraId="3699D969" w14:textId="77777777" w:rsidR="004B1F76" w:rsidRDefault="004B1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20DE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5C60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99D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158E19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ADBB407">
        <v:line id="_x0000_s1025" style="position:absolute;left:0;text-align:left;z-index:251657728" from="-3.85pt,8.7pt" to="455.15pt,8.7pt"/>
      </w:pict>
    </w:r>
  </w:p>
  <w:p w14:paraId="59D245F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D9FD7" w14:textId="77777777" w:rsidR="00C9588A" w:rsidRDefault="00C95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70CDF" w14:textId="77777777" w:rsidR="004B1F76" w:rsidRDefault="004B1F76">
      <w:r>
        <w:separator/>
      </w:r>
    </w:p>
  </w:footnote>
  <w:footnote w:type="continuationSeparator" w:id="0">
    <w:p w14:paraId="07574D18" w14:textId="77777777" w:rsidR="004B1F76" w:rsidRDefault="004B1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425D1" w14:textId="77777777" w:rsidR="00C9588A" w:rsidRDefault="00C958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ADBC9" w14:textId="77777777" w:rsidR="00C9588A" w:rsidRDefault="00C958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06AD6" w14:textId="77777777" w:rsidR="00C9588A" w:rsidRDefault="00C958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1986312">
    <w:abstractNumId w:val="13"/>
  </w:num>
  <w:num w:numId="2" w16cid:durableId="1269965342">
    <w:abstractNumId w:val="0"/>
  </w:num>
  <w:num w:numId="3" w16cid:durableId="139545463">
    <w:abstractNumId w:val="11"/>
  </w:num>
  <w:num w:numId="4" w16cid:durableId="1346059816">
    <w:abstractNumId w:val="8"/>
  </w:num>
  <w:num w:numId="5" w16cid:durableId="1274823036">
    <w:abstractNumId w:val="7"/>
  </w:num>
  <w:num w:numId="6" w16cid:durableId="20866552">
    <w:abstractNumId w:val="1"/>
  </w:num>
  <w:num w:numId="7" w16cid:durableId="612632231">
    <w:abstractNumId w:val="6"/>
  </w:num>
  <w:num w:numId="8" w16cid:durableId="1925068207">
    <w:abstractNumId w:val="3"/>
  </w:num>
  <w:num w:numId="9" w16cid:durableId="1142693397">
    <w:abstractNumId w:val="2"/>
  </w:num>
  <w:num w:numId="10" w16cid:durableId="1273243595">
    <w:abstractNumId w:val="5"/>
  </w:num>
  <w:num w:numId="11" w16cid:durableId="1453597111">
    <w:abstractNumId w:val="10"/>
  </w:num>
  <w:num w:numId="12" w16cid:durableId="807473208">
    <w:abstractNumId w:val="4"/>
  </w:num>
  <w:num w:numId="13" w16cid:durableId="1438914368">
    <w:abstractNumId w:val="9"/>
  </w:num>
  <w:num w:numId="14" w16cid:durableId="7477008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F7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1F76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2AD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9588A"/>
    <w:rsid w:val="00CB6204"/>
    <w:rsid w:val="00CC527A"/>
    <w:rsid w:val="00D62E6E"/>
    <w:rsid w:val="00D74F94"/>
    <w:rsid w:val="00D76D85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FCF68D"/>
  <w15:chartTrackingRefBased/>
  <w15:docId w15:val="{FB564012-57FC-42AE-8D24-01967286E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2024-02-06T11:02:00Z</cp:lastPrinted>
  <dcterms:created xsi:type="dcterms:W3CDTF">2024-02-06T11:02:00Z</dcterms:created>
  <dcterms:modified xsi:type="dcterms:W3CDTF">2024-02-06T11:02:00Z</dcterms:modified>
</cp:coreProperties>
</file>