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59025" w14:textId="2D65D5CE" w:rsidR="00025386" w:rsidRPr="00DA2E7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A2E7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74CAF" w:rsidRPr="00DA2E7E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DA2E7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2E7E" w14:paraId="446F427D" w14:textId="77777777" w:rsidTr="00467CA2">
        <w:tc>
          <w:tcPr>
            <w:tcW w:w="2800" w:type="dxa"/>
            <w:shd w:val="clear" w:color="auto" w:fill="auto"/>
          </w:tcPr>
          <w:p w14:paraId="15F7B6B5" w14:textId="77777777" w:rsidR="00D520D3" w:rsidRPr="00DA2E7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2E7E">
              <w:rPr>
                <w:rFonts w:ascii="Arial Narrow" w:hAnsi="Arial Narrow" w:cs="Arial"/>
                <w:b/>
              </w:rPr>
              <w:t>Podmiot</w:t>
            </w:r>
            <w:r w:rsidRPr="00DA2E7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28FA5F" w14:textId="77777777" w:rsidR="00D520D3" w:rsidRPr="00DA2E7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E19E654" w14:textId="77777777" w:rsidR="00D520D3" w:rsidRPr="00DA2E7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A5F9DC" w14:textId="77777777" w:rsidR="00D520D3" w:rsidRPr="00DA2E7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A2E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A2E7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A2E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A2E7E" w14:paraId="6D1CC5DD" w14:textId="77777777" w:rsidTr="00467CA2">
        <w:tc>
          <w:tcPr>
            <w:tcW w:w="2800" w:type="dxa"/>
            <w:shd w:val="clear" w:color="auto" w:fill="auto"/>
          </w:tcPr>
          <w:p w14:paraId="7B569FE1" w14:textId="77777777" w:rsidR="00D520D3" w:rsidRPr="00DA2E7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2E7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5407F36" w14:textId="77777777" w:rsidR="00D520D3" w:rsidRPr="00DA2E7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65D19DA" w14:textId="77777777" w:rsidR="00D520D3" w:rsidRPr="00DA2E7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B594DD" w14:textId="77777777" w:rsidR="00D520D3" w:rsidRPr="00DA2E7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A2E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A2E7E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A2E7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3DF987D" w14:textId="77777777" w:rsidR="00B62AD0" w:rsidRPr="00DA2E7E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A2E7E" w14:paraId="362822C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E9A7C9" w14:textId="77777777" w:rsidR="00053927" w:rsidRPr="00DA2E7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2E7E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5D6A296" w14:textId="77777777" w:rsidR="00053927" w:rsidRPr="00DA2E7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A2E7E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A2E7E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A2E7E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CCB9878" w14:textId="33578CFF" w:rsidR="0071340C" w:rsidRPr="00DA2E7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A2E7E">
        <w:rPr>
          <w:rFonts w:ascii="Arial Narrow" w:eastAsia="Times New Roman" w:hAnsi="Arial Narrow" w:cs="Arial"/>
          <w:lang w:eastAsia="pl-PL"/>
        </w:rPr>
        <w:t xml:space="preserve">, </w:t>
      </w:r>
      <w:r w:rsidRPr="00DA2E7E">
        <w:rPr>
          <w:rFonts w:ascii="Arial Narrow" w:eastAsia="Times New Roman" w:hAnsi="Arial Narrow" w:cs="Arial"/>
          <w:lang w:eastAsia="pl-PL"/>
        </w:rPr>
        <w:t>w oparciu o</w:t>
      </w:r>
      <w:r w:rsidR="00EF3368" w:rsidRPr="00DA2E7E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A2E7E">
        <w:rPr>
          <w:rFonts w:ascii="Arial Narrow" w:hAnsi="Arial Narrow" w:cs="Arial"/>
        </w:rPr>
        <w:t xml:space="preserve"> ustawy </w:t>
      </w:r>
      <w:r w:rsidR="00EF3368" w:rsidRPr="00DA2E7E">
        <w:rPr>
          <w:rFonts w:ascii="Arial Narrow" w:hAnsi="Arial Narrow" w:cs="Arial"/>
        </w:rPr>
        <w:t xml:space="preserve">z dnia 11 września 2019r. Prawo zamówień publicznych </w:t>
      </w:r>
      <w:r w:rsidR="00C74CAF" w:rsidRPr="00DA2E7E">
        <w:rPr>
          <w:rFonts w:ascii="Arial Narrow" w:hAnsi="Arial Narrow" w:cs="Arial"/>
        </w:rPr>
        <w:t>(</w:t>
      </w:r>
      <w:proofErr w:type="spellStart"/>
      <w:r w:rsidR="00C74CAF" w:rsidRPr="00DA2E7E">
        <w:rPr>
          <w:rFonts w:ascii="Arial Narrow" w:hAnsi="Arial Narrow" w:cs="Arial"/>
        </w:rPr>
        <w:t>t.j</w:t>
      </w:r>
      <w:proofErr w:type="spellEnd"/>
      <w:r w:rsidR="00C74CAF" w:rsidRPr="00DA2E7E">
        <w:rPr>
          <w:rFonts w:ascii="Arial Narrow" w:hAnsi="Arial Narrow" w:cs="Arial"/>
        </w:rPr>
        <w:t>. Dz. U. z 2023r. poz. 1605)</w:t>
      </w:r>
      <w:r w:rsidR="00E27ABB" w:rsidRPr="00DA2E7E">
        <w:rPr>
          <w:rFonts w:ascii="Arial Narrow" w:eastAsia="Times New Roman" w:hAnsi="Arial Narrow" w:cs="Arial"/>
          <w:lang w:eastAsia="pl-PL"/>
        </w:rPr>
        <w:t xml:space="preserve">, </w:t>
      </w:r>
      <w:r w:rsidRPr="00DA2E7E">
        <w:rPr>
          <w:rFonts w:ascii="Arial Narrow" w:eastAsia="Times New Roman" w:hAnsi="Arial Narrow" w:cs="Arial"/>
          <w:lang w:eastAsia="pl-PL"/>
        </w:rPr>
        <w:t xml:space="preserve">że </w:t>
      </w:r>
      <w:r w:rsidRPr="00DA2E7E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A2E7E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A2E7E">
        <w:rPr>
          <w:rFonts w:ascii="Arial Narrow" w:eastAsia="Times New Roman" w:hAnsi="Arial Narrow" w:cs="Arial"/>
          <w:lang w:eastAsia="pl-PL"/>
        </w:rPr>
        <w:t xml:space="preserve">do </w:t>
      </w:r>
      <w:r w:rsidRPr="00DA2E7E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2E7E" w14:paraId="7224C644" w14:textId="77777777" w:rsidTr="00467CA2">
        <w:tc>
          <w:tcPr>
            <w:tcW w:w="2269" w:type="dxa"/>
            <w:shd w:val="clear" w:color="auto" w:fill="auto"/>
          </w:tcPr>
          <w:p w14:paraId="69A4FB73" w14:textId="77777777" w:rsidR="00D520D3" w:rsidRPr="00DA2E7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94F4C08" w14:textId="78022C08" w:rsidR="00D520D3" w:rsidRPr="00DA2E7E" w:rsidRDefault="00C74CA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b/>
                <w:lang w:eastAsia="pl-PL"/>
              </w:rPr>
              <w:t>Dostawa piły oscylacyjnej</w:t>
            </w:r>
            <w:r w:rsidR="00D520D3" w:rsidRPr="00DA2E7E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C74CAF" w:rsidRPr="00DA2E7E" w14:paraId="1F0BFFF3" w14:textId="77777777" w:rsidTr="002C5C65">
        <w:tc>
          <w:tcPr>
            <w:tcW w:w="2269" w:type="dxa"/>
            <w:shd w:val="clear" w:color="auto" w:fill="auto"/>
          </w:tcPr>
          <w:p w14:paraId="2B64A219" w14:textId="77777777" w:rsidR="00C74CAF" w:rsidRPr="00DA2E7E" w:rsidRDefault="00C74CAF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AB5C98" w14:textId="11CF616A" w:rsidR="00C74CAF" w:rsidRPr="00DA2E7E" w:rsidRDefault="00C74CAF" w:rsidP="002C5C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b/>
                <w:lang w:eastAsia="pl-PL"/>
              </w:rPr>
              <w:t>18/2024</w:t>
            </w:r>
          </w:p>
        </w:tc>
      </w:tr>
    </w:tbl>
    <w:p w14:paraId="14A51D1D" w14:textId="2A66C0C1" w:rsidR="00DC652A" w:rsidRPr="00DA2E7E" w:rsidRDefault="00C74CA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A2E7E">
        <w:rPr>
          <w:rFonts w:ascii="Arial Narrow" w:eastAsia="Times New Roman" w:hAnsi="Arial Narrow" w:cs="Arial"/>
          <w:lang w:eastAsia="pl-PL"/>
        </w:rPr>
        <w:t>do dyspozycji Wykonawcy:</w:t>
      </w:r>
    </w:p>
    <w:p w14:paraId="1D5A928A" w14:textId="77777777" w:rsidR="00DC652A" w:rsidRPr="00DA2E7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6B48A08" w14:textId="77777777" w:rsidR="0071340C" w:rsidRPr="00DA2E7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A2E7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A2E7E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A2E7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47201CD6" w14:textId="77777777" w:rsidR="0071340C" w:rsidRPr="00DA2E7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35FF25F8" w14:textId="77777777" w:rsidR="0071340C" w:rsidRPr="00DA2E7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>nw. zasobów:</w:t>
      </w:r>
    </w:p>
    <w:p w14:paraId="186067F9" w14:textId="77777777" w:rsidR="0071340C" w:rsidRPr="00DA2E7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817CDF" w14:textId="77777777" w:rsidR="0071340C" w:rsidRPr="00DA2E7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A2E7E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A2E7E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A2E7E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3A04072" w14:textId="77777777" w:rsidR="0071340C" w:rsidRPr="00DA2E7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05D50932" w14:textId="77777777" w:rsidR="0071340C" w:rsidRPr="00DA2E7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8CE63FB" w14:textId="77777777" w:rsidR="00DC652A" w:rsidRPr="00DA2E7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A2E7E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A2E7E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A2E7E">
        <w:rPr>
          <w:rFonts w:ascii="Arial Narrow" w:eastAsia="Times New Roman" w:hAnsi="Arial Narrow" w:cs="Arial"/>
          <w:lang w:eastAsia="pl-PL"/>
        </w:rPr>
        <w:t>:</w:t>
      </w:r>
    </w:p>
    <w:p w14:paraId="00DE8375" w14:textId="77777777" w:rsidR="00DC652A" w:rsidRPr="00DA2E7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>u</w:t>
      </w:r>
      <w:r w:rsidR="00DC652A" w:rsidRPr="00DA2E7E">
        <w:rPr>
          <w:rFonts w:ascii="Arial Narrow" w:eastAsia="Times New Roman" w:hAnsi="Arial Narrow" w:cs="Arial"/>
          <w:lang w:eastAsia="pl-PL"/>
        </w:rPr>
        <w:t>dostę</w:t>
      </w:r>
      <w:r w:rsidRPr="00DA2E7E">
        <w:rPr>
          <w:rFonts w:ascii="Arial Narrow" w:eastAsia="Times New Roman" w:hAnsi="Arial Narrow" w:cs="Arial"/>
          <w:lang w:eastAsia="pl-PL"/>
        </w:rPr>
        <w:t>p</w:t>
      </w:r>
      <w:r w:rsidR="00DC652A" w:rsidRPr="00DA2E7E">
        <w:rPr>
          <w:rFonts w:ascii="Arial Narrow" w:eastAsia="Times New Roman" w:hAnsi="Arial Narrow" w:cs="Arial"/>
          <w:lang w:eastAsia="pl-PL"/>
        </w:rPr>
        <w:t>ni</w:t>
      </w:r>
      <w:r w:rsidRPr="00DA2E7E">
        <w:rPr>
          <w:rFonts w:ascii="Arial Narrow" w:eastAsia="Times New Roman" w:hAnsi="Arial Narrow" w:cs="Arial"/>
          <w:lang w:eastAsia="pl-PL"/>
        </w:rPr>
        <w:t>ę</w:t>
      </w:r>
      <w:r w:rsidR="00DC652A" w:rsidRPr="00DA2E7E">
        <w:rPr>
          <w:rFonts w:ascii="Arial Narrow" w:eastAsia="Times New Roman" w:hAnsi="Arial Narrow" w:cs="Arial"/>
          <w:lang w:eastAsia="pl-PL"/>
        </w:rPr>
        <w:t xml:space="preserve"> </w:t>
      </w:r>
      <w:r w:rsidRPr="00DA2E7E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7365C8DD" w14:textId="77777777" w:rsidR="0093388F" w:rsidRPr="00DA2E7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2D7AA51" w14:textId="77777777" w:rsidR="0093388F" w:rsidRPr="00DA2E7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46ADB753" w14:textId="77777777" w:rsidR="0093388F" w:rsidRPr="00DA2E7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115EB316" w14:textId="77777777" w:rsidR="00CB29AC" w:rsidRPr="00DA2E7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90914DA" w14:textId="77777777" w:rsidR="00CB29AC" w:rsidRPr="00DA2E7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C71E26F" w14:textId="77777777" w:rsidR="00830970" w:rsidRPr="00DA2E7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A2E7E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A2E7E">
        <w:rPr>
          <w:rFonts w:ascii="Arial Narrow" w:eastAsia="Times New Roman" w:hAnsi="Arial Narrow" w:cs="Arial"/>
          <w:lang w:eastAsia="pl-PL"/>
        </w:rPr>
        <w:t xml:space="preserve">mojego </w:t>
      </w:r>
      <w:r w:rsidRPr="00DA2E7E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A2E7E">
        <w:rPr>
          <w:rFonts w:ascii="Arial Narrow" w:eastAsia="Times New Roman" w:hAnsi="Arial Narrow" w:cs="Arial"/>
          <w:lang w:eastAsia="pl-PL"/>
        </w:rPr>
        <w:t>będzie następujący:</w:t>
      </w:r>
    </w:p>
    <w:p w14:paraId="6808A43F" w14:textId="77777777" w:rsidR="00E27ABB" w:rsidRPr="00DA2E7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2E7E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A2E7E" w14:paraId="7293328C" w14:textId="77777777" w:rsidTr="00467CA2">
        <w:tc>
          <w:tcPr>
            <w:tcW w:w="2660" w:type="dxa"/>
            <w:shd w:val="clear" w:color="auto" w:fill="auto"/>
          </w:tcPr>
          <w:p w14:paraId="2E9202B1" w14:textId="77777777" w:rsidR="00D520D3" w:rsidRPr="00DA2E7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27E192B" w14:textId="77777777" w:rsidR="00D520D3" w:rsidRPr="00DA2E7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A984A6F" w14:textId="77777777" w:rsidR="00D520D3" w:rsidRPr="00DA2E7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F6C4690" w14:textId="77777777" w:rsidR="00D520D3" w:rsidRPr="00DA2E7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7DBCBAA" w14:textId="77777777" w:rsidR="00D520D3" w:rsidRPr="00DA2E7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621324A" w14:textId="4EB9F445" w:rsidR="00D520D3" w:rsidRPr="00DA2E7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C74CAF"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A2E7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140713D5" w14:textId="77777777" w:rsidR="00E27ABB" w:rsidRPr="00DA2E7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A2E7E" w:rsidSect="00F447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58B8F" w14:textId="77777777" w:rsidR="00F44758" w:rsidRDefault="00F44758" w:rsidP="00025386">
      <w:pPr>
        <w:spacing w:after="0" w:line="240" w:lineRule="auto"/>
      </w:pPr>
      <w:r>
        <w:separator/>
      </w:r>
    </w:p>
  </w:endnote>
  <w:endnote w:type="continuationSeparator" w:id="0">
    <w:p w14:paraId="08301DF2" w14:textId="77777777" w:rsidR="00F44758" w:rsidRDefault="00F447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DEB3C" w14:textId="77777777" w:rsidR="00C74CAF" w:rsidRDefault="00C74C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528B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EC8985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D6724E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8FFB5D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CF002" w14:textId="77777777" w:rsidR="00C74CAF" w:rsidRDefault="00C74C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D02C" w14:textId="77777777" w:rsidR="00F44758" w:rsidRDefault="00F44758" w:rsidP="00025386">
      <w:pPr>
        <w:spacing w:after="0" w:line="240" w:lineRule="auto"/>
      </w:pPr>
      <w:r>
        <w:separator/>
      </w:r>
    </w:p>
  </w:footnote>
  <w:footnote w:type="continuationSeparator" w:id="0">
    <w:p w14:paraId="62D1BFB4" w14:textId="77777777" w:rsidR="00F44758" w:rsidRDefault="00F447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B49BF" w14:textId="77777777" w:rsidR="00C74CAF" w:rsidRDefault="00C74C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36D87" w14:textId="77777777" w:rsidR="00C74CAF" w:rsidRDefault="00C74C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63D2A" w14:textId="77777777" w:rsidR="00C74CAF" w:rsidRDefault="00C74C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269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475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74CAF"/>
    <w:rsid w:val="00CB29AC"/>
    <w:rsid w:val="00D520D3"/>
    <w:rsid w:val="00D55FC4"/>
    <w:rsid w:val="00D9320D"/>
    <w:rsid w:val="00DA2E7E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44758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AD24FE"/>
  <w15:chartTrackingRefBased/>
  <w15:docId w15:val="{7E91D646-883E-40E3-8C95-49166C67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2024-02-06T10:52:00Z</cp:lastPrinted>
  <dcterms:created xsi:type="dcterms:W3CDTF">2024-02-06T10:51:00Z</dcterms:created>
  <dcterms:modified xsi:type="dcterms:W3CDTF">2024-02-06T10:53:00Z</dcterms:modified>
</cp:coreProperties>
</file>