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23A2C" w14:textId="5FE01B18" w:rsidR="006676AE" w:rsidRPr="002A1749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2A174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A1749">
        <w:rPr>
          <w:rFonts w:ascii="Arial Narrow" w:hAnsi="Arial Narrow" w:cs="Arial"/>
          <w:bCs/>
          <w:i w:val="0"/>
          <w:szCs w:val="24"/>
        </w:rPr>
        <w:t>2</w:t>
      </w:r>
      <w:r w:rsidR="00B36ABD" w:rsidRPr="002A1749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95E9C3F" w14:textId="77777777" w:rsidR="005103B9" w:rsidRPr="002A1749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3D9D1D2A" w14:textId="77777777" w:rsidR="006676AE" w:rsidRPr="002A1749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Znak sprawy:</w:t>
      </w:r>
      <w:r w:rsidRPr="002A1749">
        <w:rPr>
          <w:rFonts w:ascii="Arial Narrow" w:hAnsi="Arial Narrow" w:cs="Arial"/>
          <w:b/>
          <w:sz w:val="24"/>
          <w:szCs w:val="24"/>
        </w:rPr>
        <w:t xml:space="preserve"> </w:t>
      </w:r>
      <w:r w:rsidR="002F102F" w:rsidRPr="002A1749">
        <w:rPr>
          <w:rFonts w:ascii="Arial Narrow" w:hAnsi="Arial Narrow" w:cs="Arial"/>
          <w:b/>
          <w:sz w:val="24"/>
          <w:szCs w:val="24"/>
        </w:rPr>
        <w:t>15/2024</w:t>
      </w:r>
    </w:p>
    <w:p w14:paraId="4F74ACE6" w14:textId="77777777" w:rsidR="00C4103F" w:rsidRPr="002A174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A1749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2A174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A1749">
        <w:rPr>
          <w:rFonts w:ascii="Arial Narrow" w:hAnsi="Arial Narrow" w:cs="Arial"/>
          <w:b/>
          <w:sz w:val="24"/>
          <w:szCs w:val="24"/>
        </w:rPr>
        <w:t>:</w:t>
      </w:r>
    </w:p>
    <w:p w14:paraId="4A19C8D3" w14:textId="77777777" w:rsidR="006676AE" w:rsidRPr="002A1749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A1749">
        <w:rPr>
          <w:rFonts w:ascii="Arial Narrow" w:hAnsi="Arial Narrow" w:cs="Arial"/>
        </w:rPr>
        <w:t xml:space="preserve"> </w:t>
      </w:r>
      <w:r w:rsidR="002F102F" w:rsidRPr="002A1749">
        <w:rPr>
          <w:rFonts w:ascii="Arial Narrow" w:hAnsi="Arial Narrow" w:cs="Arial"/>
        </w:rPr>
        <w:t>10 Wojskowy Szpital Kliniczny z Polikliniką Samodzielny Publiczny Zakład Opieki Zdrowotnej</w:t>
      </w:r>
    </w:p>
    <w:p w14:paraId="5A3A1540" w14:textId="77777777" w:rsidR="006676AE" w:rsidRPr="002A174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A1749">
        <w:rPr>
          <w:rFonts w:ascii="Arial Narrow" w:hAnsi="Arial Narrow" w:cs="Arial"/>
        </w:rPr>
        <w:t xml:space="preserve"> </w:t>
      </w:r>
      <w:r w:rsidR="002F102F" w:rsidRPr="002A1749">
        <w:rPr>
          <w:rFonts w:ascii="Arial Narrow" w:hAnsi="Arial Narrow" w:cs="Arial"/>
        </w:rPr>
        <w:t>ul. Powstańców Warszawy</w:t>
      </w:r>
      <w:r w:rsidRPr="002A1749">
        <w:rPr>
          <w:rFonts w:ascii="Arial Narrow" w:hAnsi="Arial Narrow" w:cs="Arial"/>
        </w:rPr>
        <w:t xml:space="preserve"> </w:t>
      </w:r>
      <w:r w:rsidR="002F102F" w:rsidRPr="002A1749">
        <w:rPr>
          <w:rFonts w:ascii="Arial Narrow" w:hAnsi="Arial Narrow" w:cs="Arial"/>
        </w:rPr>
        <w:t>5</w:t>
      </w:r>
      <w:r w:rsidRPr="002A1749">
        <w:rPr>
          <w:rFonts w:ascii="Arial Narrow" w:hAnsi="Arial Narrow" w:cs="Arial"/>
        </w:rPr>
        <w:t xml:space="preserve"> </w:t>
      </w:r>
    </w:p>
    <w:p w14:paraId="014E26D9" w14:textId="77777777" w:rsidR="00F90CD1" w:rsidRPr="002A174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A1749">
        <w:rPr>
          <w:rFonts w:ascii="Arial Narrow" w:hAnsi="Arial Narrow" w:cs="Arial"/>
        </w:rPr>
        <w:t xml:space="preserve"> </w:t>
      </w:r>
      <w:r w:rsidR="002F102F" w:rsidRPr="002A1749">
        <w:rPr>
          <w:rFonts w:ascii="Arial Narrow" w:hAnsi="Arial Narrow" w:cs="Arial"/>
        </w:rPr>
        <w:t>85-681</w:t>
      </w:r>
      <w:r w:rsidRPr="002A1749">
        <w:rPr>
          <w:rFonts w:ascii="Arial Narrow" w:hAnsi="Arial Narrow" w:cs="Arial"/>
        </w:rPr>
        <w:t xml:space="preserve"> </w:t>
      </w:r>
      <w:r w:rsidR="002F102F" w:rsidRPr="002A1749">
        <w:rPr>
          <w:rFonts w:ascii="Arial Narrow" w:hAnsi="Arial Narrow" w:cs="Arial"/>
        </w:rPr>
        <w:t>Bydgoszcz</w:t>
      </w:r>
    </w:p>
    <w:p w14:paraId="2E350A35" w14:textId="77777777" w:rsidR="009169D4" w:rsidRPr="002A174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A174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3D54FA6" w14:textId="77777777" w:rsidR="009169D4" w:rsidRPr="002A174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A1749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695D61B7" w14:textId="77777777" w:rsidR="00C4103F" w:rsidRPr="002A174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A1749">
        <w:rPr>
          <w:rFonts w:ascii="Arial Narrow" w:hAnsi="Arial Narrow" w:cs="Arial"/>
          <w:i/>
        </w:rPr>
        <w:t xml:space="preserve"> </w:t>
      </w:r>
    </w:p>
    <w:p w14:paraId="3E7A99E0" w14:textId="77777777" w:rsidR="00C4103F" w:rsidRPr="002A174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A174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A1749">
        <w:rPr>
          <w:rFonts w:ascii="Arial Narrow" w:hAnsi="Arial Narrow" w:cs="Arial"/>
          <w:b/>
          <w:sz w:val="24"/>
          <w:szCs w:val="24"/>
        </w:rPr>
        <w:t>:</w:t>
      </w:r>
    </w:p>
    <w:p w14:paraId="006DEB8A" w14:textId="77777777" w:rsidR="00757EFB" w:rsidRPr="002A174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A1749">
        <w:rPr>
          <w:rFonts w:ascii="Arial Narrow" w:hAnsi="Arial Narrow" w:cs="Arial"/>
        </w:rPr>
        <w:t>………………………………………</w:t>
      </w:r>
      <w:r w:rsidR="00650D6C" w:rsidRPr="002A1749">
        <w:rPr>
          <w:rFonts w:ascii="Arial Narrow" w:hAnsi="Arial Narrow" w:cs="Arial"/>
        </w:rPr>
        <w:t>…………………………</w:t>
      </w:r>
      <w:r w:rsidRPr="002A1749">
        <w:rPr>
          <w:rFonts w:ascii="Arial Narrow" w:hAnsi="Arial Narrow" w:cs="Arial"/>
        </w:rPr>
        <w:t>…</w:t>
      </w:r>
    </w:p>
    <w:p w14:paraId="13F1B359" w14:textId="77777777" w:rsidR="007118F0" w:rsidRPr="002A174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A174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A174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A174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A174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A1749">
        <w:rPr>
          <w:rFonts w:ascii="Arial Narrow" w:hAnsi="Arial Narrow" w:cs="Arial"/>
          <w:i/>
          <w:sz w:val="16"/>
          <w:szCs w:val="16"/>
        </w:rPr>
        <w:t>KRS/CEiDG)</w:t>
      </w:r>
    </w:p>
    <w:p w14:paraId="3A7A293C" w14:textId="77777777" w:rsidR="00C4103F" w:rsidRPr="002A174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2A1749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B8CC836" w14:textId="77777777" w:rsidR="00757EFB" w:rsidRPr="002A174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A1749">
        <w:rPr>
          <w:rFonts w:ascii="Arial Narrow" w:hAnsi="Arial Narrow" w:cs="Arial"/>
        </w:rPr>
        <w:t>………………………………………</w:t>
      </w:r>
      <w:r w:rsidR="00650D6C" w:rsidRPr="002A1749">
        <w:rPr>
          <w:rFonts w:ascii="Arial Narrow" w:hAnsi="Arial Narrow" w:cs="Arial"/>
        </w:rPr>
        <w:t>……</w:t>
      </w:r>
      <w:r w:rsidRPr="002A1749">
        <w:rPr>
          <w:rFonts w:ascii="Arial Narrow" w:hAnsi="Arial Narrow" w:cs="Arial"/>
        </w:rPr>
        <w:t>…</w:t>
      </w:r>
    </w:p>
    <w:p w14:paraId="62E9A6DE" w14:textId="77777777" w:rsidR="00484F88" w:rsidRPr="002A174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A174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A174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A174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A174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A1749">
        <w:rPr>
          <w:rFonts w:ascii="Arial Narrow" w:hAnsi="Arial Narrow" w:cs="Arial"/>
          <w:i/>
          <w:sz w:val="16"/>
          <w:szCs w:val="16"/>
        </w:rPr>
        <w:t>reprezentacji</w:t>
      </w:r>
      <w:r w:rsidRPr="002A174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102F" w:rsidRPr="002A1749" w14:paraId="3769F622" w14:textId="77777777" w:rsidTr="007B1F45">
        <w:tc>
          <w:tcPr>
            <w:tcW w:w="9104" w:type="dxa"/>
            <w:shd w:val="clear" w:color="auto" w:fill="D9D9D9"/>
          </w:tcPr>
          <w:p w14:paraId="38B3782D" w14:textId="77777777" w:rsidR="002F102F" w:rsidRPr="002A1749" w:rsidRDefault="002F102F" w:rsidP="007B1F4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A174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81634E8" w14:textId="77777777" w:rsidR="002F102F" w:rsidRPr="002A1749" w:rsidRDefault="002F102F" w:rsidP="007B1F4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 U. z 2023r. poz. 1605) (dalej jako: ustawa Pzp), dotyczące przesłanek wykluczenia z:</w:t>
            </w:r>
          </w:p>
          <w:p w14:paraId="66F88AF6" w14:textId="77777777" w:rsidR="002F102F" w:rsidRPr="002A1749" w:rsidRDefault="002F102F" w:rsidP="007B1F4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7F7E1AC" w14:textId="77777777" w:rsidR="002F102F" w:rsidRPr="002A1749" w:rsidRDefault="002F102F" w:rsidP="007B1F4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B996950" w14:textId="77777777" w:rsidR="002F102F" w:rsidRPr="002A1749" w:rsidRDefault="002F102F" w:rsidP="007B1F4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714488B" w14:textId="77777777" w:rsidR="00E50194" w:rsidRPr="002A174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Na potrzeby postę</w:t>
      </w:r>
      <w:r w:rsidR="008D0487" w:rsidRPr="002A174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A1749">
        <w:rPr>
          <w:rFonts w:ascii="Arial Narrow" w:hAnsi="Arial Narrow" w:cs="Arial"/>
          <w:sz w:val="24"/>
          <w:szCs w:val="24"/>
        </w:rPr>
        <w:t>zamówienia publicznego</w:t>
      </w:r>
      <w:r w:rsidR="00E50194" w:rsidRPr="002A1749">
        <w:rPr>
          <w:rFonts w:ascii="Arial Narrow" w:hAnsi="Arial Narrow" w:cs="Arial"/>
          <w:sz w:val="24"/>
          <w:szCs w:val="24"/>
        </w:rPr>
        <w:t xml:space="preserve"> pn.:</w:t>
      </w:r>
    </w:p>
    <w:p w14:paraId="603006AA" w14:textId="77777777" w:rsidR="00E50194" w:rsidRPr="002A1749" w:rsidRDefault="002F102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b/>
          <w:sz w:val="24"/>
          <w:szCs w:val="24"/>
        </w:rPr>
        <w:t>Dostawa aparatu do krążenia pozaustrojowego oraz dostawy sukcesywne czujników pomiaru krwi na 200 zabiegów na okres 12 miesięcy</w:t>
      </w:r>
    </w:p>
    <w:p w14:paraId="2D7C7F80" w14:textId="77777777" w:rsidR="00F90CD1" w:rsidRPr="002A1749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prowadzonego przez </w:t>
      </w:r>
      <w:r w:rsidR="002F102F" w:rsidRPr="002A174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A1749">
        <w:rPr>
          <w:rFonts w:ascii="Arial Narrow" w:hAnsi="Arial Narrow" w:cs="Arial"/>
          <w:b/>
          <w:sz w:val="24"/>
          <w:szCs w:val="24"/>
        </w:rPr>
        <w:t>,</w:t>
      </w:r>
      <w:r w:rsidR="002B2AD9" w:rsidRPr="002A1749">
        <w:rPr>
          <w:rFonts w:ascii="Arial Narrow" w:hAnsi="Arial Narrow" w:cs="Arial"/>
          <w:sz w:val="24"/>
          <w:szCs w:val="24"/>
        </w:rPr>
        <w:t xml:space="preserve"> </w:t>
      </w:r>
      <w:r w:rsidR="00E65685" w:rsidRPr="002A1749">
        <w:rPr>
          <w:rFonts w:ascii="Arial Narrow" w:hAnsi="Arial Narrow" w:cs="Arial"/>
          <w:sz w:val="24"/>
          <w:szCs w:val="24"/>
        </w:rPr>
        <w:t>oświa</w:t>
      </w:r>
      <w:r w:rsidR="00825A09" w:rsidRPr="002A1749">
        <w:rPr>
          <w:rFonts w:ascii="Arial Narrow" w:hAnsi="Arial Narrow" w:cs="Arial"/>
          <w:sz w:val="24"/>
          <w:szCs w:val="24"/>
        </w:rPr>
        <w:t>dczam</w:t>
      </w:r>
      <w:r w:rsidR="00E65685" w:rsidRPr="002A1749">
        <w:rPr>
          <w:rFonts w:ascii="Arial Narrow" w:hAnsi="Arial Narrow" w:cs="Arial"/>
          <w:sz w:val="24"/>
          <w:szCs w:val="24"/>
        </w:rPr>
        <w:t>,</w:t>
      </w:r>
      <w:r w:rsidR="002B2AD9" w:rsidRPr="002A1749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A1749" w14:paraId="16B7AE11" w14:textId="77777777" w:rsidTr="00650D6C">
        <w:tc>
          <w:tcPr>
            <w:tcW w:w="9104" w:type="dxa"/>
            <w:shd w:val="clear" w:color="auto" w:fill="D9D9D9"/>
          </w:tcPr>
          <w:p w14:paraId="1C341FE1" w14:textId="77777777" w:rsidR="00E50194" w:rsidRPr="002A1749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2A1749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F9D85EA" w14:textId="77777777" w:rsidR="0032618A" w:rsidRPr="002A174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A1749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2A1749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2A1749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2A1749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2A1749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2A1749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2A1749">
        <w:rPr>
          <w:rFonts w:ascii="Arial Narrow" w:hAnsi="Arial Narrow" w:cs="Arial"/>
          <w:sz w:val="24"/>
          <w:szCs w:val="24"/>
        </w:rPr>
        <w:t>.</w:t>
      </w:r>
    </w:p>
    <w:p w14:paraId="79271D46" w14:textId="77777777" w:rsidR="0011306C" w:rsidRPr="002A1749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A1749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A1749">
        <w:rPr>
          <w:rFonts w:ascii="Arial Narrow" w:hAnsi="Arial Narrow" w:cs="Arial"/>
          <w:sz w:val="24"/>
          <w:szCs w:val="24"/>
        </w:rPr>
        <w:t xml:space="preserve"> (</w:t>
      </w:r>
      <w:r w:rsidR="00486223" w:rsidRPr="002A1749">
        <w:rPr>
          <w:rFonts w:ascii="Arial Narrow" w:hAnsi="Arial Narrow" w:cs="Arial"/>
          <w:sz w:val="24"/>
          <w:szCs w:val="24"/>
        </w:rPr>
        <w:t>t.j. Dz.U. z 2023r. poz. 1497</w:t>
      </w:r>
      <w:r w:rsidRPr="002A1749">
        <w:rPr>
          <w:rFonts w:ascii="Arial Narrow" w:hAnsi="Arial Narrow" w:cs="Arial"/>
          <w:sz w:val="24"/>
          <w:szCs w:val="24"/>
        </w:rPr>
        <w:t>)</w:t>
      </w:r>
      <w:r w:rsidR="0032618A" w:rsidRPr="002A1749">
        <w:rPr>
          <w:rFonts w:ascii="Arial Narrow" w:hAnsi="Arial Narrow" w:cs="Arial"/>
          <w:sz w:val="24"/>
          <w:szCs w:val="24"/>
        </w:rPr>
        <w:t xml:space="preserve"> </w:t>
      </w:r>
      <w:r w:rsidR="0011306C" w:rsidRPr="002A1749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2A1749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A1749" w14:paraId="107FFC04" w14:textId="77777777" w:rsidTr="00CD4DD1">
        <w:tc>
          <w:tcPr>
            <w:tcW w:w="9104" w:type="dxa"/>
            <w:shd w:val="clear" w:color="auto" w:fill="D9D9D9"/>
          </w:tcPr>
          <w:p w14:paraId="6C9AFA44" w14:textId="77777777" w:rsidR="0011306C" w:rsidRPr="002A174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8F3DBEE" w14:textId="77777777" w:rsidR="00103D09" w:rsidRPr="002A174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E48EEF5" w14:textId="77777777" w:rsidR="00D2702A" w:rsidRPr="002A174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A1749" w14:paraId="0991D1C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215E" w14:textId="77777777" w:rsidR="00D2702A" w:rsidRPr="002A174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F05C" w14:textId="77777777" w:rsidR="00D2702A" w:rsidRPr="002A1749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F102F" w:rsidRPr="002A1749" w14:paraId="10A51655" w14:textId="77777777" w:rsidTr="007B1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599" w14:textId="77777777" w:rsidR="002F102F" w:rsidRPr="002A1749" w:rsidRDefault="002F102F" w:rsidP="007B1F4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89DAA" w14:textId="77777777" w:rsidR="002F102F" w:rsidRPr="00DB081E" w:rsidRDefault="002F102F" w:rsidP="007B1F4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B081E">
              <w:rPr>
                <w:rFonts w:ascii="Arial Narrow" w:hAnsi="Arial Narrow" w:cs="Arial"/>
                <w:sz w:val="24"/>
                <w:szCs w:val="24"/>
              </w:rPr>
              <w:t>Zdolność techniczna lub zawodowa</w:t>
            </w:r>
          </w:p>
          <w:p w14:paraId="75556FDA" w14:textId="37A94A9F" w:rsidR="002F102F" w:rsidRDefault="002F102F" w:rsidP="007B1F4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B081E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BA181A" w:rsidRPr="00DB081E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DB081E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EE9F693" w14:textId="4B852CE4" w:rsidR="002F102F" w:rsidRPr="00DB081E" w:rsidRDefault="00DB081E" w:rsidP="00DB081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ppkt. 1 SWZ, z zastrzeżeniem, że co najmniej jedna ze wskazanych dostaw będzie wynosiła wartość brutto: </w:t>
            </w:r>
            <w:r>
              <w:rPr>
                <w:rFonts w:ascii="Arial Narrow" w:hAnsi="Arial Narrow" w:cs="Arial"/>
                <w:sz w:val="24"/>
                <w:szCs w:val="24"/>
              </w:rPr>
              <w:t>min. 638 000,00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</w:tbl>
    <w:p w14:paraId="285685CF" w14:textId="77777777" w:rsidR="00122954" w:rsidRPr="002A174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A582241" w14:textId="77777777" w:rsidR="00721D87" w:rsidRPr="002A174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……………</w:t>
      </w:r>
      <w:r w:rsidR="00721D87" w:rsidRPr="002A1749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226D91A" w14:textId="77777777" w:rsidR="00721D87" w:rsidRPr="002A174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A174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A1749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2A174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7638AD7" w14:textId="77777777" w:rsidR="00721D87" w:rsidRPr="002A1749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0D2567C" w14:textId="77777777" w:rsidR="00E21BB4" w:rsidRPr="002A1749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……………</w:t>
      </w:r>
      <w:r w:rsidR="00721D87" w:rsidRPr="002A1749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A1749">
        <w:rPr>
          <w:rFonts w:ascii="Arial Narrow" w:hAnsi="Arial Narrow" w:cs="Arial"/>
          <w:sz w:val="24"/>
          <w:szCs w:val="24"/>
        </w:rPr>
        <w:t>………………………….</w:t>
      </w:r>
    </w:p>
    <w:p w14:paraId="504CC0F7" w14:textId="77777777" w:rsidR="00E21BB4" w:rsidRPr="002A174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A1749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2A1749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2A1749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B93AF8E" w14:textId="77777777" w:rsidR="00334A77" w:rsidRPr="002A1749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A1749" w14:paraId="54015444" w14:textId="77777777" w:rsidTr="0061040C">
        <w:tc>
          <w:tcPr>
            <w:tcW w:w="9104" w:type="dxa"/>
            <w:shd w:val="clear" w:color="auto" w:fill="D9D9D9"/>
          </w:tcPr>
          <w:p w14:paraId="5BC29CAC" w14:textId="77777777" w:rsidR="00334A77" w:rsidRPr="002A174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20A901D" w14:textId="77777777" w:rsidR="00334A77" w:rsidRPr="002A174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A479973" w14:textId="77777777" w:rsidR="004175AB" w:rsidRPr="002A174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7D6C6B7" w14:textId="77777777" w:rsidR="004175AB" w:rsidRPr="002A174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59230B8" w14:textId="77777777" w:rsidR="004175AB" w:rsidRPr="002A174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46405AC" w14:textId="77777777" w:rsidR="00334A77" w:rsidRPr="002A174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A1749" w14:paraId="34350736" w14:textId="77777777" w:rsidTr="0061040C">
        <w:tc>
          <w:tcPr>
            <w:tcW w:w="9104" w:type="dxa"/>
            <w:shd w:val="clear" w:color="auto" w:fill="D9D9D9"/>
          </w:tcPr>
          <w:p w14:paraId="0C3A50A8" w14:textId="77777777" w:rsidR="00C37715" w:rsidRPr="002A174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16275B6" w14:textId="77777777" w:rsidR="00334A77" w:rsidRPr="002A174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2A1749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A1749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94AB1D0" w14:textId="77777777" w:rsidR="0044648E" w:rsidRPr="002A174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A1749">
        <w:rPr>
          <w:rFonts w:ascii="Arial Narrow" w:hAnsi="Arial Narrow" w:cs="Arial"/>
          <w:sz w:val="24"/>
          <w:szCs w:val="24"/>
        </w:rPr>
        <w:t>:</w:t>
      </w:r>
    </w:p>
    <w:p w14:paraId="71946B93" w14:textId="77777777" w:rsidR="0044648E" w:rsidRPr="002A174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EFDFA2" w14:textId="77777777" w:rsidR="0044648E" w:rsidRPr="002A174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E634628" w14:textId="77777777" w:rsidR="00C62F57" w:rsidRPr="002A174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A174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A1749" w14:paraId="3F9A858D" w14:textId="77777777" w:rsidTr="00CD4DD1">
        <w:tc>
          <w:tcPr>
            <w:tcW w:w="9104" w:type="dxa"/>
            <w:shd w:val="clear" w:color="auto" w:fill="D9D9D9"/>
          </w:tcPr>
          <w:p w14:paraId="0187537D" w14:textId="77777777" w:rsidR="00BE6F04" w:rsidRPr="002A1749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6025355" w14:textId="77777777" w:rsidR="00FE4E2B" w:rsidRPr="002A174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A1749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A1749" w14:paraId="3A20010B" w14:textId="77777777" w:rsidTr="00847232">
        <w:tc>
          <w:tcPr>
            <w:tcW w:w="9104" w:type="dxa"/>
            <w:shd w:val="clear" w:color="auto" w:fill="D9D9D9"/>
          </w:tcPr>
          <w:p w14:paraId="4243B267" w14:textId="77777777" w:rsidR="00E426EB" w:rsidRPr="002A1749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A1749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8D4E4D9" w14:textId="77777777" w:rsidR="00E426EB" w:rsidRPr="002A1749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A5C6194" w14:textId="77777777" w:rsidR="00E426EB" w:rsidRPr="002A1749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5183145" w14:textId="77777777" w:rsidR="00E426EB" w:rsidRPr="002A17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272158" w14:textId="77777777" w:rsidR="00E426EB" w:rsidRPr="002A174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A174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3721C8" w14:textId="77777777" w:rsidR="00E426EB" w:rsidRPr="002A174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A1749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17D664" w14:textId="77777777" w:rsidR="00E426EB" w:rsidRPr="002A174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A1749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8880EA" w14:textId="77777777" w:rsidR="0012157F" w:rsidRPr="002A1749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AC64888" w14:textId="77777777" w:rsidR="008C60E1" w:rsidRPr="002A1749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3D953BC" w14:textId="77777777" w:rsidR="00524951" w:rsidRPr="002A174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A1749">
        <w:rPr>
          <w:rFonts w:ascii="Arial Narrow" w:hAnsi="Arial Narrow" w:cs="Arial"/>
          <w:sz w:val="20"/>
          <w:szCs w:val="20"/>
        </w:rPr>
        <w:tab/>
      </w:r>
      <w:r w:rsidRPr="002A1749">
        <w:rPr>
          <w:rFonts w:ascii="Arial Narrow" w:hAnsi="Arial Narrow" w:cs="Arial"/>
          <w:sz w:val="20"/>
          <w:szCs w:val="20"/>
        </w:rPr>
        <w:tab/>
      </w:r>
      <w:r w:rsidRPr="002A1749">
        <w:rPr>
          <w:rFonts w:ascii="Arial Narrow" w:hAnsi="Arial Narrow" w:cs="Arial"/>
          <w:sz w:val="20"/>
          <w:szCs w:val="20"/>
        </w:rPr>
        <w:tab/>
      </w:r>
      <w:r w:rsidRPr="002A1749">
        <w:rPr>
          <w:rFonts w:ascii="Arial Narrow" w:hAnsi="Arial Narrow" w:cs="Arial"/>
          <w:sz w:val="20"/>
          <w:szCs w:val="20"/>
        </w:rPr>
        <w:tab/>
      </w:r>
      <w:r w:rsidRPr="002A1749">
        <w:rPr>
          <w:rFonts w:ascii="Arial Narrow" w:hAnsi="Arial Narrow" w:cs="Arial"/>
          <w:sz w:val="20"/>
          <w:szCs w:val="20"/>
        </w:rPr>
        <w:tab/>
      </w:r>
      <w:r w:rsidRPr="002A1749">
        <w:rPr>
          <w:rFonts w:ascii="Arial Narrow" w:hAnsi="Arial Narrow" w:cs="Arial"/>
          <w:sz w:val="20"/>
          <w:szCs w:val="20"/>
        </w:rPr>
        <w:tab/>
      </w:r>
      <w:r w:rsidRPr="002A1749">
        <w:rPr>
          <w:rFonts w:ascii="Arial Narrow" w:hAnsi="Arial Narrow" w:cs="Arial"/>
          <w:sz w:val="20"/>
          <w:szCs w:val="20"/>
        </w:rPr>
        <w:tab/>
      </w:r>
    </w:p>
    <w:p w14:paraId="236E3455" w14:textId="77777777" w:rsidR="00524951" w:rsidRPr="002A174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5DA5CF8" w14:textId="77777777" w:rsidR="00FE4E2B" w:rsidRPr="002A174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A1749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2A1749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352D89DC" w14:textId="77777777" w:rsidR="00484F88" w:rsidRPr="002A174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2A1749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2A174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A1749" w:rsidSect="007155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0FD60" w14:textId="77777777" w:rsidR="007155FA" w:rsidRDefault="007155FA" w:rsidP="0038231F">
      <w:pPr>
        <w:spacing w:after="0" w:line="240" w:lineRule="auto"/>
      </w:pPr>
      <w:r>
        <w:separator/>
      </w:r>
    </w:p>
  </w:endnote>
  <w:endnote w:type="continuationSeparator" w:id="0">
    <w:p w14:paraId="0395C2DF" w14:textId="77777777" w:rsidR="007155FA" w:rsidRDefault="007155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DBDE5" w14:textId="77777777" w:rsidR="002F102F" w:rsidRDefault="002F10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8D6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556F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5AC09" w14:textId="77777777" w:rsidR="002F102F" w:rsidRDefault="002F10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B5D3B" w14:textId="77777777" w:rsidR="007155FA" w:rsidRDefault="007155FA" w:rsidP="0038231F">
      <w:pPr>
        <w:spacing w:after="0" w:line="240" w:lineRule="auto"/>
      </w:pPr>
      <w:r>
        <w:separator/>
      </w:r>
    </w:p>
  </w:footnote>
  <w:footnote w:type="continuationSeparator" w:id="0">
    <w:p w14:paraId="76C56107" w14:textId="77777777" w:rsidR="007155FA" w:rsidRDefault="007155FA" w:rsidP="0038231F">
      <w:pPr>
        <w:spacing w:after="0" w:line="240" w:lineRule="auto"/>
      </w:pPr>
      <w:r>
        <w:continuationSeparator/>
      </w:r>
    </w:p>
  </w:footnote>
  <w:footnote w:id="1">
    <w:p w14:paraId="45F8800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9546F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73BC00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A4218E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C2C37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ED09865" w14:textId="77777777" w:rsidR="0032618A" w:rsidRDefault="0032618A" w:rsidP="0032618A">
      <w:pPr>
        <w:pStyle w:val="Tekstprzypisudolnego"/>
      </w:pPr>
    </w:p>
  </w:footnote>
  <w:footnote w:id="2">
    <w:p w14:paraId="33734C6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480D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C4726C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A772F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B36F" w14:textId="77777777" w:rsidR="002F102F" w:rsidRDefault="002F1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717AF" w14:textId="77777777" w:rsidR="002F102F" w:rsidRDefault="002F10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E16A5" w14:textId="77777777" w:rsidR="002F102F" w:rsidRDefault="002F1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82039">
    <w:abstractNumId w:val="11"/>
  </w:num>
  <w:num w:numId="2" w16cid:durableId="1706562841">
    <w:abstractNumId w:val="0"/>
  </w:num>
  <w:num w:numId="3" w16cid:durableId="378558278">
    <w:abstractNumId w:val="10"/>
  </w:num>
  <w:num w:numId="4" w16cid:durableId="1853490357">
    <w:abstractNumId w:val="13"/>
  </w:num>
  <w:num w:numId="5" w16cid:durableId="1078595347">
    <w:abstractNumId w:val="12"/>
  </w:num>
  <w:num w:numId="6" w16cid:durableId="60301454">
    <w:abstractNumId w:val="9"/>
  </w:num>
  <w:num w:numId="7" w16cid:durableId="428891187">
    <w:abstractNumId w:val="1"/>
  </w:num>
  <w:num w:numId="8" w16cid:durableId="1486514117">
    <w:abstractNumId w:val="6"/>
  </w:num>
  <w:num w:numId="9" w16cid:durableId="919873498">
    <w:abstractNumId w:val="4"/>
  </w:num>
  <w:num w:numId="10" w16cid:durableId="249705196">
    <w:abstractNumId w:val="7"/>
  </w:num>
  <w:num w:numId="11" w16cid:durableId="987128798">
    <w:abstractNumId w:val="5"/>
  </w:num>
  <w:num w:numId="12" w16cid:durableId="267008902">
    <w:abstractNumId w:val="8"/>
  </w:num>
  <w:num w:numId="13" w16cid:durableId="1113279866">
    <w:abstractNumId w:val="3"/>
  </w:num>
  <w:num w:numId="14" w16cid:durableId="415321010">
    <w:abstractNumId w:val="2"/>
  </w:num>
  <w:num w:numId="15" w16cid:durableId="9900579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5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1749"/>
    <w:rsid w:val="002B2AD9"/>
    <w:rsid w:val="002C1C7B"/>
    <w:rsid w:val="002C4137"/>
    <w:rsid w:val="002C4948"/>
    <w:rsid w:val="002E641A"/>
    <w:rsid w:val="002F102F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55FA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181A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081E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1EF08"/>
  <w15:docId w15:val="{BBAE3E2D-E155-4BD1-A597-44A9DE2E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2024-02-01T09:14:00Z</dcterms:created>
  <dcterms:modified xsi:type="dcterms:W3CDTF">2024-02-05T13:11:00Z</dcterms:modified>
</cp:coreProperties>
</file>