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BFDFB" w14:textId="6E7DC5BF" w:rsidR="00025386" w:rsidRPr="00DD671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D671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D671E">
        <w:rPr>
          <w:rFonts w:ascii="Arial Narrow" w:hAnsi="Arial Narrow" w:cs="Arial"/>
          <w:bCs/>
          <w:i w:val="0"/>
          <w:szCs w:val="24"/>
        </w:rPr>
        <w:t>3</w:t>
      </w:r>
      <w:r w:rsidR="007666D6" w:rsidRPr="00DD671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D671E" w14:paraId="4DDCC819" w14:textId="77777777" w:rsidTr="00467CA2">
        <w:tc>
          <w:tcPr>
            <w:tcW w:w="2800" w:type="dxa"/>
            <w:shd w:val="clear" w:color="auto" w:fill="auto"/>
          </w:tcPr>
          <w:p w14:paraId="6F4B5CE0" w14:textId="77777777" w:rsidR="00D520D3" w:rsidRPr="00DD671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D671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D671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36DD49" w14:textId="77777777" w:rsidR="00D520D3" w:rsidRPr="00DD671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8D4002E" w14:textId="77777777" w:rsidR="00D520D3" w:rsidRPr="00DD671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17A333" w14:textId="77777777" w:rsidR="00D520D3" w:rsidRPr="00DD671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D67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D671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D67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D671E" w14:paraId="5FA23BA3" w14:textId="77777777" w:rsidTr="00467CA2">
        <w:tc>
          <w:tcPr>
            <w:tcW w:w="2800" w:type="dxa"/>
            <w:shd w:val="clear" w:color="auto" w:fill="auto"/>
          </w:tcPr>
          <w:p w14:paraId="29F5487E" w14:textId="77777777" w:rsidR="00D520D3" w:rsidRPr="00DD671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D671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EAC258" w14:textId="77777777" w:rsidR="00D520D3" w:rsidRPr="00DD671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2E8920" w14:textId="77777777" w:rsidR="00D520D3" w:rsidRPr="00DD671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4F84B1" w14:textId="77777777" w:rsidR="00D520D3" w:rsidRPr="00DD671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D67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D671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D67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D6C509" w14:textId="77777777" w:rsidR="00B62AD0" w:rsidRPr="00DD671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D671E" w14:paraId="02C8222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51EEE4" w14:textId="77777777" w:rsidR="00053927" w:rsidRPr="00DD671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D671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9468E26" w14:textId="77777777" w:rsidR="00053927" w:rsidRPr="00DD671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D671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D671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D671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D3A7B5" w14:textId="77777777" w:rsidR="0071340C" w:rsidRPr="00DD671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671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D671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D671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B70D2" w:rsidRPr="00DD671E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D671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D671E" w14:paraId="1C39854A" w14:textId="77777777" w:rsidTr="00467CA2">
        <w:tc>
          <w:tcPr>
            <w:tcW w:w="2269" w:type="dxa"/>
            <w:shd w:val="clear" w:color="auto" w:fill="auto"/>
          </w:tcPr>
          <w:p w14:paraId="1CD5ADAA" w14:textId="77777777" w:rsidR="00D520D3" w:rsidRPr="00DD671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74143F" w14:textId="77777777" w:rsidR="00D520D3" w:rsidRPr="00DD671E" w:rsidRDefault="005B70D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systemu do mocowania głowy i systemu rozwieraczy mózgowych</w:t>
            </w:r>
            <w:r w:rsidR="00D520D3" w:rsidRPr="00DD67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B70D2" w:rsidRPr="00DD671E" w14:paraId="168CDBB0" w14:textId="77777777" w:rsidTr="00584E6D">
        <w:tc>
          <w:tcPr>
            <w:tcW w:w="2269" w:type="dxa"/>
            <w:shd w:val="clear" w:color="auto" w:fill="auto"/>
          </w:tcPr>
          <w:p w14:paraId="65BB1789" w14:textId="77777777" w:rsidR="005B70D2" w:rsidRPr="00DD671E" w:rsidRDefault="005B70D2" w:rsidP="00584E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82D0B0" w14:textId="77777777" w:rsidR="005B70D2" w:rsidRPr="00DD671E" w:rsidRDefault="005B70D2" w:rsidP="00584E6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14/2024</w:t>
            </w:r>
          </w:p>
        </w:tc>
      </w:tr>
    </w:tbl>
    <w:p w14:paraId="34D4AA0F" w14:textId="77777777" w:rsidR="00DC652A" w:rsidRPr="00DD671E" w:rsidRDefault="005B70D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D671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D8CC0FD" w14:textId="77777777" w:rsidR="00DC652A" w:rsidRPr="00DD67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D67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BD484F2" w14:textId="77777777" w:rsidR="0071340C" w:rsidRPr="00DD671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D671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D671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D671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2FD2C5B" w14:textId="77777777" w:rsidR="0071340C" w:rsidRPr="00DD671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59B5D06" w14:textId="77777777" w:rsidR="0071340C" w:rsidRPr="00DD671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44C9157" w14:textId="77777777" w:rsidR="0071340C" w:rsidRPr="00DD67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D67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8706822" w14:textId="77777777" w:rsidR="0071340C" w:rsidRPr="00DD671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D671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D671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D671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B57BCA9" w14:textId="77777777" w:rsidR="0071340C" w:rsidRPr="00DD67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FED9735" w14:textId="77777777" w:rsidR="0071340C" w:rsidRPr="00DD67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8CE90CF" w14:textId="77777777" w:rsidR="00DC652A" w:rsidRPr="00DD671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D671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D671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D671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7965D1F" w14:textId="77777777" w:rsidR="00DC652A" w:rsidRPr="00DD67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D671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D671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E7F34EB" w14:textId="77777777" w:rsidR="0093388F" w:rsidRPr="00DD671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D67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11E003B" w14:textId="77777777" w:rsidR="0093388F" w:rsidRPr="00DD67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6FB7746" w14:textId="77777777" w:rsidR="0093388F" w:rsidRPr="00DD671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D67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81BC034" w14:textId="77777777" w:rsidR="00CB29AC" w:rsidRPr="00DD671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BA94F00" w14:textId="77777777" w:rsidR="00CB29AC" w:rsidRPr="00DD671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D67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948911C" w14:textId="77777777" w:rsidR="00830970" w:rsidRPr="00DD67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D67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D671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FF3BE68" w14:textId="77777777" w:rsidR="00E27ABB" w:rsidRPr="00DD671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D67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D671E" w14:paraId="17EEEA1E" w14:textId="77777777" w:rsidTr="00467CA2">
        <w:tc>
          <w:tcPr>
            <w:tcW w:w="2660" w:type="dxa"/>
            <w:shd w:val="clear" w:color="auto" w:fill="auto"/>
          </w:tcPr>
          <w:p w14:paraId="34DC7074" w14:textId="77777777" w:rsidR="00D520D3" w:rsidRPr="00DD671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7D2CF5C" w14:textId="77777777" w:rsidR="00D520D3" w:rsidRPr="00DD671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D69BF42" w14:textId="77777777" w:rsidR="00D520D3" w:rsidRPr="00DD671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CDB21B8" w14:textId="77777777" w:rsidR="00D520D3" w:rsidRPr="00DD671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A9420C" w14:textId="77777777" w:rsidR="00D520D3" w:rsidRPr="00DD671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15794AA" w14:textId="77777777" w:rsidR="00D520D3" w:rsidRPr="00DD671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D67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B70D2" w:rsidRPr="00DD67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D67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D67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D67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39848C2" w14:textId="77777777" w:rsidR="00E27ABB" w:rsidRPr="00DD671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D671E" w:rsidSect="00E274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31FF6" w14:textId="77777777" w:rsidR="00E2745A" w:rsidRDefault="00E2745A" w:rsidP="00025386">
      <w:pPr>
        <w:spacing w:after="0" w:line="240" w:lineRule="auto"/>
      </w:pPr>
      <w:r>
        <w:separator/>
      </w:r>
    </w:p>
  </w:endnote>
  <w:endnote w:type="continuationSeparator" w:id="0">
    <w:p w14:paraId="4E363BB9" w14:textId="77777777" w:rsidR="00E2745A" w:rsidRDefault="00E274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6B396" w14:textId="77777777" w:rsidR="005B70D2" w:rsidRDefault="005B70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18181" w14:textId="77777777" w:rsidR="00025386" w:rsidRDefault="00DD671E" w:rsidP="00025386">
    <w:pPr>
      <w:pStyle w:val="Stopka"/>
      <w:tabs>
        <w:tab w:val="clear" w:pos="4536"/>
      </w:tabs>
      <w:jc w:val="center"/>
    </w:pPr>
    <w:r>
      <w:rPr>
        <w:noProof/>
      </w:rPr>
      <w:pict w14:anchorId="35009BC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42060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0ED53E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51DC2" w14:textId="77777777" w:rsidR="005B70D2" w:rsidRDefault="005B70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B0216" w14:textId="77777777" w:rsidR="00E2745A" w:rsidRDefault="00E2745A" w:rsidP="00025386">
      <w:pPr>
        <w:spacing w:after="0" w:line="240" w:lineRule="auto"/>
      </w:pPr>
      <w:r>
        <w:separator/>
      </w:r>
    </w:p>
  </w:footnote>
  <w:footnote w:type="continuationSeparator" w:id="0">
    <w:p w14:paraId="1964AD6E" w14:textId="77777777" w:rsidR="00E2745A" w:rsidRDefault="00E274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D89CD" w14:textId="77777777" w:rsidR="005B70D2" w:rsidRDefault="005B70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B1C37" w14:textId="77777777" w:rsidR="005B70D2" w:rsidRDefault="005B70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046B4" w14:textId="77777777" w:rsidR="005B70D2" w:rsidRDefault="005B70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840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4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70D2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D671E"/>
    <w:rsid w:val="00DE3B21"/>
    <w:rsid w:val="00DE73DD"/>
    <w:rsid w:val="00E2745A"/>
    <w:rsid w:val="00E27ABB"/>
    <w:rsid w:val="00E661A5"/>
    <w:rsid w:val="00E67109"/>
    <w:rsid w:val="00E86D3B"/>
    <w:rsid w:val="00EC10EE"/>
    <w:rsid w:val="00ED2631"/>
    <w:rsid w:val="00EF3368"/>
    <w:rsid w:val="00F334B4"/>
    <w:rsid w:val="00F9586C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0225"/>
  <w15:chartTrackingRefBased/>
  <w15:docId w15:val="{F7B45EEE-E784-4607-A362-50932D1D7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2024-02-01T10:10:00Z</dcterms:created>
  <dcterms:modified xsi:type="dcterms:W3CDTF">2024-02-05T11:14:00Z</dcterms:modified>
</cp:coreProperties>
</file>