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6992C" w14:textId="3058CB02" w:rsidR="00D62E6E" w:rsidRPr="008A6FD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A6FD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A6FD0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8A6FD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A6FD0" w14:paraId="14FBD1A3" w14:textId="77777777" w:rsidTr="00D62E6E">
        <w:tc>
          <w:tcPr>
            <w:tcW w:w="2800" w:type="dxa"/>
            <w:shd w:val="clear" w:color="auto" w:fill="auto"/>
          </w:tcPr>
          <w:p w14:paraId="75CEF85C" w14:textId="77777777" w:rsidR="00D62E6E" w:rsidRPr="008A6FD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A6FD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A6FD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1AD749" w14:textId="77777777" w:rsidR="00D62E6E" w:rsidRPr="008A6F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C1DAB8" w14:textId="77777777" w:rsidR="00D62E6E" w:rsidRPr="008A6F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F09E75" w14:textId="77777777" w:rsidR="00D62E6E" w:rsidRPr="008A6FD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A6F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A6FD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A6F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A6FD0" w14:paraId="46ED76DF" w14:textId="77777777" w:rsidTr="00D62E6E">
        <w:tc>
          <w:tcPr>
            <w:tcW w:w="2800" w:type="dxa"/>
            <w:shd w:val="clear" w:color="auto" w:fill="auto"/>
          </w:tcPr>
          <w:p w14:paraId="1BA6199B" w14:textId="77777777" w:rsidR="00D62E6E" w:rsidRPr="008A6FD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A6FD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311C69" w14:textId="77777777" w:rsidR="00D62E6E" w:rsidRPr="008A6F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1BBE76" w14:textId="77777777" w:rsidR="00D62E6E" w:rsidRPr="008A6F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66984C" w14:textId="77777777" w:rsidR="00D62E6E" w:rsidRPr="008A6FD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A6F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A6FD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A6F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F62BFF" w14:textId="77777777" w:rsidR="00BC121E" w:rsidRPr="008A6FD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04BE" w:rsidRPr="008A6FD0" w14:paraId="53BA3369" w14:textId="77777777" w:rsidTr="001403D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028716" w14:textId="77777777" w:rsidR="003104BE" w:rsidRPr="008A6FD0" w:rsidRDefault="003104BE" w:rsidP="001403D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D0552B3" w14:textId="77777777" w:rsidR="003104BE" w:rsidRPr="008A6FD0" w:rsidRDefault="003104BE" w:rsidP="001403D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40427299" w14:textId="77777777" w:rsidR="003104BE" w:rsidRPr="008A6FD0" w:rsidRDefault="003104BE" w:rsidP="001403D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0331BB1" w14:textId="77777777" w:rsidR="003104BE" w:rsidRPr="008A6FD0" w:rsidRDefault="003104BE" w:rsidP="001403D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9532261" w14:textId="77777777" w:rsidR="00BC121E" w:rsidRPr="008A6FD0" w:rsidRDefault="003104B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A6FD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A6FD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A6FD0" w14:paraId="349C3B32" w14:textId="77777777" w:rsidTr="00D62E6E">
        <w:tc>
          <w:tcPr>
            <w:tcW w:w="2269" w:type="dxa"/>
            <w:shd w:val="clear" w:color="auto" w:fill="auto"/>
          </w:tcPr>
          <w:p w14:paraId="755AB7E8" w14:textId="77777777" w:rsidR="00D62E6E" w:rsidRPr="008A6FD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4E22DD" w14:textId="77777777" w:rsidR="00D62E6E" w:rsidRPr="008A6FD0" w:rsidRDefault="003104B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systemu do mocowania głowy i systemu rozwieraczy mózgowych</w:t>
            </w:r>
            <w:r w:rsidR="00D62E6E" w:rsidRPr="008A6F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04BE" w:rsidRPr="008A6FD0" w14:paraId="3C8BF82E" w14:textId="77777777" w:rsidTr="001403D1">
        <w:tc>
          <w:tcPr>
            <w:tcW w:w="2269" w:type="dxa"/>
            <w:shd w:val="clear" w:color="auto" w:fill="auto"/>
          </w:tcPr>
          <w:p w14:paraId="6897CEDE" w14:textId="77777777" w:rsidR="003104BE" w:rsidRPr="008A6FD0" w:rsidRDefault="003104BE" w:rsidP="001403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E81575" w14:textId="77777777" w:rsidR="003104BE" w:rsidRPr="008A6FD0" w:rsidRDefault="003104BE" w:rsidP="001403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14/2024</w:t>
            </w:r>
          </w:p>
        </w:tc>
      </w:tr>
    </w:tbl>
    <w:p w14:paraId="60BCCBE9" w14:textId="77777777" w:rsidR="00BC121E" w:rsidRPr="008A6FD0" w:rsidRDefault="003104B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A6FD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A6FD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A6FD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5E78342" w14:textId="515AE750" w:rsidR="00BC121E" w:rsidRPr="008A6FD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A6FD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23FB1A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A6FD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A6FD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A6FD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A6FD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DA35E1B" w14:textId="1CF23ACD" w:rsidR="00BC121E" w:rsidRPr="008A6FD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A6FD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73371905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A6F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A6FD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A6FD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A6FD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F5E178F" w14:textId="77777777" w:rsidR="00BF69A4" w:rsidRPr="008A6FD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A6FD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A6FD0" w14:paraId="48715EE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ABC6A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B04D4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4F616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A6FD0" w14:paraId="0A6CE1A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33CF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6404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C2CC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A6FD0" w14:paraId="79D0DB0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9453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EBE7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B5CA" w14:textId="77777777" w:rsidR="00BC121E" w:rsidRPr="008A6F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C70654D" w14:textId="77777777" w:rsidR="00BC121E" w:rsidRPr="008A6FD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A6FD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EEB243F" w14:textId="77777777" w:rsidR="00BC121E" w:rsidRPr="008A6FD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A6FD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DDA6697" w14:textId="77777777" w:rsidR="00067B62" w:rsidRPr="008A6FD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A6FD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A6FD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A6FD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E9EA9AA" w14:textId="77777777" w:rsidR="00067B62" w:rsidRPr="008A6FD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A6FD0" w14:paraId="42264854" w14:textId="77777777" w:rsidTr="00620E37">
        <w:tc>
          <w:tcPr>
            <w:tcW w:w="2660" w:type="dxa"/>
            <w:shd w:val="clear" w:color="auto" w:fill="auto"/>
          </w:tcPr>
          <w:p w14:paraId="67DFAD81" w14:textId="77777777" w:rsidR="00BC121E" w:rsidRPr="008A6F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B102A66" w14:textId="77777777" w:rsidR="00BC121E" w:rsidRPr="008A6FD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6373A30" w14:textId="77777777" w:rsidR="00BC121E" w:rsidRPr="008A6FD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A6F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A6F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FC00095" w14:textId="77777777" w:rsidR="00BC121E" w:rsidRPr="008A6F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3E30FFF" w14:textId="77777777" w:rsidR="00BC121E" w:rsidRPr="008A6F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E9887F" w14:textId="77777777" w:rsidR="00BC121E" w:rsidRPr="008A6FD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A6F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104BE" w:rsidRPr="008A6F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A6F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A6F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1B19056" w14:textId="77777777" w:rsidR="00106AC7" w:rsidRPr="008A6FD0" w:rsidRDefault="00106AC7" w:rsidP="00BC121E">
      <w:pPr>
        <w:rPr>
          <w:rFonts w:ascii="Arial Narrow" w:hAnsi="Arial Narrow"/>
        </w:rPr>
      </w:pPr>
    </w:p>
    <w:sectPr w:rsidR="00106AC7" w:rsidRPr="008A6FD0" w:rsidSect="00A6089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B2152" w14:textId="77777777" w:rsidR="00A6089F" w:rsidRDefault="00A6089F">
      <w:r>
        <w:separator/>
      </w:r>
    </w:p>
  </w:endnote>
  <w:endnote w:type="continuationSeparator" w:id="0">
    <w:p w14:paraId="69A29228" w14:textId="77777777" w:rsidR="00A6089F" w:rsidRDefault="00A60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899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3A21A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B7FE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5D56DA0" w14:textId="77777777" w:rsidR="009A4CD3" w:rsidRDefault="008A6FD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168825B">
        <v:line id="_x0000_s1025" style="position:absolute;left:0;text-align:left;z-index:251657728" from="-3.85pt,8.7pt" to="455.15pt,8.7pt"/>
      </w:pict>
    </w:r>
  </w:p>
  <w:p w14:paraId="67DB54E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197E8" w14:textId="77777777" w:rsidR="003104BE" w:rsidRDefault="00310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5245" w14:textId="77777777" w:rsidR="00A6089F" w:rsidRDefault="00A6089F">
      <w:r>
        <w:separator/>
      </w:r>
    </w:p>
  </w:footnote>
  <w:footnote w:type="continuationSeparator" w:id="0">
    <w:p w14:paraId="698FE878" w14:textId="77777777" w:rsidR="00A6089F" w:rsidRDefault="00A60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0A6BF" w14:textId="77777777" w:rsidR="003104BE" w:rsidRDefault="0031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0660E" w14:textId="77777777" w:rsidR="003104BE" w:rsidRDefault="003104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DAEE8" w14:textId="77777777" w:rsidR="003104BE" w:rsidRDefault="003104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4873360">
    <w:abstractNumId w:val="13"/>
  </w:num>
  <w:num w:numId="2" w16cid:durableId="1846362816">
    <w:abstractNumId w:val="0"/>
  </w:num>
  <w:num w:numId="3" w16cid:durableId="44064881">
    <w:abstractNumId w:val="11"/>
  </w:num>
  <w:num w:numId="4" w16cid:durableId="478040555">
    <w:abstractNumId w:val="8"/>
  </w:num>
  <w:num w:numId="5" w16cid:durableId="1877615589">
    <w:abstractNumId w:val="7"/>
  </w:num>
  <w:num w:numId="6" w16cid:durableId="1282808467">
    <w:abstractNumId w:val="1"/>
  </w:num>
  <w:num w:numId="7" w16cid:durableId="852301974">
    <w:abstractNumId w:val="6"/>
  </w:num>
  <w:num w:numId="8" w16cid:durableId="2032995065">
    <w:abstractNumId w:val="3"/>
  </w:num>
  <w:num w:numId="9" w16cid:durableId="400294308">
    <w:abstractNumId w:val="2"/>
  </w:num>
  <w:num w:numId="10" w16cid:durableId="414132718">
    <w:abstractNumId w:val="5"/>
  </w:num>
  <w:num w:numId="11" w16cid:durableId="1529249647">
    <w:abstractNumId w:val="10"/>
  </w:num>
  <w:num w:numId="12" w16cid:durableId="728766497">
    <w:abstractNumId w:val="4"/>
  </w:num>
  <w:num w:numId="13" w16cid:durableId="1833984276">
    <w:abstractNumId w:val="9"/>
  </w:num>
  <w:num w:numId="14" w16cid:durableId="48626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89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2A0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04BE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6FD0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0227"/>
    <w:rsid w:val="00A24942"/>
    <w:rsid w:val="00A311C9"/>
    <w:rsid w:val="00A46EFE"/>
    <w:rsid w:val="00A6089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A56E1AD"/>
  <w15:chartTrackingRefBased/>
  <w15:docId w15:val="{0AFB1543-F44C-4DFB-991C-9FB1834EE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2024-02-01T08:16:00Z</dcterms:created>
  <dcterms:modified xsi:type="dcterms:W3CDTF">2024-02-05T11:15:00Z</dcterms:modified>
</cp:coreProperties>
</file>