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E23C9" w14:textId="103DE87B" w:rsidR="006676AE" w:rsidRPr="00FB4E0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B4E0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B4E07">
        <w:rPr>
          <w:rFonts w:ascii="Arial Narrow" w:hAnsi="Arial Narrow" w:cs="Arial"/>
          <w:bCs/>
          <w:i w:val="0"/>
          <w:szCs w:val="24"/>
        </w:rPr>
        <w:t>2</w:t>
      </w:r>
      <w:r w:rsidR="00B36ABD" w:rsidRPr="00FB4E0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60FB447" w14:textId="77777777" w:rsidR="005103B9" w:rsidRPr="00FB4E0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5383F4F6" w14:textId="77777777" w:rsidR="006676AE" w:rsidRPr="00FB4E0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Znak sprawy:</w:t>
      </w:r>
      <w:r w:rsidRPr="00FB4E07">
        <w:rPr>
          <w:rFonts w:ascii="Arial Narrow" w:hAnsi="Arial Narrow" w:cs="Arial"/>
          <w:b/>
          <w:sz w:val="24"/>
          <w:szCs w:val="24"/>
        </w:rPr>
        <w:t xml:space="preserve"> </w:t>
      </w:r>
      <w:r w:rsidR="00CE31C4" w:rsidRPr="00FB4E07">
        <w:rPr>
          <w:rFonts w:ascii="Arial Narrow" w:hAnsi="Arial Narrow" w:cs="Arial"/>
          <w:b/>
          <w:sz w:val="24"/>
          <w:szCs w:val="24"/>
        </w:rPr>
        <w:t>14/2024</w:t>
      </w:r>
    </w:p>
    <w:p w14:paraId="0859743C" w14:textId="77777777" w:rsidR="00C4103F" w:rsidRPr="00FB4E0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B4E0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B4E0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B4E07">
        <w:rPr>
          <w:rFonts w:ascii="Arial Narrow" w:hAnsi="Arial Narrow" w:cs="Arial"/>
          <w:b/>
          <w:sz w:val="24"/>
          <w:szCs w:val="24"/>
        </w:rPr>
        <w:t>:</w:t>
      </w:r>
    </w:p>
    <w:p w14:paraId="6ACCE6BB" w14:textId="77777777" w:rsidR="006676AE" w:rsidRPr="00FB4E0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B4E07">
        <w:rPr>
          <w:rFonts w:ascii="Arial Narrow" w:hAnsi="Arial Narrow" w:cs="Arial"/>
        </w:rPr>
        <w:t xml:space="preserve"> </w:t>
      </w:r>
      <w:r w:rsidR="00CE31C4" w:rsidRPr="00FB4E07">
        <w:rPr>
          <w:rFonts w:ascii="Arial Narrow" w:hAnsi="Arial Narrow" w:cs="Arial"/>
        </w:rPr>
        <w:t>10 Wojskowy Szpital Kliniczny z Polikliniką Samodzielny Publiczny Zakład Opieki Zdrowotnej</w:t>
      </w:r>
    </w:p>
    <w:p w14:paraId="51BC71F8" w14:textId="77777777" w:rsidR="006676AE" w:rsidRPr="00FB4E0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B4E07">
        <w:rPr>
          <w:rFonts w:ascii="Arial Narrow" w:hAnsi="Arial Narrow" w:cs="Arial"/>
        </w:rPr>
        <w:t xml:space="preserve"> </w:t>
      </w:r>
      <w:r w:rsidR="00CE31C4" w:rsidRPr="00FB4E07">
        <w:rPr>
          <w:rFonts w:ascii="Arial Narrow" w:hAnsi="Arial Narrow" w:cs="Arial"/>
        </w:rPr>
        <w:t>ul. Powstańców Warszawy</w:t>
      </w:r>
      <w:r w:rsidRPr="00FB4E07">
        <w:rPr>
          <w:rFonts w:ascii="Arial Narrow" w:hAnsi="Arial Narrow" w:cs="Arial"/>
        </w:rPr>
        <w:t xml:space="preserve"> </w:t>
      </w:r>
      <w:r w:rsidR="00CE31C4" w:rsidRPr="00FB4E07">
        <w:rPr>
          <w:rFonts w:ascii="Arial Narrow" w:hAnsi="Arial Narrow" w:cs="Arial"/>
        </w:rPr>
        <w:t>5</w:t>
      </w:r>
      <w:r w:rsidRPr="00FB4E07">
        <w:rPr>
          <w:rFonts w:ascii="Arial Narrow" w:hAnsi="Arial Narrow" w:cs="Arial"/>
        </w:rPr>
        <w:t xml:space="preserve"> </w:t>
      </w:r>
    </w:p>
    <w:p w14:paraId="456D0F6F" w14:textId="77777777" w:rsidR="00F90CD1" w:rsidRPr="00FB4E0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B4E07">
        <w:rPr>
          <w:rFonts w:ascii="Arial Narrow" w:hAnsi="Arial Narrow" w:cs="Arial"/>
        </w:rPr>
        <w:t xml:space="preserve"> </w:t>
      </w:r>
      <w:r w:rsidR="00CE31C4" w:rsidRPr="00FB4E07">
        <w:rPr>
          <w:rFonts w:ascii="Arial Narrow" w:hAnsi="Arial Narrow" w:cs="Arial"/>
        </w:rPr>
        <w:t>85-681</w:t>
      </w:r>
      <w:r w:rsidRPr="00FB4E07">
        <w:rPr>
          <w:rFonts w:ascii="Arial Narrow" w:hAnsi="Arial Narrow" w:cs="Arial"/>
        </w:rPr>
        <w:t xml:space="preserve"> </w:t>
      </w:r>
      <w:r w:rsidR="00CE31C4" w:rsidRPr="00FB4E07">
        <w:rPr>
          <w:rFonts w:ascii="Arial Narrow" w:hAnsi="Arial Narrow" w:cs="Arial"/>
        </w:rPr>
        <w:t>Bydgoszcz</w:t>
      </w:r>
    </w:p>
    <w:p w14:paraId="03F5F516" w14:textId="77777777" w:rsidR="009169D4" w:rsidRPr="00FB4E0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B4E0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DC805B7" w14:textId="77777777" w:rsidR="009169D4" w:rsidRPr="00FB4E0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B4E07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4D900436" w14:textId="77777777" w:rsidR="00C4103F" w:rsidRPr="00FB4E0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B4E07">
        <w:rPr>
          <w:rFonts w:ascii="Arial Narrow" w:hAnsi="Arial Narrow" w:cs="Arial"/>
          <w:i/>
        </w:rPr>
        <w:t xml:space="preserve"> </w:t>
      </w:r>
    </w:p>
    <w:p w14:paraId="28FE7771" w14:textId="77777777" w:rsidR="00C4103F" w:rsidRPr="00FB4E0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B4E0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B4E07">
        <w:rPr>
          <w:rFonts w:ascii="Arial Narrow" w:hAnsi="Arial Narrow" w:cs="Arial"/>
          <w:b/>
          <w:sz w:val="24"/>
          <w:szCs w:val="24"/>
        </w:rPr>
        <w:t>:</w:t>
      </w:r>
    </w:p>
    <w:p w14:paraId="4538EC23" w14:textId="77777777" w:rsidR="00757EFB" w:rsidRPr="00FB4E0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B4E07">
        <w:rPr>
          <w:rFonts w:ascii="Arial Narrow" w:hAnsi="Arial Narrow" w:cs="Arial"/>
        </w:rPr>
        <w:t>………………………………………</w:t>
      </w:r>
      <w:r w:rsidR="00650D6C" w:rsidRPr="00FB4E07">
        <w:rPr>
          <w:rFonts w:ascii="Arial Narrow" w:hAnsi="Arial Narrow" w:cs="Arial"/>
        </w:rPr>
        <w:t>…………………………</w:t>
      </w:r>
      <w:r w:rsidRPr="00FB4E07">
        <w:rPr>
          <w:rFonts w:ascii="Arial Narrow" w:hAnsi="Arial Narrow" w:cs="Arial"/>
        </w:rPr>
        <w:t>…</w:t>
      </w:r>
    </w:p>
    <w:p w14:paraId="33C7DC7F" w14:textId="77777777" w:rsidR="007118F0" w:rsidRPr="00FB4E0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B4E0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B4E0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B4E0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B4E0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B4E07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FB4E0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FB4E07">
        <w:rPr>
          <w:rFonts w:ascii="Arial Narrow" w:hAnsi="Arial Narrow" w:cs="Arial"/>
          <w:i/>
          <w:sz w:val="16"/>
          <w:szCs w:val="16"/>
        </w:rPr>
        <w:t>)</w:t>
      </w:r>
    </w:p>
    <w:p w14:paraId="1562CF8D" w14:textId="77777777" w:rsidR="00C4103F" w:rsidRPr="00FB4E0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B4E0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AC11EC8" w14:textId="77777777" w:rsidR="00757EFB" w:rsidRPr="00FB4E0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B4E07">
        <w:rPr>
          <w:rFonts w:ascii="Arial Narrow" w:hAnsi="Arial Narrow" w:cs="Arial"/>
        </w:rPr>
        <w:t>………………………………………</w:t>
      </w:r>
      <w:r w:rsidR="00650D6C" w:rsidRPr="00FB4E07">
        <w:rPr>
          <w:rFonts w:ascii="Arial Narrow" w:hAnsi="Arial Narrow" w:cs="Arial"/>
        </w:rPr>
        <w:t>……</w:t>
      </w:r>
      <w:r w:rsidRPr="00FB4E07">
        <w:rPr>
          <w:rFonts w:ascii="Arial Narrow" w:hAnsi="Arial Narrow" w:cs="Arial"/>
        </w:rPr>
        <w:t>…</w:t>
      </w:r>
    </w:p>
    <w:p w14:paraId="2DC687DE" w14:textId="77777777" w:rsidR="00484F88" w:rsidRPr="00FB4E0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B4E0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B4E0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B4E0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B4E0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B4E07">
        <w:rPr>
          <w:rFonts w:ascii="Arial Narrow" w:hAnsi="Arial Narrow" w:cs="Arial"/>
          <w:i/>
          <w:sz w:val="16"/>
          <w:szCs w:val="16"/>
        </w:rPr>
        <w:t>reprezentacji</w:t>
      </w:r>
      <w:r w:rsidRPr="00FB4E0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E31C4" w:rsidRPr="00FB4E07" w14:paraId="20821868" w14:textId="77777777" w:rsidTr="001403D1">
        <w:tc>
          <w:tcPr>
            <w:tcW w:w="9104" w:type="dxa"/>
            <w:shd w:val="clear" w:color="auto" w:fill="D9D9D9"/>
          </w:tcPr>
          <w:p w14:paraId="345725BE" w14:textId="77777777" w:rsidR="00CE31C4" w:rsidRPr="00FB4E07" w:rsidRDefault="00CE31C4" w:rsidP="001403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B4E0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E4FB88D" w14:textId="77777777" w:rsidR="00CE31C4" w:rsidRPr="00FB4E07" w:rsidRDefault="00CE31C4" w:rsidP="001403D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B4E0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B4E07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FB4E0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B4E07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2367BA7D" w14:textId="77777777" w:rsidR="00CE31C4" w:rsidRPr="00FB4E07" w:rsidRDefault="00CE31C4" w:rsidP="001403D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D6A08E7" w14:textId="77777777" w:rsidR="00CE31C4" w:rsidRPr="00FB4E07" w:rsidRDefault="00CE31C4" w:rsidP="001403D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7E4684C" w14:textId="77777777" w:rsidR="00CE31C4" w:rsidRPr="00FB4E07" w:rsidRDefault="00CE31C4" w:rsidP="001403D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B4E07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FB4E07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39EF1DBB" w14:textId="77777777" w:rsidR="00E50194" w:rsidRPr="00FB4E0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Na potrzeby postę</w:t>
      </w:r>
      <w:r w:rsidR="008D0487" w:rsidRPr="00FB4E0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B4E07">
        <w:rPr>
          <w:rFonts w:ascii="Arial Narrow" w:hAnsi="Arial Narrow" w:cs="Arial"/>
          <w:sz w:val="24"/>
          <w:szCs w:val="24"/>
        </w:rPr>
        <w:t>zamówienia publicznego</w:t>
      </w:r>
      <w:r w:rsidR="00E50194" w:rsidRPr="00FB4E07">
        <w:rPr>
          <w:rFonts w:ascii="Arial Narrow" w:hAnsi="Arial Narrow" w:cs="Arial"/>
          <w:sz w:val="24"/>
          <w:szCs w:val="24"/>
        </w:rPr>
        <w:t xml:space="preserve"> pn.:</w:t>
      </w:r>
    </w:p>
    <w:p w14:paraId="25546182" w14:textId="77777777" w:rsidR="00E50194" w:rsidRPr="00FB4E07" w:rsidRDefault="00CE31C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b/>
          <w:sz w:val="24"/>
          <w:szCs w:val="24"/>
        </w:rPr>
        <w:t>Dostawa systemu do mocowania głowy i systemu rozwieraczy mózgowych</w:t>
      </w:r>
    </w:p>
    <w:p w14:paraId="312D7226" w14:textId="77777777" w:rsidR="00F90CD1" w:rsidRPr="00FB4E0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prowadzonego przez </w:t>
      </w:r>
      <w:r w:rsidR="00CE31C4" w:rsidRPr="00FB4E0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B4E07">
        <w:rPr>
          <w:rFonts w:ascii="Arial Narrow" w:hAnsi="Arial Narrow" w:cs="Arial"/>
          <w:b/>
          <w:sz w:val="24"/>
          <w:szCs w:val="24"/>
        </w:rPr>
        <w:t>,</w:t>
      </w:r>
      <w:r w:rsidR="002B2AD9" w:rsidRPr="00FB4E07">
        <w:rPr>
          <w:rFonts w:ascii="Arial Narrow" w:hAnsi="Arial Narrow" w:cs="Arial"/>
          <w:sz w:val="24"/>
          <w:szCs w:val="24"/>
        </w:rPr>
        <w:t xml:space="preserve"> </w:t>
      </w:r>
      <w:r w:rsidR="00E65685" w:rsidRPr="00FB4E07">
        <w:rPr>
          <w:rFonts w:ascii="Arial Narrow" w:hAnsi="Arial Narrow" w:cs="Arial"/>
          <w:sz w:val="24"/>
          <w:szCs w:val="24"/>
        </w:rPr>
        <w:t>oświa</w:t>
      </w:r>
      <w:r w:rsidR="00825A09" w:rsidRPr="00FB4E07">
        <w:rPr>
          <w:rFonts w:ascii="Arial Narrow" w:hAnsi="Arial Narrow" w:cs="Arial"/>
          <w:sz w:val="24"/>
          <w:szCs w:val="24"/>
        </w:rPr>
        <w:t>dczam</w:t>
      </w:r>
      <w:r w:rsidR="00E65685" w:rsidRPr="00FB4E07">
        <w:rPr>
          <w:rFonts w:ascii="Arial Narrow" w:hAnsi="Arial Narrow" w:cs="Arial"/>
          <w:sz w:val="24"/>
          <w:szCs w:val="24"/>
        </w:rPr>
        <w:t>,</w:t>
      </w:r>
      <w:r w:rsidR="002B2AD9" w:rsidRPr="00FB4E0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B4E07" w14:paraId="65F593CC" w14:textId="77777777" w:rsidTr="00650D6C">
        <w:tc>
          <w:tcPr>
            <w:tcW w:w="9104" w:type="dxa"/>
            <w:shd w:val="clear" w:color="auto" w:fill="D9D9D9"/>
          </w:tcPr>
          <w:p w14:paraId="3780DEF1" w14:textId="77777777" w:rsidR="00E50194" w:rsidRPr="00FB4E0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B4E0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1933E78E" w14:textId="77777777" w:rsidR="0032618A" w:rsidRPr="00FB4E0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B4E07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B4E0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FB4E07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FB4E0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B4E0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B4E0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B4E07">
        <w:rPr>
          <w:rFonts w:ascii="Arial Narrow" w:hAnsi="Arial Narrow" w:cs="Arial"/>
          <w:sz w:val="24"/>
          <w:szCs w:val="24"/>
        </w:rPr>
        <w:t>.</w:t>
      </w:r>
    </w:p>
    <w:p w14:paraId="77470262" w14:textId="77777777" w:rsidR="0011306C" w:rsidRPr="00FB4E0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B4E0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B4E07">
        <w:rPr>
          <w:rFonts w:ascii="Arial Narrow" w:hAnsi="Arial Narrow" w:cs="Arial"/>
          <w:sz w:val="24"/>
          <w:szCs w:val="24"/>
        </w:rPr>
        <w:t xml:space="preserve"> (</w:t>
      </w:r>
      <w:proofErr w:type="spellStart"/>
      <w:r w:rsidR="00486223" w:rsidRPr="00FB4E07">
        <w:rPr>
          <w:rFonts w:ascii="Arial Narrow" w:hAnsi="Arial Narrow" w:cs="Arial"/>
          <w:sz w:val="24"/>
          <w:szCs w:val="24"/>
        </w:rPr>
        <w:t>t.j</w:t>
      </w:r>
      <w:proofErr w:type="spellEnd"/>
      <w:r w:rsidR="00486223" w:rsidRPr="00FB4E07">
        <w:rPr>
          <w:rFonts w:ascii="Arial Narrow" w:hAnsi="Arial Narrow" w:cs="Arial"/>
          <w:sz w:val="24"/>
          <w:szCs w:val="24"/>
        </w:rPr>
        <w:t>. Dz.U. z 2023r. poz. 1497</w:t>
      </w:r>
      <w:r w:rsidRPr="00FB4E07">
        <w:rPr>
          <w:rFonts w:ascii="Arial Narrow" w:hAnsi="Arial Narrow" w:cs="Arial"/>
          <w:sz w:val="24"/>
          <w:szCs w:val="24"/>
        </w:rPr>
        <w:t>)</w:t>
      </w:r>
      <w:r w:rsidR="0032618A" w:rsidRPr="00FB4E07">
        <w:rPr>
          <w:rFonts w:ascii="Arial Narrow" w:hAnsi="Arial Narrow" w:cs="Arial"/>
          <w:sz w:val="24"/>
          <w:szCs w:val="24"/>
        </w:rPr>
        <w:t xml:space="preserve"> </w:t>
      </w:r>
      <w:r w:rsidR="0011306C" w:rsidRPr="00FB4E0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B4E0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B4E07" w14:paraId="1E415A1C" w14:textId="77777777" w:rsidTr="00CD4DD1">
        <w:tc>
          <w:tcPr>
            <w:tcW w:w="9104" w:type="dxa"/>
            <w:shd w:val="clear" w:color="auto" w:fill="D9D9D9"/>
          </w:tcPr>
          <w:p w14:paraId="7A335499" w14:textId="77777777" w:rsidR="0011306C" w:rsidRPr="00FB4E0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C2AA6A2" w14:textId="77777777" w:rsidR="00103D09" w:rsidRPr="00FB4E0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B47731D" w14:textId="77777777" w:rsidR="00D2702A" w:rsidRPr="00FB4E0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B4E07" w14:paraId="7786290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E658" w14:textId="77777777" w:rsidR="00D2702A" w:rsidRPr="00FB4E0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8A65" w14:textId="77777777" w:rsidR="00D2702A" w:rsidRPr="00FB4E0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E31C4" w:rsidRPr="00FB4E07" w14:paraId="6DAF657E" w14:textId="77777777" w:rsidTr="001403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870B" w14:textId="77777777" w:rsidR="00CE31C4" w:rsidRPr="00FB4E07" w:rsidRDefault="00CE31C4" w:rsidP="001403D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9B64A" w14:textId="77777777" w:rsidR="00CE31C4" w:rsidRPr="00FB4E07" w:rsidRDefault="00CE31C4" w:rsidP="001403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9C33A7B" w14:textId="77777777" w:rsidR="00CE31C4" w:rsidRPr="00FB4E07" w:rsidRDefault="00CE31C4" w:rsidP="001403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1A7556E" w14:textId="77777777" w:rsidR="00CE31C4" w:rsidRPr="00FB4E07" w:rsidRDefault="00CE31C4" w:rsidP="001403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FB4E0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B4E07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</w:t>
            </w:r>
            <w:r w:rsidRPr="00FB4E07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 z zastrzeżeniem, że co najmniej jedna ze wskazanych dostaw będzie wynosiła wartość brutto:</w:t>
            </w:r>
          </w:p>
          <w:p w14:paraId="5B852125" w14:textId="51C74B90" w:rsidR="00CE31C4" w:rsidRPr="00FB4E07" w:rsidRDefault="00CE31C4" w:rsidP="001403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 xml:space="preserve">- dla zadania nr 1: min.  </w:t>
            </w:r>
            <w:r w:rsidR="00FB4E07">
              <w:rPr>
                <w:rFonts w:ascii="Arial Narrow" w:hAnsi="Arial Narrow" w:cs="Arial"/>
                <w:sz w:val="24"/>
                <w:szCs w:val="24"/>
              </w:rPr>
              <w:t>35 20</w:t>
            </w:r>
            <w:r w:rsidRPr="00FB4E07">
              <w:rPr>
                <w:rFonts w:ascii="Arial Narrow" w:hAnsi="Arial Narrow" w:cs="Arial"/>
                <w:sz w:val="24"/>
                <w:szCs w:val="24"/>
              </w:rPr>
              <w:t>0,00 zł</w:t>
            </w:r>
          </w:p>
          <w:p w14:paraId="1D556D86" w14:textId="1676FC10" w:rsidR="00CE31C4" w:rsidRPr="00FB4E07" w:rsidRDefault="00CE31C4" w:rsidP="001403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 xml:space="preserve">- dla zadania nr 2: min.  </w:t>
            </w:r>
            <w:r w:rsidR="00FB4E07">
              <w:rPr>
                <w:rFonts w:ascii="Arial Narrow" w:hAnsi="Arial Narrow" w:cs="Arial"/>
                <w:sz w:val="24"/>
                <w:szCs w:val="24"/>
              </w:rPr>
              <w:t>32 8</w:t>
            </w:r>
            <w:r w:rsidRPr="00FB4E07">
              <w:rPr>
                <w:rFonts w:ascii="Arial Narrow" w:hAnsi="Arial Narrow" w:cs="Arial"/>
                <w:sz w:val="24"/>
                <w:szCs w:val="24"/>
              </w:rPr>
              <w:t>00,00 zł</w:t>
            </w:r>
          </w:p>
          <w:p w14:paraId="4067EB01" w14:textId="77777777" w:rsidR="00CE31C4" w:rsidRPr="00FB4E07" w:rsidRDefault="00CE31C4" w:rsidP="001403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7CD594B2" w14:textId="77777777" w:rsidR="00122954" w:rsidRPr="00FB4E0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28B66FAB" w14:textId="77777777" w:rsidR="00721D87" w:rsidRPr="00FB4E0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……………</w:t>
      </w:r>
      <w:r w:rsidR="00721D87" w:rsidRPr="00FB4E0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9E6C876" w14:textId="77777777" w:rsidR="00721D87" w:rsidRPr="00FB4E0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B4E0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B4E0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FB4E07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FB4E0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5A552CD" w14:textId="77777777" w:rsidR="00721D87" w:rsidRPr="00FB4E0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26646BB" w14:textId="77777777" w:rsidR="00E21BB4" w:rsidRPr="00FB4E0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……………</w:t>
      </w:r>
      <w:r w:rsidR="00721D87" w:rsidRPr="00FB4E0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B4E07">
        <w:rPr>
          <w:rFonts w:ascii="Arial Narrow" w:hAnsi="Arial Narrow" w:cs="Arial"/>
          <w:sz w:val="24"/>
          <w:szCs w:val="24"/>
        </w:rPr>
        <w:t>………………………….</w:t>
      </w:r>
    </w:p>
    <w:p w14:paraId="38B45FFB" w14:textId="77777777" w:rsidR="00E21BB4" w:rsidRPr="00FB4E0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B4E0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B4E0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B4E0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AD2F72C" w14:textId="77777777" w:rsidR="00334A77" w:rsidRPr="00FB4E0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B4E07" w14:paraId="521791BD" w14:textId="77777777" w:rsidTr="0061040C">
        <w:tc>
          <w:tcPr>
            <w:tcW w:w="9104" w:type="dxa"/>
            <w:shd w:val="clear" w:color="auto" w:fill="D9D9D9"/>
          </w:tcPr>
          <w:p w14:paraId="0A614EC5" w14:textId="77777777" w:rsidR="00334A77" w:rsidRPr="00FB4E0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D3EE603" w14:textId="77777777" w:rsidR="00334A77" w:rsidRPr="00FB4E0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10ADF94" w14:textId="77777777" w:rsidR="004175AB" w:rsidRPr="00FB4E0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92FE631" w14:textId="77777777" w:rsidR="004175AB" w:rsidRPr="00FB4E0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D9EACD4" w14:textId="77777777" w:rsidR="004175AB" w:rsidRPr="00FB4E0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FB4E07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FB4E0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B5948B6" w14:textId="77777777" w:rsidR="00334A77" w:rsidRPr="00FB4E0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B4E07" w14:paraId="385B56C8" w14:textId="77777777" w:rsidTr="0061040C">
        <w:tc>
          <w:tcPr>
            <w:tcW w:w="9104" w:type="dxa"/>
            <w:shd w:val="clear" w:color="auto" w:fill="D9D9D9"/>
          </w:tcPr>
          <w:p w14:paraId="3B474629" w14:textId="77777777" w:rsidR="00C37715" w:rsidRPr="00FB4E0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1CFFDD" w14:textId="77777777" w:rsidR="00334A77" w:rsidRPr="00FB4E0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B4E0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B4E07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A908685" w14:textId="77777777" w:rsidR="0044648E" w:rsidRPr="00FB4E0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B4E07">
        <w:rPr>
          <w:rFonts w:ascii="Arial Narrow" w:hAnsi="Arial Narrow" w:cs="Arial"/>
          <w:sz w:val="24"/>
          <w:szCs w:val="24"/>
        </w:rPr>
        <w:t>:</w:t>
      </w:r>
    </w:p>
    <w:p w14:paraId="05856FDE" w14:textId="77777777" w:rsidR="0044648E" w:rsidRPr="00FB4E0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B213910" w14:textId="77777777" w:rsidR="0044648E" w:rsidRPr="00FB4E0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FB4E07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FB4E0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4971B76" w14:textId="77777777" w:rsidR="00C62F57" w:rsidRPr="00FB4E0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B4E0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B4E07" w14:paraId="4110124E" w14:textId="77777777" w:rsidTr="00CD4DD1">
        <w:tc>
          <w:tcPr>
            <w:tcW w:w="9104" w:type="dxa"/>
            <w:shd w:val="clear" w:color="auto" w:fill="D9D9D9"/>
          </w:tcPr>
          <w:p w14:paraId="6405796C" w14:textId="77777777" w:rsidR="00BE6F04" w:rsidRPr="00FB4E0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209B0DA9" w14:textId="77777777" w:rsidR="00FE4E2B" w:rsidRPr="00FB4E0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B4E0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B4E07" w14:paraId="6221A0B7" w14:textId="77777777" w:rsidTr="00847232">
        <w:tc>
          <w:tcPr>
            <w:tcW w:w="9104" w:type="dxa"/>
            <w:shd w:val="clear" w:color="auto" w:fill="D9D9D9"/>
          </w:tcPr>
          <w:p w14:paraId="7767BF45" w14:textId="77777777" w:rsidR="00E426EB" w:rsidRPr="00FB4E0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B4E0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F1F86FD" w14:textId="77777777" w:rsidR="00E426EB" w:rsidRPr="00FB4E0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78A7113" w14:textId="77777777" w:rsidR="00E426EB" w:rsidRPr="00FB4E0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520C596" w14:textId="77777777" w:rsidR="00E426EB" w:rsidRPr="00FB4E0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48E39B" w14:textId="77777777" w:rsidR="00E426EB" w:rsidRPr="00FB4E0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B4E0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850A287" w14:textId="77777777" w:rsidR="00E426EB" w:rsidRPr="00FB4E0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B4E0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77DA21" w14:textId="77777777" w:rsidR="00E426EB" w:rsidRPr="00FB4E0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B4E0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F7E998" w14:textId="77777777" w:rsidR="0012157F" w:rsidRPr="00FB4E0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9C9629B" w14:textId="77777777" w:rsidR="008C60E1" w:rsidRPr="00FB4E0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DD8ADDA" w14:textId="77777777" w:rsidR="00524951" w:rsidRPr="00FB4E0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B4E07">
        <w:rPr>
          <w:rFonts w:ascii="Arial Narrow" w:hAnsi="Arial Narrow" w:cs="Arial"/>
          <w:sz w:val="20"/>
          <w:szCs w:val="20"/>
        </w:rPr>
        <w:tab/>
      </w:r>
      <w:r w:rsidRPr="00FB4E07">
        <w:rPr>
          <w:rFonts w:ascii="Arial Narrow" w:hAnsi="Arial Narrow" w:cs="Arial"/>
          <w:sz w:val="20"/>
          <w:szCs w:val="20"/>
        </w:rPr>
        <w:tab/>
      </w:r>
      <w:r w:rsidRPr="00FB4E07">
        <w:rPr>
          <w:rFonts w:ascii="Arial Narrow" w:hAnsi="Arial Narrow" w:cs="Arial"/>
          <w:sz w:val="20"/>
          <w:szCs w:val="20"/>
        </w:rPr>
        <w:tab/>
      </w:r>
      <w:r w:rsidRPr="00FB4E07">
        <w:rPr>
          <w:rFonts w:ascii="Arial Narrow" w:hAnsi="Arial Narrow" w:cs="Arial"/>
          <w:sz w:val="20"/>
          <w:szCs w:val="20"/>
        </w:rPr>
        <w:tab/>
      </w:r>
      <w:r w:rsidRPr="00FB4E07">
        <w:rPr>
          <w:rFonts w:ascii="Arial Narrow" w:hAnsi="Arial Narrow" w:cs="Arial"/>
          <w:sz w:val="20"/>
          <w:szCs w:val="20"/>
        </w:rPr>
        <w:tab/>
      </w:r>
      <w:r w:rsidRPr="00FB4E07">
        <w:rPr>
          <w:rFonts w:ascii="Arial Narrow" w:hAnsi="Arial Narrow" w:cs="Arial"/>
          <w:sz w:val="20"/>
          <w:szCs w:val="20"/>
        </w:rPr>
        <w:tab/>
      </w:r>
      <w:r w:rsidRPr="00FB4E07">
        <w:rPr>
          <w:rFonts w:ascii="Arial Narrow" w:hAnsi="Arial Narrow" w:cs="Arial"/>
          <w:sz w:val="20"/>
          <w:szCs w:val="20"/>
        </w:rPr>
        <w:tab/>
      </w:r>
    </w:p>
    <w:p w14:paraId="1C9239FF" w14:textId="77777777" w:rsidR="00524951" w:rsidRPr="00FB4E0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0C7AF26" w14:textId="77777777" w:rsidR="00FE4E2B" w:rsidRPr="00FB4E0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B4E0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B4E0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7971187" w14:textId="77777777" w:rsidR="00484F88" w:rsidRPr="00FB4E0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B4E0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B4E0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B4E07" w:rsidSect="00597B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5471B" w14:textId="77777777" w:rsidR="00597B19" w:rsidRDefault="00597B19" w:rsidP="0038231F">
      <w:pPr>
        <w:spacing w:after="0" w:line="240" w:lineRule="auto"/>
      </w:pPr>
      <w:r>
        <w:separator/>
      </w:r>
    </w:p>
  </w:endnote>
  <w:endnote w:type="continuationSeparator" w:id="0">
    <w:p w14:paraId="11F009C0" w14:textId="77777777" w:rsidR="00597B19" w:rsidRDefault="00597B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82B6E" w14:textId="77777777" w:rsidR="00CE31C4" w:rsidRDefault="00CE31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CF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B8C5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A1E8E" w14:textId="77777777" w:rsidR="00CE31C4" w:rsidRDefault="00CE31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9F082" w14:textId="77777777" w:rsidR="00597B19" w:rsidRDefault="00597B19" w:rsidP="0038231F">
      <w:pPr>
        <w:spacing w:after="0" w:line="240" w:lineRule="auto"/>
      </w:pPr>
      <w:r>
        <w:separator/>
      </w:r>
    </w:p>
  </w:footnote>
  <w:footnote w:type="continuationSeparator" w:id="0">
    <w:p w14:paraId="4D4F93F3" w14:textId="77777777" w:rsidR="00597B19" w:rsidRDefault="00597B19" w:rsidP="0038231F">
      <w:pPr>
        <w:spacing w:after="0" w:line="240" w:lineRule="auto"/>
      </w:pPr>
      <w:r>
        <w:continuationSeparator/>
      </w:r>
    </w:p>
  </w:footnote>
  <w:footnote w:id="1">
    <w:p w14:paraId="64CFB9E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01B3AF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FB1049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50A1B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FC5478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3E563D51" w14:textId="77777777" w:rsidR="0032618A" w:rsidRDefault="0032618A" w:rsidP="0032618A">
      <w:pPr>
        <w:pStyle w:val="Tekstprzypisudolnego"/>
      </w:pPr>
    </w:p>
  </w:footnote>
  <w:footnote w:id="2">
    <w:p w14:paraId="0D7B318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A26FCF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C3D7D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3D195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92014" w14:textId="77777777" w:rsidR="00CE31C4" w:rsidRDefault="00CE3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F4052" w14:textId="77777777" w:rsidR="00CE31C4" w:rsidRDefault="00CE31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83B80" w14:textId="77777777" w:rsidR="00CE31C4" w:rsidRDefault="00CE31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447721">
    <w:abstractNumId w:val="11"/>
  </w:num>
  <w:num w:numId="2" w16cid:durableId="42684584">
    <w:abstractNumId w:val="0"/>
  </w:num>
  <w:num w:numId="3" w16cid:durableId="2097315154">
    <w:abstractNumId w:val="10"/>
  </w:num>
  <w:num w:numId="4" w16cid:durableId="358556552">
    <w:abstractNumId w:val="13"/>
  </w:num>
  <w:num w:numId="5" w16cid:durableId="1509174795">
    <w:abstractNumId w:val="12"/>
  </w:num>
  <w:num w:numId="6" w16cid:durableId="341202193">
    <w:abstractNumId w:val="9"/>
  </w:num>
  <w:num w:numId="7" w16cid:durableId="704523152">
    <w:abstractNumId w:val="1"/>
  </w:num>
  <w:num w:numId="8" w16cid:durableId="2124765034">
    <w:abstractNumId w:val="6"/>
  </w:num>
  <w:num w:numId="9" w16cid:durableId="873616704">
    <w:abstractNumId w:val="4"/>
  </w:num>
  <w:num w:numId="10" w16cid:durableId="1336372757">
    <w:abstractNumId w:val="7"/>
  </w:num>
  <w:num w:numId="11" w16cid:durableId="1782263604">
    <w:abstractNumId w:val="5"/>
  </w:num>
  <w:num w:numId="12" w16cid:durableId="693118061">
    <w:abstractNumId w:val="8"/>
  </w:num>
  <w:num w:numId="13" w16cid:durableId="862549223">
    <w:abstractNumId w:val="3"/>
  </w:num>
  <w:num w:numId="14" w16cid:durableId="587539728">
    <w:abstractNumId w:val="2"/>
  </w:num>
  <w:num w:numId="15" w16cid:durableId="21356348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B1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7B19"/>
    <w:rsid w:val="005B11F3"/>
    <w:rsid w:val="005C39CA"/>
    <w:rsid w:val="005E176A"/>
    <w:rsid w:val="005E24AA"/>
    <w:rsid w:val="005E2E59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E31C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E07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4F0957"/>
  <w15:docId w15:val="{8D68D637-50F3-4762-ADF0-B21FE135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991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2024-02-01T08:15:00Z</dcterms:created>
  <dcterms:modified xsi:type="dcterms:W3CDTF">2024-02-05T11:13:00Z</dcterms:modified>
</cp:coreProperties>
</file>