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43B1D" w14:textId="77777777" w:rsidR="0051288B" w:rsidRDefault="0051288B" w:rsidP="0051288B">
      <w:pPr>
        <w:jc w:val="right"/>
        <w:rPr>
          <w:b/>
        </w:rPr>
      </w:pPr>
      <w:r>
        <w:rPr>
          <w:noProof/>
        </w:rPr>
        <w:pict w14:anchorId="03BE2BA9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523CBC46" w14:textId="77777777" w:rsidR="0051288B" w:rsidRDefault="0051288B" w:rsidP="0051288B">
      <w:pPr>
        <w:jc w:val="right"/>
        <w:rPr>
          <w:rFonts w:eastAsia="MS Mincho"/>
          <w:b/>
        </w:rPr>
      </w:pPr>
    </w:p>
    <w:p w14:paraId="7F0FA31E" w14:textId="77777777" w:rsidR="0051288B" w:rsidRDefault="0051288B" w:rsidP="0051288B">
      <w:pPr>
        <w:jc w:val="right"/>
        <w:rPr>
          <w:rFonts w:eastAsia="MS Mincho"/>
          <w:b/>
        </w:rPr>
      </w:pPr>
      <w:r>
        <w:rPr>
          <w:noProof/>
        </w:rPr>
        <w:pict w14:anchorId="319D9E3B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6CBFAE1" w14:textId="77777777" w:rsidR="0051288B" w:rsidRDefault="0051288B" w:rsidP="0051288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5F1A000" w14:textId="77777777" w:rsidR="0051288B" w:rsidRDefault="0051288B" w:rsidP="0051288B">
      <w:pPr>
        <w:jc w:val="right"/>
        <w:rPr>
          <w:rFonts w:eastAsia="MS Mincho"/>
          <w:b/>
        </w:rPr>
      </w:pPr>
    </w:p>
    <w:p w14:paraId="7193DB44" w14:textId="77777777" w:rsidR="0051288B" w:rsidRDefault="0051288B" w:rsidP="0051288B">
      <w:pPr>
        <w:jc w:val="center"/>
        <w:rPr>
          <w:b/>
        </w:rPr>
      </w:pPr>
      <w:r>
        <w:rPr>
          <w:b/>
        </w:rPr>
        <w:t>Kalkulacja Cenowa</w:t>
      </w:r>
    </w:p>
    <w:p w14:paraId="504FB38B" w14:textId="77777777" w:rsidR="0051288B" w:rsidRDefault="0051288B" w:rsidP="005128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CA7AE72" w14:textId="77777777" w:rsidR="0051288B" w:rsidRDefault="0051288B" w:rsidP="005128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7DC01CF" w14:textId="2558DC96" w:rsidR="0051288B" w:rsidRDefault="0051288B" w:rsidP="0051288B">
      <w:pPr>
        <w:ind w:right="425"/>
        <w:rPr>
          <w:b/>
          <w:sz w:val="22"/>
        </w:rPr>
      </w:pPr>
      <w:r>
        <w:rPr>
          <w:b/>
          <w:sz w:val="22"/>
        </w:rPr>
        <w:t xml:space="preserve">Dostawa części komputerowych oraz urządzeń peryferyjnych dla jednostek AGH – nr sprawy: </w:t>
      </w:r>
      <w:r>
        <w:rPr>
          <w:b/>
          <w:sz w:val="22"/>
        </w:rPr>
        <w:t>DE</w:t>
      </w:r>
      <w:r>
        <w:rPr>
          <w:b/>
          <w:sz w:val="22"/>
        </w:rPr>
        <w:t>-</w:t>
      </w:r>
      <w:r>
        <w:rPr>
          <w:b/>
          <w:sz w:val="22"/>
        </w:rPr>
        <w:t>d</w:t>
      </w:r>
      <w:r>
        <w:rPr>
          <w:b/>
          <w:sz w:val="22"/>
        </w:rPr>
        <w:t>zp.272-</w:t>
      </w:r>
      <w:r>
        <w:rPr>
          <w:b/>
          <w:sz w:val="22"/>
        </w:rPr>
        <w:t>4</w:t>
      </w:r>
      <w:r>
        <w:rPr>
          <w:b/>
          <w:sz w:val="22"/>
        </w:rPr>
        <w:t>1/2</w:t>
      </w:r>
      <w:r>
        <w:rPr>
          <w:b/>
          <w:sz w:val="22"/>
        </w:rPr>
        <w:t>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1288B" w14:paraId="0B6D0D74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E3E5D74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9423A0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278DF7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7DF23B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DC28F70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058989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B7A4269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C527084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B33E89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472EBA7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7C7565D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48E875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90A8C98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4C096FC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1288B" w14:paraId="325D3C17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A9CEB0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A6B34F2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DDAD6E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72E4C2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BED0F4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62D877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170D11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1288B" w14:paraId="4611EACB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6FC0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F3876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4075EF3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7F86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BAA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385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1B4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73C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1204F82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9427E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89FF5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668D5F15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583B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E51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9D3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DB6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67F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1BBED044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70897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164F1" w14:textId="77777777" w:rsidR="0051288B" w:rsidRDefault="0051288B" w:rsidP="009D0FD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547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DD5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9F2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BD1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E2F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6A80A24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77B4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4F44E" w14:textId="77777777" w:rsidR="0051288B" w:rsidRDefault="0051288B" w:rsidP="009D0FD1">
            <w:pPr>
              <w:rPr>
                <w:sz w:val="20"/>
                <w:szCs w:val="20"/>
              </w:rPr>
            </w:pPr>
          </w:p>
          <w:p w14:paraId="71BD2BDA" w14:textId="77777777" w:rsidR="0051288B" w:rsidRDefault="0051288B" w:rsidP="009D0FD1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8410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D0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2505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157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597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56793D8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9CDBC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68A27" w14:textId="77777777" w:rsidR="0051288B" w:rsidRDefault="0051288B" w:rsidP="009D0FD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89EC060" w14:textId="77777777" w:rsidR="0051288B" w:rsidRDefault="0051288B" w:rsidP="009D0FD1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7044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1D1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DA8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C7A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397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153430BC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F9F9B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AEADB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74D09C76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50F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84A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80C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DE9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BE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80295D1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E666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B498C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7F71485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37F017B4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A2AF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E4C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350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71D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C5A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81122AF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A5527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1BE64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1DAA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B1E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E3D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DC6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876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701676F3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C755C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EFF78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B8F8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642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755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CC3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67F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C6D560B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E2ACF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D1BA4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A579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17C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E20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6EF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1C4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09E25ED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AB3F1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61D7C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5FE7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85C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2B7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FCE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0C7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4B48898C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1BB02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00143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D306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705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087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441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949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7C7227A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1A324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C6967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7FA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8DA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CF5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A1E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0E3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6D7F6D8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2706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EB6DF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A5D3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809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163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FAA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A00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EA072E8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583F3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3E60F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D8CB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217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B0C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181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0B9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2D81119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50532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543FB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AE7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644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999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0C5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D3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66BFF3F6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4C5A0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E40ED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D879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386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7AE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74F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FB8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409F56B7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F16DB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CBE61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05B9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8D3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5D4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849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957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D131C11" w14:textId="77777777" w:rsidR="0051288B" w:rsidRDefault="0051288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1288B" w14:paraId="771B88FC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CE8BD0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D68DFD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12248A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107EE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DE1234E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145AF3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4F2009B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30E1C78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66D920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7A45693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69A16DA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6B6DAE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45B86CD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64F311B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1288B" w14:paraId="3FB4DA72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6323E1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646426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62F7EC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CDE4B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CBFB00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690385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B8DAF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1288B" w14:paraId="62865095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D216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74C08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C79B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4A4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4A8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FFF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97E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B44784C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51E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8C25D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538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876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765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F8B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3E8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D206924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7C39D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84D3B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7993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AE9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9CC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D0B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ABB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6EB74B0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E65DD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6BCA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1408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EC7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4E2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52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3E3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422B667D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839F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46AC9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1616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C79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CCC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FCF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16D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4D6C41D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7933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77B99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D758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607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4CF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294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587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4D866F8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E571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FDCE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6C8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521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E3C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EAF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E81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46D43D29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3080B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86091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D7AF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F28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0F1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939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E43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50DD8C2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B366B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38FA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99E0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4A0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478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07B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C7E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DE48584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1520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4E8A7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E304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C77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599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2B4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0D1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C5FE7A7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2FD3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8B571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58C1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34C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9C0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1F5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31C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0E5CAA9C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6C045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ADF4D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5445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C6B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907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A06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F0C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0E228D72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9CB83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113D7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3023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9D8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F75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017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3C0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1623BA36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90B0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909B9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6D38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9DC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390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C76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DE2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64C0841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B66C1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202B6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EB8B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171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E7C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CB6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2AC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8660FDA" w14:textId="77777777" w:rsidTr="009D0FD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56CCB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B9703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442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566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8D8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0FD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93D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C92B851" w14:textId="77777777" w:rsidTr="009D0FD1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AE920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E3CA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307AA0B3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3C36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029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A2EF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326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E17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02464E21" w14:textId="77777777" w:rsidTr="009D0FD1">
        <w:trPr>
          <w:trHeight w:val="4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5D678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1614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ED18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894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1CF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ED5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6E8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2BE9360" w14:textId="77777777" w:rsidTr="009D0FD1">
        <w:trPr>
          <w:trHeight w:val="43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FFADD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7D6F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34BDA03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7139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D5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3D2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8BE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5C1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3C2938B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8A13D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E996B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  <w:p w14:paraId="0C108C3E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0EF5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3ED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99C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A74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76C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6BCC43B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583CF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E803A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A1DB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DDD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F56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1D0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1F8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FD8BF3E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0CFC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F8538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6883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92C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AC3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991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0E2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D81D565" w14:textId="77777777" w:rsidR="0051288B" w:rsidRDefault="0051288B" w:rsidP="0051288B"/>
    <w:p w14:paraId="28E472F6" w14:textId="77777777" w:rsidR="0051288B" w:rsidRDefault="0051288B" w:rsidP="0051288B"/>
    <w:p w14:paraId="5F1B172A" w14:textId="77777777" w:rsidR="0051288B" w:rsidRDefault="0051288B" w:rsidP="0051288B"/>
    <w:p w14:paraId="2D549142" w14:textId="77777777" w:rsidR="0051288B" w:rsidRDefault="0051288B" w:rsidP="0051288B"/>
    <w:p w14:paraId="20555324" w14:textId="77777777" w:rsidR="0051288B" w:rsidRDefault="0051288B" w:rsidP="0051288B"/>
    <w:p w14:paraId="04634E78" w14:textId="77777777" w:rsidR="0051288B" w:rsidRDefault="0051288B" w:rsidP="0051288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1288B" w14:paraId="2057F81A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0C60285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75B999B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20C1BA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B4BE22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7EEF5B8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5565BF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82CF1F5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F4B05DE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2CE28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0FB1675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B995003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9F3DD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5F13FDCD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CFC911E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1288B" w14:paraId="1D33C95D" w14:textId="77777777" w:rsidTr="009D0FD1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D5CCDE" w14:textId="77777777" w:rsidR="0051288B" w:rsidRDefault="0051288B" w:rsidP="009D0F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A214F2B" w14:textId="77777777" w:rsidR="0051288B" w:rsidRDefault="0051288B" w:rsidP="009D0FD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E6FB63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46EBD8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D28014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886B76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8F72CB" w14:textId="77777777" w:rsidR="0051288B" w:rsidRDefault="0051288B" w:rsidP="009D0FD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1288B" w14:paraId="482B0CE9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82B66" w14:textId="7777777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5B92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BEEF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758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253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B96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5E2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4CC55444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F3757" w14:textId="1050E715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ABA08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F977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93A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6F9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CC9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930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9386D09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2155" w14:textId="30776AAF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58B41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BFA2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A2B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774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EAA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1A2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371E907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5B84F" w14:textId="10C624F6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C7E7F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DB92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35E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BB2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91E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AF4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6D18792D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1526F" w14:textId="283EBDEF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460C3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FD0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7D0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A26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24F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89A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7A998153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A2635" w14:textId="21E43D8E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86D1D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EAB4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AAE6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123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D6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B9E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25A5F82F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06DCC" w14:textId="1CCF6886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11309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417A3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9A1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1277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477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2EC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6E2833F8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62895" w14:textId="2E17B47E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FC734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9DF1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875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01F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753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7F7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8C0D012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15559" w14:textId="261630EB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420E9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F3B7F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617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BC1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930E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56DB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588759AF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00A7F" w14:textId="34A8206A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F7B10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0CEE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852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781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46A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755D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A75340D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1502F" w14:textId="0E47A8B3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DE5DA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7C0A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769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DB6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4E9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0172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6273E8AD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7811" w14:textId="2749B847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2055D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46488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5B2C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6F70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0E54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82E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03937EFB" w14:textId="77777777" w:rsidTr="009D0FD1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9393F" w14:textId="7AB053A5" w:rsidR="0051288B" w:rsidRDefault="0051288B" w:rsidP="009D0F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5C8E1" w14:textId="77777777" w:rsidR="0051288B" w:rsidRDefault="0051288B" w:rsidP="009D0FD1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8414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541A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0475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5235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9C49" w14:textId="77777777" w:rsidR="0051288B" w:rsidRDefault="0051288B" w:rsidP="009D0FD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1288B" w14:paraId="30512F3A" w14:textId="77777777" w:rsidTr="009D0FD1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9B1219" w14:textId="77777777" w:rsidR="0051288B" w:rsidRDefault="0051288B" w:rsidP="009D0FD1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21F8C" w14:textId="77777777" w:rsidR="0051288B" w:rsidRDefault="0051288B" w:rsidP="009D0FD1">
            <w:pPr>
              <w:rPr>
                <w:rFonts w:ascii="Calibri" w:hAnsi="Calibri"/>
              </w:rPr>
            </w:pPr>
          </w:p>
        </w:tc>
      </w:tr>
    </w:tbl>
    <w:p w14:paraId="358D972B" w14:textId="77777777" w:rsidR="0051288B" w:rsidRPr="00932BBB" w:rsidRDefault="0051288B" w:rsidP="0051288B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3ED10F5" w14:textId="77777777" w:rsidR="0051288B" w:rsidRDefault="0051288B" w:rsidP="0051288B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08B053A9" w14:textId="77777777" w:rsidR="0051288B" w:rsidRPr="00932BBB" w:rsidRDefault="0051288B" w:rsidP="0051288B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6F8626E6" w14:textId="77777777" w:rsidR="0051288B" w:rsidRPr="002506CC" w:rsidRDefault="0051288B" w:rsidP="0051288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88F41B7" w14:textId="77777777" w:rsidR="0051288B" w:rsidRPr="00D803AB" w:rsidRDefault="0051288B" w:rsidP="0051288B"/>
    <w:p w14:paraId="47DFA3FA" w14:textId="426F40AA" w:rsidR="0014437C" w:rsidRPr="0051288B" w:rsidRDefault="0014437C" w:rsidP="0051288B"/>
    <w:sectPr w:rsidR="0014437C" w:rsidRPr="005128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DB8B6" w14:textId="77777777" w:rsidR="00D50BF3" w:rsidRDefault="00D50BF3">
      <w:r>
        <w:separator/>
      </w:r>
    </w:p>
  </w:endnote>
  <w:endnote w:type="continuationSeparator" w:id="0">
    <w:p w14:paraId="5E9DB2A9" w14:textId="77777777" w:rsidR="00D50BF3" w:rsidRDefault="00D5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215C" w14:textId="77777777" w:rsidR="00644FAC" w:rsidRDefault="00644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1F33" w14:textId="77777777" w:rsidR="0051288B" w:rsidRPr="00CC4E7C" w:rsidRDefault="0051288B" w:rsidP="0051288B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5F06977C" w14:textId="77777777" w:rsidR="00644FAC" w:rsidRPr="0051288B" w:rsidRDefault="00644FAC" w:rsidP="005128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7ACC3" w14:textId="77777777" w:rsidR="00644FAC" w:rsidRDefault="00644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EE503" w14:textId="77777777" w:rsidR="00D50BF3" w:rsidRDefault="00D50BF3">
      <w:r>
        <w:separator/>
      </w:r>
    </w:p>
  </w:footnote>
  <w:footnote w:type="continuationSeparator" w:id="0">
    <w:p w14:paraId="723414C7" w14:textId="77777777" w:rsidR="00D50BF3" w:rsidRDefault="00D50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2383C" w14:textId="77777777" w:rsidR="00644FAC" w:rsidRDefault="00644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7C5E" w14:textId="77777777" w:rsidR="00644FAC" w:rsidRDefault="00644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5AC01" w14:textId="77777777" w:rsidR="00644FAC" w:rsidRDefault="00644F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414741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BF3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288B"/>
    <w:rsid w:val="00516B1B"/>
    <w:rsid w:val="005955BF"/>
    <w:rsid w:val="00644FAC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50BF3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0E17798"/>
  <w15:chartTrackingRefBased/>
  <w15:docId w15:val="{6BDF40C3-BC29-45C6-92F9-DCD42E30A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288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28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F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4FA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44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4FAC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288B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241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2024-02-01T08:15:00Z</cp:lastPrinted>
  <dcterms:created xsi:type="dcterms:W3CDTF">2024-02-01T08:10:00Z</dcterms:created>
  <dcterms:modified xsi:type="dcterms:W3CDTF">2024-02-01T08:16:00Z</dcterms:modified>
</cp:coreProperties>
</file>