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E1693" w14:textId="77777777" w:rsidR="0034470D" w:rsidRPr="00240E71" w:rsidRDefault="0034470D" w:rsidP="0034470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044F3B3" w14:textId="77777777" w:rsidR="0034470D" w:rsidRDefault="0034470D" w:rsidP="0034470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45DBE4" w14:textId="77777777" w:rsidR="0034470D" w:rsidRPr="0022732C" w:rsidRDefault="0034470D" w:rsidP="0034470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31186B4" w14:textId="77777777" w:rsidR="0034470D" w:rsidRDefault="0034470D" w:rsidP="0034470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2698F2B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6A62E0E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04182DE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C461F77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9320780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6F5697AF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805FAC6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87274D7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F9400F" w14:textId="77777777" w:rsidR="0034470D" w:rsidRPr="0022732C" w:rsidRDefault="0034470D" w:rsidP="0034470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A1B6521" w14:textId="77777777" w:rsidR="0034470D" w:rsidRDefault="0034470D" w:rsidP="0034470D">
      <w:pPr>
        <w:spacing w:line="360" w:lineRule="auto"/>
      </w:pPr>
      <w:r>
        <w:t>Do: Nazwa i siedziba Zamawiającego:</w:t>
      </w:r>
    </w:p>
    <w:p w14:paraId="2803691F" w14:textId="77777777" w:rsidR="0034470D" w:rsidRPr="00247153" w:rsidRDefault="0034470D" w:rsidP="0034470D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5E4A4B4" w14:textId="77777777" w:rsidR="0034470D" w:rsidRPr="00247153" w:rsidRDefault="0034470D" w:rsidP="0034470D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F8F4A15" w14:textId="77777777" w:rsidR="0034470D" w:rsidRDefault="0034470D" w:rsidP="0034470D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719E66A" w14:textId="77777777" w:rsidR="0034470D" w:rsidRDefault="0034470D" w:rsidP="0034470D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47A941BB" w14:textId="77777777" w:rsidR="0034470D" w:rsidRDefault="0034470D" w:rsidP="0034470D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34B78E0" w14:textId="77777777" w:rsidR="0034470D" w:rsidRDefault="0034470D" w:rsidP="0034470D">
      <w:pPr>
        <w:ind w:firstLine="3969"/>
        <w:rPr>
          <w:b/>
        </w:rPr>
      </w:pPr>
    </w:p>
    <w:p w14:paraId="41691054" w14:textId="4DB832D5" w:rsidR="0034470D" w:rsidRDefault="0034470D" w:rsidP="0034470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4</w:t>
      </w:r>
      <w:r>
        <w:rPr>
          <w:b/>
        </w:rPr>
        <w:t>1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76A43004" w14:textId="77777777" w:rsidR="0034470D" w:rsidRDefault="0034470D" w:rsidP="0034470D">
      <w:pPr>
        <w:tabs>
          <w:tab w:val="right" w:pos="9000"/>
        </w:tabs>
      </w:pPr>
    </w:p>
    <w:p w14:paraId="13D310ED" w14:textId="77777777" w:rsidR="0034470D" w:rsidRPr="005F7BDF" w:rsidRDefault="0034470D" w:rsidP="0034470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33D1729" w14:textId="77777777" w:rsidR="0034470D" w:rsidRPr="005F7BDF" w:rsidRDefault="0034470D" w:rsidP="0034470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9AE492C" w14:textId="77777777" w:rsidR="0034470D" w:rsidRPr="005F7BDF" w:rsidRDefault="0034470D" w:rsidP="0034470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E3A0F8D" w14:textId="77777777" w:rsidR="0034470D" w:rsidRPr="005F7BDF" w:rsidRDefault="0034470D" w:rsidP="0034470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7363BA" w14:textId="77777777" w:rsidR="0034470D" w:rsidRPr="005F7BDF" w:rsidRDefault="0034470D" w:rsidP="0034470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C57F54" w14:textId="77777777" w:rsidR="0034470D" w:rsidRPr="002969BE" w:rsidRDefault="0034470D" w:rsidP="0034470D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8B2B287" w14:textId="77777777" w:rsidR="0034470D" w:rsidRPr="002969BE" w:rsidRDefault="0034470D" w:rsidP="0034470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A77A5EE" w14:textId="77777777" w:rsidR="0034470D" w:rsidRPr="002969BE" w:rsidRDefault="0034470D" w:rsidP="0034470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B2580D6" w14:textId="77777777" w:rsidR="0034470D" w:rsidRPr="002969BE" w:rsidRDefault="0034470D" w:rsidP="0034470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8CC88BB" w14:textId="77777777" w:rsidR="0034470D" w:rsidRPr="002969BE" w:rsidRDefault="0034470D" w:rsidP="0034470D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9A6327D" w14:textId="77777777" w:rsidR="0034470D" w:rsidRPr="00FE545C" w:rsidRDefault="0034470D" w:rsidP="0034470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7EBED54" w14:textId="77777777" w:rsidR="0034470D" w:rsidRPr="00FE545C" w:rsidRDefault="0034470D" w:rsidP="0034470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0FC9C8A" w14:textId="77777777" w:rsidR="0034470D" w:rsidRDefault="0034470D" w:rsidP="0034470D">
      <w:pPr>
        <w:jc w:val="both"/>
        <w:rPr>
          <w:sz w:val="18"/>
          <w:szCs w:val="18"/>
        </w:rPr>
      </w:pPr>
    </w:p>
    <w:p w14:paraId="660E18B2" w14:textId="77777777" w:rsidR="0034470D" w:rsidRDefault="0034470D" w:rsidP="0034470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5D65834" w14:textId="77777777" w:rsidR="0034470D" w:rsidRPr="00730EFE" w:rsidRDefault="0034470D" w:rsidP="0034470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B02A02D" w14:textId="77777777" w:rsidR="0034470D" w:rsidRPr="001D671E" w:rsidRDefault="0034470D" w:rsidP="003447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EC7BDA8" w14:textId="77777777" w:rsidR="0034470D" w:rsidRDefault="0034470D" w:rsidP="003447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C3B1AC" w14:textId="77777777" w:rsidR="0034470D" w:rsidRDefault="0034470D" w:rsidP="0034470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83CC94" w14:textId="77777777" w:rsidR="0034470D" w:rsidRDefault="0034470D" w:rsidP="0034470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4C3358" w14:textId="77777777" w:rsidR="0034470D" w:rsidRPr="001D671E" w:rsidRDefault="0034470D" w:rsidP="0034470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4470D" w:rsidRPr="00FE545C" w14:paraId="383BA1DB" w14:textId="77777777" w:rsidTr="005521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A67D3" w14:textId="77777777" w:rsidR="0034470D" w:rsidRPr="00FE545C" w:rsidRDefault="0034470D" w:rsidP="005521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DCD9D" w14:textId="77777777" w:rsidR="0034470D" w:rsidRPr="00FE545C" w:rsidRDefault="0034470D" w:rsidP="005521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CD5D036" w14:textId="77777777" w:rsidR="0034470D" w:rsidRPr="00FE545C" w:rsidRDefault="0034470D" w:rsidP="005521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168BB" w14:textId="77777777" w:rsidR="0034470D" w:rsidRPr="00FE545C" w:rsidRDefault="0034470D" w:rsidP="005521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4470D" w:rsidRPr="00FE545C" w14:paraId="69A67B32" w14:textId="77777777" w:rsidTr="005521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D12D1" w14:textId="77777777" w:rsidR="0034470D" w:rsidRPr="00FE545C" w:rsidRDefault="0034470D" w:rsidP="005521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7C7FA" w14:textId="77777777" w:rsidR="0034470D" w:rsidRPr="00FE545C" w:rsidRDefault="0034470D" w:rsidP="005521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F7274" w14:textId="77777777" w:rsidR="0034470D" w:rsidRPr="00FE545C" w:rsidRDefault="0034470D" w:rsidP="005521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4470D" w:rsidRPr="00FE545C" w14:paraId="6A496DEB" w14:textId="77777777" w:rsidTr="005521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109B4" w14:textId="77777777" w:rsidR="0034470D" w:rsidRPr="00FE545C" w:rsidRDefault="0034470D" w:rsidP="005521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DFE62" w14:textId="77777777" w:rsidR="0034470D" w:rsidRPr="00FE545C" w:rsidRDefault="0034470D" w:rsidP="005521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4ADB9" w14:textId="77777777" w:rsidR="0034470D" w:rsidRPr="00FE545C" w:rsidRDefault="0034470D" w:rsidP="005521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E0AB6CD" w14:textId="77777777" w:rsidR="0034470D" w:rsidRDefault="0034470D" w:rsidP="003447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C139591" w14:textId="77777777" w:rsidR="0034470D" w:rsidRPr="00D638CC" w:rsidRDefault="0034470D" w:rsidP="0034470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65D8CE8" w14:textId="77777777" w:rsidR="0034470D" w:rsidRPr="002F276A" w:rsidRDefault="0034470D" w:rsidP="0034470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DF360B8" w14:textId="77777777" w:rsidR="0034470D" w:rsidRPr="002F276A" w:rsidRDefault="0034470D" w:rsidP="003447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CD254C7" w14:textId="77777777" w:rsidR="0034470D" w:rsidRPr="002F276A" w:rsidRDefault="0034470D" w:rsidP="003447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0B1947" w14:textId="77777777" w:rsidR="0034470D" w:rsidRPr="002F276A" w:rsidRDefault="0034470D" w:rsidP="003447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0D5A179" w14:textId="77777777" w:rsidR="0034470D" w:rsidRPr="002F276A" w:rsidRDefault="0034470D" w:rsidP="003447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EA048FF" w14:textId="77777777" w:rsidR="0034470D" w:rsidRDefault="0034470D" w:rsidP="003447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61D0E4C" w14:textId="77777777" w:rsidR="0034470D" w:rsidRDefault="0034470D" w:rsidP="0034470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3BA264E" w14:textId="77777777" w:rsidR="0034470D" w:rsidRDefault="0034470D" w:rsidP="003447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75C525E" w14:textId="77777777" w:rsidR="0034470D" w:rsidRDefault="0034470D" w:rsidP="003447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D0C20A" w14:textId="77777777" w:rsidR="0034470D" w:rsidRDefault="0034470D" w:rsidP="003447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B0F2B8" w14:textId="77777777" w:rsidR="0034470D" w:rsidRDefault="0034470D" w:rsidP="003447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5C44B4" w14:textId="77777777" w:rsidR="0034470D" w:rsidRDefault="0034470D" w:rsidP="003447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C4684A" w14:textId="77777777" w:rsidR="0034470D" w:rsidRPr="000B45FE" w:rsidRDefault="0034470D" w:rsidP="0034470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E18985" w14:textId="77777777" w:rsidR="0034470D" w:rsidRDefault="0034470D" w:rsidP="0034470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765745C" w14:textId="77777777" w:rsidR="0034470D" w:rsidRDefault="0034470D" w:rsidP="0034470D">
      <w:pPr>
        <w:jc w:val="both"/>
        <w:rPr>
          <w:sz w:val="22"/>
          <w:szCs w:val="22"/>
        </w:rPr>
      </w:pPr>
    </w:p>
    <w:p w14:paraId="5A2D9402" w14:textId="77777777" w:rsidR="0034470D" w:rsidRDefault="0034470D" w:rsidP="0034470D">
      <w:pPr>
        <w:jc w:val="both"/>
        <w:rPr>
          <w:sz w:val="22"/>
          <w:szCs w:val="22"/>
        </w:rPr>
      </w:pPr>
    </w:p>
    <w:p w14:paraId="2193FF79" w14:textId="77777777" w:rsidR="0034470D" w:rsidRDefault="0034470D" w:rsidP="0034470D">
      <w:pPr>
        <w:jc w:val="right"/>
        <w:rPr>
          <w:sz w:val="20"/>
          <w:szCs w:val="20"/>
        </w:rPr>
      </w:pPr>
    </w:p>
    <w:p w14:paraId="45BC8A44" w14:textId="77777777" w:rsidR="0034470D" w:rsidRPr="00423B06" w:rsidRDefault="0034470D" w:rsidP="003447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D112D37" w14:textId="77777777" w:rsidR="0034470D" w:rsidRPr="00306859" w:rsidRDefault="0034470D" w:rsidP="0034470D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7008101" w14:textId="77777777" w:rsidR="0034470D" w:rsidRPr="00C52995" w:rsidRDefault="0034470D" w:rsidP="0034470D"/>
    <w:p w14:paraId="24F62F5B" w14:textId="77777777" w:rsidR="00FE545C" w:rsidRPr="0034470D" w:rsidRDefault="00FE545C" w:rsidP="0034470D"/>
    <w:sectPr w:rsidR="00FE545C" w:rsidRPr="003447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AB242" w14:textId="77777777" w:rsidR="00AA40AF" w:rsidRDefault="00AA40AF">
      <w:r>
        <w:separator/>
      </w:r>
    </w:p>
  </w:endnote>
  <w:endnote w:type="continuationSeparator" w:id="0">
    <w:p w14:paraId="57036834" w14:textId="77777777" w:rsidR="00AA40AF" w:rsidRDefault="00AA4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1DBAB" w14:textId="77777777" w:rsidR="00DE14F3" w:rsidRDefault="00DE14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1CEF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78F0F" w14:textId="77777777" w:rsidR="00DE14F3" w:rsidRDefault="00DE14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89CE2" w14:textId="77777777" w:rsidR="00AA40AF" w:rsidRDefault="00AA40AF">
      <w:r>
        <w:separator/>
      </w:r>
    </w:p>
  </w:footnote>
  <w:footnote w:type="continuationSeparator" w:id="0">
    <w:p w14:paraId="07394077" w14:textId="77777777" w:rsidR="00AA40AF" w:rsidRDefault="00AA4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8288" w14:textId="77777777" w:rsidR="00DE14F3" w:rsidRDefault="00DE14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0CE1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2A2E5" w14:textId="77777777" w:rsidR="00DE14F3" w:rsidRDefault="00DE14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08604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0528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1696042">
    <w:abstractNumId w:val="0"/>
  </w:num>
  <w:num w:numId="4" w16cid:durableId="780998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0A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470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40AF"/>
    <w:rsid w:val="00B774DC"/>
    <w:rsid w:val="00C969A6"/>
    <w:rsid w:val="00CA7D36"/>
    <w:rsid w:val="00D24208"/>
    <w:rsid w:val="00D60C38"/>
    <w:rsid w:val="00D66893"/>
    <w:rsid w:val="00D90ACB"/>
    <w:rsid w:val="00DC1500"/>
    <w:rsid w:val="00DE14F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C55AB6"/>
  <w15:chartTrackingRefBased/>
  <w15:docId w15:val="{84A40A16-F959-4C26-8E4C-CEB70A2A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7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2024-02-01T07:48:00Z</cp:lastPrinted>
  <dcterms:created xsi:type="dcterms:W3CDTF">2024-02-01T07:46:00Z</dcterms:created>
  <dcterms:modified xsi:type="dcterms:W3CDTF">2024-02-01T07:48:00Z</dcterms:modified>
</cp:coreProperties>
</file>