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81C90" w14:textId="77777777" w:rsidR="00D4435D" w:rsidRPr="009475A8" w:rsidRDefault="00D4435D" w:rsidP="00D4435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09C8A0C" w14:textId="77777777" w:rsidR="00D4435D" w:rsidRPr="0063626E" w:rsidRDefault="00D4435D" w:rsidP="00D4435D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06897A5" w14:textId="77777777" w:rsidR="00D4435D" w:rsidRPr="0063626E" w:rsidRDefault="00D4435D" w:rsidP="00D4435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78E7201" w14:textId="77777777" w:rsidR="00D4435D" w:rsidRPr="0063626E" w:rsidRDefault="00D4435D" w:rsidP="00D4435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EB85AC5" w14:textId="77777777" w:rsidR="00D4435D" w:rsidRPr="0063626E" w:rsidRDefault="00D4435D" w:rsidP="00D4435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17EF935" w14:textId="77777777" w:rsidR="00D4435D" w:rsidRPr="0063626E" w:rsidRDefault="00D4435D" w:rsidP="00D4435D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F2B1E3A" w14:textId="77777777" w:rsidR="00D4435D" w:rsidRPr="0063626E" w:rsidRDefault="00D4435D" w:rsidP="00D4435D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43364D8" w14:textId="77777777" w:rsidR="00D4435D" w:rsidRPr="0063626E" w:rsidRDefault="00D4435D" w:rsidP="00D4435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2B0A123" w14:textId="77777777" w:rsidR="00D4435D" w:rsidRPr="0063626E" w:rsidRDefault="00D4435D" w:rsidP="00D4435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D22A06B" w14:textId="77777777" w:rsidR="00D4435D" w:rsidRPr="0063626E" w:rsidRDefault="00D4435D" w:rsidP="00D4435D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4710782" w14:textId="77777777" w:rsidR="00D4435D" w:rsidRPr="0063626E" w:rsidRDefault="00D4435D" w:rsidP="00D4435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F39C983" w14:textId="77777777" w:rsidR="00D4435D" w:rsidRPr="0063626E" w:rsidRDefault="00D4435D" w:rsidP="00D4435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6F484C6" w14:textId="77777777" w:rsidR="00D4435D" w:rsidRPr="00432E10" w:rsidRDefault="00D4435D" w:rsidP="00D4435D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D968622" w14:textId="77777777" w:rsidR="00D4435D" w:rsidRPr="00432E10" w:rsidRDefault="00D4435D" w:rsidP="00D4435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2A496E7" w14:textId="77777777" w:rsidR="00D4435D" w:rsidRPr="00432E10" w:rsidRDefault="00D4435D" w:rsidP="00D4435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F3DD982" w14:textId="77777777" w:rsidR="00D4435D" w:rsidRPr="00432E10" w:rsidRDefault="00D4435D" w:rsidP="00D4435D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2CE35E8" w14:textId="071910DC" w:rsidR="00D4435D" w:rsidRPr="00432E10" w:rsidRDefault="00D4435D" w:rsidP="00D4435D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CF492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>
        <w:rPr>
          <w:rFonts w:eastAsia="Times New Roman" w:cs="Calibri"/>
          <w:b/>
          <w:bCs/>
          <w:lang w:eastAsia="pl-PL"/>
        </w:rPr>
        <w:t>DE</w:t>
      </w:r>
      <w:r w:rsidRPr="00B20730">
        <w:rPr>
          <w:rFonts w:eastAsia="Times New Roman" w:cs="Calibri"/>
          <w:b/>
          <w:bCs/>
          <w:lang w:eastAsia="pl-PL"/>
        </w:rPr>
        <w:t>-zp.272-</w:t>
      </w:r>
      <w:r>
        <w:rPr>
          <w:rFonts w:eastAsia="Times New Roman" w:cs="Calibri"/>
          <w:b/>
          <w:bCs/>
          <w:lang w:eastAsia="pl-PL"/>
        </w:rPr>
        <w:t>4</w:t>
      </w:r>
      <w:r w:rsidRPr="00B20730">
        <w:rPr>
          <w:rFonts w:eastAsia="Times New Roman" w:cs="Calibri"/>
          <w:b/>
          <w:bCs/>
          <w:lang w:eastAsia="pl-PL"/>
        </w:rPr>
        <w:t>1/2</w:t>
      </w:r>
      <w:r>
        <w:rPr>
          <w:rFonts w:eastAsia="Times New Roman" w:cs="Calibri"/>
          <w:b/>
          <w:bCs/>
          <w:lang w:eastAsia="pl-PL"/>
        </w:rPr>
        <w:t>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BF6CB7E" w14:textId="77777777" w:rsidR="00D4435D" w:rsidRPr="00432E10" w:rsidRDefault="00D4435D" w:rsidP="00D4435D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5E95BD1" w14:textId="77777777" w:rsidR="00D4435D" w:rsidRPr="00432E10" w:rsidRDefault="00D4435D" w:rsidP="00D4435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4743FDC" w14:textId="77777777" w:rsidR="00D4435D" w:rsidRPr="00432E10" w:rsidRDefault="00D4435D" w:rsidP="00D4435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AC2BA16" w14:textId="77777777" w:rsidR="00D4435D" w:rsidRPr="00432E10" w:rsidRDefault="00D4435D" w:rsidP="00D4435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B698554" w14:textId="77777777" w:rsidR="00D4435D" w:rsidRPr="00432E10" w:rsidRDefault="00D4435D" w:rsidP="00D4435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A2CCF37" w14:textId="77777777" w:rsidR="00D4435D" w:rsidRPr="00432E10" w:rsidRDefault="00D4435D" w:rsidP="00D4435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1659CE" w14:textId="77777777" w:rsidR="00D4435D" w:rsidRPr="00432E10" w:rsidRDefault="00D4435D" w:rsidP="00D4435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8801218" w14:textId="77777777" w:rsidR="00D4435D" w:rsidRPr="00432E10" w:rsidRDefault="00D4435D" w:rsidP="00D4435D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4430FE4" w14:textId="77777777" w:rsidR="00D4435D" w:rsidRPr="00432E10" w:rsidRDefault="00D4435D" w:rsidP="00D4435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BC56A41" w14:textId="77777777" w:rsidR="00D4435D" w:rsidRPr="00432E10" w:rsidRDefault="00D4435D" w:rsidP="00D4435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8A23F1" w14:textId="77777777" w:rsidR="00D4435D" w:rsidRPr="00432E10" w:rsidRDefault="00D4435D" w:rsidP="00D4435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46BA6C0" w14:textId="6D110183" w:rsidR="005103B9" w:rsidRPr="00D4435D" w:rsidRDefault="00D4435D" w:rsidP="00D4435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D4435D" w:rsidSect="00CB22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A4CA7" w14:textId="77777777" w:rsidR="00CB22CF" w:rsidRDefault="00CB22CF" w:rsidP="0038231F">
      <w:pPr>
        <w:spacing w:after="0" w:line="240" w:lineRule="auto"/>
      </w:pPr>
      <w:r>
        <w:separator/>
      </w:r>
    </w:p>
  </w:endnote>
  <w:endnote w:type="continuationSeparator" w:id="0">
    <w:p w14:paraId="2E5669A0" w14:textId="77777777" w:rsidR="00CB22CF" w:rsidRDefault="00CB22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69415" w14:textId="77777777" w:rsidR="009E1E4A" w:rsidRDefault="009E1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AC3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D0583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A49F0" w14:textId="77777777" w:rsidR="009E1E4A" w:rsidRDefault="009E1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1DA5C" w14:textId="77777777" w:rsidR="00CB22CF" w:rsidRDefault="00CB22CF" w:rsidP="0038231F">
      <w:pPr>
        <w:spacing w:after="0" w:line="240" w:lineRule="auto"/>
      </w:pPr>
      <w:r>
        <w:separator/>
      </w:r>
    </w:p>
  </w:footnote>
  <w:footnote w:type="continuationSeparator" w:id="0">
    <w:p w14:paraId="73078AD5" w14:textId="77777777" w:rsidR="00CB22CF" w:rsidRDefault="00CB22CF" w:rsidP="0038231F">
      <w:pPr>
        <w:spacing w:after="0" w:line="240" w:lineRule="auto"/>
      </w:pPr>
      <w:r>
        <w:continuationSeparator/>
      </w:r>
    </w:p>
  </w:footnote>
  <w:footnote w:id="1">
    <w:p w14:paraId="3E1B15A5" w14:textId="77777777" w:rsidR="00D4435D" w:rsidRDefault="00D4435D" w:rsidP="00D4435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01A3741" w14:textId="77777777" w:rsidR="00D4435D" w:rsidRDefault="00D4435D" w:rsidP="00D4435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E466F" w14:textId="77777777" w:rsidR="009E1E4A" w:rsidRDefault="009E1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7E700" w14:textId="77777777" w:rsidR="009E1E4A" w:rsidRDefault="009E1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A0F54" w14:textId="77777777" w:rsidR="009E1E4A" w:rsidRDefault="009E1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842529">
    <w:abstractNumId w:val="7"/>
  </w:num>
  <w:num w:numId="2" w16cid:durableId="1648780814">
    <w:abstractNumId w:val="0"/>
  </w:num>
  <w:num w:numId="3" w16cid:durableId="1972009348">
    <w:abstractNumId w:val="6"/>
  </w:num>
  <w:num w:numId="4" w16cid:durableId="2110923702">
    <w:abstractNumId w:val="9"/>
  </w:num>
  <w:num w:numId="5" w16cid:durableId="1036850187">
    <w:abstractNumId w:val="8"/>
  </w:num>
  <w:num w:numId="6" w16cid:durableId="609631477">
    <w:abstractNumId w:val="5"/>
  </w:num>
  <w:num w:numId="7" w16cid:durableId="968125656">
    <w:abstractNumId w:val="1"/>
  </w:num>
  <w:num w:numId="8" w16cid:durableId="1815022505">
    <w:abstractNumId w:val="3"/>
  </w:num>
  <w:num w:numId="9" w16cid:durableId="278148739">
    <w:abstractNumId w:val="2"/>
  </w:num>
  <w:num w:numId="10" w16cid:durableId="290209616">
    <w:abstractNumId w:val="4"/>
  </w:num>
  <w:num w:numId="11" w16cid:durableId="6273162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2C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1E4A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B22CF"/>
    <w:rsid w:val="00CD0851"/>
    <w:rsid w:val="00D23F3D"/>
    <w:rsid w:val="00D34D9A"/>
    <w:rsid w:val="00D409DE"/>
    <w:rsid w:val="00D42C9B"/>
    <w:rsid w:val="00D4435D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B2F70"/>
  <w15:chartTrackingRefBased/>
  <w15:docId w15:val="{BB682316-0E57-4C9B-AB28-3603793D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35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2024-02-01T07:50:00Z</cp:lastPrinted>
  <dcterms:created xsi:type="dcterms:W3CDTF">2024-02-01T07:52:00Z</dcterms:created>
  <dcterms:modified xsi:type="dcterms:W3CDTF">2024-02-01T07:52:00Z</dcterms:modified>
</cp:coreProperties>
</file>