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08BC9" w14:textId="2E347404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82DC6">
        <w:rPr>
          <w:rFonts w:ascii="Times New Roman" w:hAnsi="Times New Roman"/>
          <w:b w:val="0"/>
          <w:bCs/>
          <w:sz w:val="24"/>
        </w:rPr>
        <w:t>5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6E307183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B311DB">
        <w:rPr>
          <w:sz w:val="24"/>
          <w:szCs w:val="24"/>
        </w:rPr>
        <w:t>6</w:t>
      </w:r>
      <w:r w:rsidR="003573C6" w:rsidRPr="003573C6">
        <w:rPr>
          <w:sz w:val="24"/>
          <w:szCs w:val="24"/>
        </w:rPr>
        <w:t>/202</w:t>
      </w:r>
      <w:r w:rsidR="00B311DB">
        <w:rPr>
          <w:sz w:val="24"/>
          <w:szCs w:val="24"/>
        </w:rPr>
        <w:t>4</w:t>
      </w:r>
    </w:p>
    <w:p w14:paraId="09691F5D" w14:textId="77777777" w:rsidR="007F1EE0" w:rsidRDefault="007F1EE0">
      <w:pPr>
        <w:pStyle w:val="Nagwek4"/>
        <w:rPr>
          <w:rFonts w:ascii="Times New Roman" w:hAnsi="Times New Roman"/>
          <w:spacing w:val="30"/>
          <w:sz w:val="28"/>
        </w:rPr>
      </w:pPr>
    </w:p>
    <w:p w14:paraId="3F6AFF0F" w14:textId="42B57127" w:rsidR="007F1EE0" w:rsidRDefault="007F1EE0" w:rsidP="007F1EE0">
      <w:pPr>
        <w:spacing w:line="360" w:lineRule="auto"/>
        <w:ind w:left="851" w:hanging="357"/>
        <w:jc w:val="center"/>
      </w:pPr>
      <w:r w:rsidRPr="007F1EE0">
        <w:rPr>
          <w:b/>
          <w:i/>
          <w:sz w:val="24"/>
          <w:szCs w:val="24"/>
          <w:u w:val="single"/>
        </w:rPr>
        <w:t>WYKAZ OSÓB KTÓRE BĘDĄ UCZESTNICZYĆ</w:t>
      </w:r>
      <w:r w:rsidRPr="007F1EE0">
        <w:rPr>
          <w:b/>
          <w:i/>
          <w:sz w:val="24"/>
          <w:szCs w:val="24"/>
          <w:u w:val="single"/>
        </w:rPr>
        <w:br/>
        <w:t xml:space="preserve">W WYKONANIU ZAMÓWIENIA ZATRUDNIONYCH W MYŚL ART. 95 UST. 1 NA PODSTAWIE UMOWY O PRACĘ, </w:t>
      </w:r>
      <w:r w:rsidRPr="007F1EE0">
        <w:rPr>
          <w:b/>
          <w:i/>
          <w:sz w:val="24"/>
          <w:szCs w:val="24"/>
          <w:u w:val="single"/>
        </w:rPr>
        <w:br/>
      </w:r>
    </w:p>
    <w:p w14:paraId="633199C4" w14:textId="4F02F482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 xml:space="preserve"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</w:t>
      </w:r>
      <w:r w:rsidR="00382DC6">
        <w:br/>
      </w:r>
      <w:r w:rsidRPr="00F83B51">
        <w:t>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18C72115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82DC6">
        <w:rPr>
          <w:b/>
          <w:sz w:val="24"/>
        </w:rPr>
        <w:t xml:space="preserve">przetargu nieograniczonego </w:t>
      </w:r>
      <w:r>
        <w:rPr>
          <w:sz w:val="24"/>
        </w:rPr>
        <w:t>na:</w:t>
      </w:r>
    </w:p>
    <w:p w14:paraId="7777AD1F" w14:textId="1B85BCF6" w:rsidR="00150D7E" w:rsidRDefault="005C0B0B" w:rsidP="00150D7E">
      <w:pPr>
        <w:jc w:val="both"/>
        <w:rPr>
          <w:b/>
          <w:sz w:val="24"/>
          <w:szCs w:val="24"/>
        </w:rPr>
      </w:pPr>
      <w:r w:rsidRPr="005C0B0B">
        <w:rPr>
          <w:b/>
          <w:sz w:val="24"/>
          <w:szCs w:val="24"/>
        </w:rPr>
        <w:t xml:space="preserve">Usługi transportu </w:t>
      </w:r>
      <w:r w:rsidR="00382DC6">
        <w:rPr>
          <w:b/>
          <w:sz w:val="24"/>
          <w:szCs w:val="24"/>
        </w:rPr>
        <w:t>sanitarnego na potrzeby</w:t>
      </w:r>
      <w:r w:rsidRPr="005C0B0B">
        <w:rPr>
          <w:b/>
          <w:sz w:val="24"/>
          <w:szCs w:val="24"/>
        </w:rPr>
        <w:t xml:space="preserve"> Szpitala Wojewódzkiego</w:t>
      </w:r>
      <w:r w:rsidR="00382DC6">
        <w:rPr>
          <w:b/>
          <w:sz w:val="24"/>
          <w:szCs w:val="24"/>
        </w:rPr>
        <w:t xml:space="preserve"> w Poznaniu</w:t>
      </w:r>
      <w:r w:rsidR="00B311DB">
        <w:rPr>
          <w:b/>
          <w:sz w:val="24"/>
          <w:szCs w:val="24"/>
        </w:rPr>
        <w:t xml:space="preserve"> - powtórka</w:t>
      </w:r>
      <w:r w:rsidRPr="005C0B0B">
        <w:rPr>
          <w:b/>
          <w:sz w:val="24"/>
          <w:szCs w:val="24"/>
        </w:rPr>
        <w:t>.</w:t>
      </w:r>
    </w:p>
    <w:p w14:paraId="76F0C177" w14:textId="77777777" w:rsidR="005C0B0B" w:rsidRDefault="005C0B0B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985"/>
        <w:gridCol w:w="2693"/>
        <w:gridCol w:w="1843"/>
        <w:gridCol w:w="1843"/>
        <w:gridCol w:w="1675"/>
      </w:tblGrid>
      <w:tr w:rsidR="00F228E7" w:rsidRPr="00BA2BBC" w14:paraId="5C01A541" w14:textId="38693493" w:rsidTr="00D66E48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5A80950E" w:rsidR="00F228E7" w:rsidRPr="00BA2BBC" w:rsidRDefault="00F228E7" w:rsidP="0060654D">
            <w:pPr>
              <w:jc w:val="center"/>
            </w:pPr>
            <w:r w:rsidRPr="00BA2BBC">
              <w:lastRenderedPageBreak/>
              <w:t>Imię i Nazwisko</w:t>
            </w:r>
            <w:r w:rsidR="00D66E48">
              <w:t xml:space="preserve"> - podać</w:t>
            </w:r>
          </w:p>
        </w:tc>
        <w:tc>
          <w:tcPr>
            <w:tcW w:w="1444" w:type="dxa"/>
            <w:vAlign w:val="center"/>
          </w:tcPr>
          <w:p w14:paraId="49BE8AA7" w14:textId="69A0048F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Kwalifikacje zawodowe</w:t>
            </w:r>
            <w:r w:rsidR="00D66E48">
              <w:t xml:space="preserve"> (sprawowana funkcja/stanowisko) - podać</w:t>
            </w:r>
          </w:p>
        </w:tc>
        <w:tc>
          <w:tcPr>
            <w:tcW w:w="1275" w:type="dxa"/>
            <w:vAlign w:val="center"/>
          </w:tcPr>
          <w:p w14:paraId="63C53D31" w14:textId="77777777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Uprawnienia</w:t>
            </w:r>
          </w:p>
          <w:p w14:paraId="2DDA0030" w14:textId="1B5FCCAE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>(prawo jazdy</w:t>
            </w:r>
            <w:r w:rsidR="00D66E48">
              <w:t xml:space="preserve"> - </w:t>
            </w:r>
            <w:r w:rsidRPr="00BA2BBC">
              <w:t>kat.)</w:t>
            </w:r>
            <w:r w:rsidR="00D66E48">
              <w:t xml:space="preserve"> – podać kategorię</w:t>
            </w:r>
          </w:p>
        </w:tc>
        <w:tc>
          <w:tcPr>
            <w:tcW w:w="1985" w:type="dxa"/>
            <w:vAlign w:val="center"/>
          </w:tcPr>
          <w:p w14:paraId="1F45EAE9" w14:textId="6175A182" w:rsidR="00F228E7" w:rsidRPr="00BA2BBC" w:rsidRDefault="00F228E7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BA2BBC">
              <w:t xml:space="preserve">Doświadczenie </w:t>
            </w:r>
            <w:r w:rsidR="00D66E48">
              <w:t>w</w:t>
            </w:r>
            <w:r w:rsidRPr="00BA2BBC">
              <w:t xml:space="preserve"> kierowaniu pojazdem</w:t>
            </w:r>
            <w:r w:rsidR="00D66E48">
              <w:t>/staż pracy</w:t>
            </w:r>
            <w:r w:rsidRPr="00BA2BBC">
              <w:t xml:space="preserve"> (w latach) </w:t>
            </w:r>
            <w:r w:rsidR="00D66E48">
              <w:t xml:space="preserve"> - podać</w:t>
            </w:r>
          </w:p>
        </w:tc>
        <w:tc>
          <w:tcPr>
            <w:tcW w:w="2693" w:type="dxa"/>
            <w:vAlign w:val="center"/>
          </w:tcPr>
          <w:p w14:paraId="38D8EC41" w14:textId="2683EB72" w:rsidR="00F228E7" w:rsidRPr="00BA2BBC" w:rsidRDefault="00F228E7" w:rsidP="0060654D">
            <w:pPr>
              <w:jc w:val="center"/>
            </w:pPr>
            <w:r w:rsidRPr="00BA2BBC">
              <w:t xml:space="preserve">Orzeczenie lekarskie </w:t>
            </w:r>
            <w:r>
              <w:t xml:space="preserve">stwierdzające brak przeciwskazań do pracy na stanowisku kierowcy </w:t>
            </w:r>
          </w:p>
          <w:p w14:paraId="5851AC55" w14:textId="2BFAE4BD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</w:p>
        </w:tc>
        <w:tc>
          <w:tcPr>
            <w:tcW w:w="1843" w:type="dxa"/>
            <w:vAlign w:val="center"/>
          </w:tcPr>
          <w:p w14:paraId="44DFA830" w14:textId="3A73ED2D" w:rsidR="00F228E7" w:rsidRPr="00BA2BBC" w:rsidRDefault="00F228E7" w:rsidP="0060654D">
            <w:pPr>
              <w:jc w:val="center"/>
            </w:pPr>
            <w:r w:rsidRPr="00BA2BBC">
              <w:t>Książeczka zdrowia do celów sanitarno-epidemiologicznych</w:t>
            </w:r>
          </w:p>
          <w:p w14:paraId="504D21DA" w14:textId="5344050A" w:rsidR="00F228E7" w:rsidRPr="00BA2BBC" w:rsidRDefault="00F228E7" w:rsidP="0060654D">
            <w:pPr>
              <w:jc w:val="center"/>
            </w:pPr>
            <w:r w:rsidRPr="00BA2BBC">
              <w:t>(posiada/nie posiada, do dnia)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vAlign w:val="center"/>
          </w:tcPr>
          <w:p w14:paraId="3A189464" w14:textId="4C5A7C9A" w:rsidR="00F228E7" w:rsidRPr="00BA2BBC" w:rsidRDefault="00F228E7" w:rsidP="0060654D">
            <w:pPr>
              <w:jc w:val="center"/>
            </w:pPr>
            <w:r>
              <w:t>Licencja na przewóz osób</w:t>
            </w:r>
            <w:r w:rsidR="00D66E48">
              <w:t>/Zezwolenie na kierowanie pojazdami uprzywilejowanymi</w:t>
            </w:r>
            <w:r>
              <w:t xml:space="preserve"> (posiada/nie posiada, do dnia)</w:t>
            </w:r>
          </w:p>
        </w:tc>
        <w:tc>
          <w:tcPr>
            <w:tcW w:w="1675" w:type="dxa"/>
            <w:tcBorders>
              <w:left w:val="single" w:sz="4" w:space="0" w:color="auto"/>
            </w:tcBorders>
            <w:vAlign w:val="center"/>
          </w:tcPr>
          <w:p w14:paraId="1809620C" w14:textId="63EB6F30" w:rsidR="00F228E7" w:rsidRDefault="00F228E7" w:rsidP="0060654D">
            <w:pPr>
              <w:jc w:val="center"/>
            </w:pPr>
            <w:r w:rsidRPr="00BA2BBC">
              <w:t xml:space="preserve">Informacja </w:t>
            </w:r>
            <w:r w:rsidR="007F1EE0">
              <w:br/>
            </w:r>
            <w:r w:rsidRPr="00BA2BBC">
              <w:t xml:space="preserve">o podstawie </w:t>
            </w:r>
            <w:r w:rsidR="007F1EE0">
              <w:br/>
            </w:r>
            <w:r w:rsidRPr="00BA2BBC">
              <w:t>do dysponowania tymi osobami</w:t>
            </w:r>
          </w:p>
          <w:p w14:paraId="0B2FC4BC" w14:textId="667431B0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 w:rsidRPr="00D66E48">
              <w:rPr>
                <w:rFonts w:eastAsia="Batang"/>
                <w:sz w:val="18"/>
                <w:szCs w:val="18"/>
              </w:rPr>
              <w:t>dysponuję* / będę</w:t>
            </w:r>
            <w:r>
              <w:rPr>
                <w:rFonts w:eastAsia="Batang"/>
                <w:sz w:val="18"/>
                <w:szCs w:val="18"/>
              </w:rPr>
              <w:t xml:space="preserve"> </w:t>
            </w:r>
            <w:r w:rsidRPr="00D66E48">
              <w:rPr>
                <w:rFonts w:eastAsia="Batang"/>
                <w:sz w:val="18"/>
                <w:szCs w:val="18"/>
              </w:rPr>
              <w:t xml:space="preserve">dysponował* </w:t>
            </w:r>
          </w:p>
          <w:p w14:paraId="429B1C9E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3A5AC55" w14:textId="77777777" w:rsidR="00D66E48" w:rsidRPr="00D66E48" w:rsidRDefault="00D66E48" w:rsidP="00D66E48">
            <w:pPr>
              <w:spacing w:line="360" w:lineRule="auto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 w:rsidRPr="00D66E48"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15D12CB9" w14:textId="77777777" w:rsidR="00D66E48" w:rsidRPr="00D66E48" w:rsidRDefault="00D66E48" w:rsidP="00D66E48">
            <w:pPr>
              <w:spacing w:line="360" w:lineRule="auto"/>
              <w:ind w:left="170" w:hanging="99"/>
              <w:jc w:val="center"/>
              <w:rPr>
                <w:sz w:val="18"/>
                <w:szCs w:val="18"/>
              </w:rPr>
            </w:pPr>
            <w:r w:rsidRPr="00D66E48">
              <w:rPr>
                <w:sz w:val="18"/>
                <w:szCs w:val="18"/>
              </w:rPr>
              <w:t>* dysponuję (umowa o pracę , zlecenie itp.)</w:t>
            </w:r>
          </w:p>
          <w:p w14:paraId="3712CD42" w14:textId="1694EBF2" w:rsidR="00D66E48" w:rsidRPr="00BA2BBC" w:rsidRDefault="00D66E48" w:rsidP="00D66E48">
            <w:pPr>
              <w:jc w:val="center"/>
            </w:pPr>
            <w:r w:rsidRPr="00D66E48">
              <w:rPr>
                <w:sz w:val="18"/>
                <w:szCs w:val="18"/>
              </w:rPr>
              <w:t xml:space="preserve">* będę dysponował (wymagane jest dołączenie wypełnionego zobowiązania – zgodnie z załącznikiem nr </w:t>
            </w:r>
            <w:r>
              <w:rPr>
                <w:sz w:val="18"/>
                <w:szCs w:val="18"/>
              </w:rPr>
              <w:t>4</w:t>
            </w:r>
            <w:r w:rsidRPr="00D66E48">
              <w:rPr>
                <w:sz w:val="18"/>
                <w:szCs w:val="18"/>
              </w:rPr>
              <w:t xml:space="preserve"> do SWZ)</w:t>
            </w:r>
          </w:p>
        </w:tc>
      </w:tr>
      <w:tr w:rsidR="00F228E7" w14:paraId="08C8DB8D" w14:textId="1FD2BBA5" w:rsidTr="00D66E48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1A86FB6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767F0F7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79941D4D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4235108D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727577EA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580D7502" w14:textId="75574EBF" w:rsidTr="00D66E48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322E9BF1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4121323C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3190FECA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28B60C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3174F0DF" w14:textId="77777777" w:rsidR="00F228E7" w:rsidRPr="00F83B51" w:rsidRDefault="00F228E7">
            <w:pPr>
              <w:spacing w:before="120" w:line="360" w:lineRule="auto"/>
            </w:pPr>
          </w:p>
        </w:tc>
      </w:tr>
      <w:tr w:rsidR="00F228E7" w14:paraId="05258968" w14:textId="2FBA0AAB" w:rsidTr="00D66E48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985" w:type="dxa"/>
          </w:tcPr>
          <w:p w14:paraId="4CEB1B4B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2693" w:type="dxa"/>
          </w:tcPr>
          <w:p w14:paraId="7282F1C5" w14:textId="77777777" w:rsidR="00F228E7" w:rsidRPr="005216A8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</w:tcPr>
          <w:p w14:paraId="2482177E" w14:textId="77777777" w:rsidR="00F228E7" w:rsidRPr="008F0CE7" w:rsidRDefault="00F228E7">
            <w:pPr>
              <w:spacing w:before="120" w:line="360" w:lineRule="auto"/>
              <w:rPr>
                <w:color w:val="FF0000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14:paraId="2DCBF93E" w14:textId="77777777" w:rsidR="00F228E7" w:rsidRPr="00F83B51" w:rsidRDefault="00F228E7">
            <w:pPr>
              <w:spacing w:before="120" w:line="360" w:lineRule="auto"/>
            </w:pPr>
          </w:p>
        </w:tc>
        <w:tc>
          <w:tcPr>
            <w:tcW w:w="1675" w:type="dxa"/>
            <w:tcBorders>
              <w:left w:val="single" w:sz="4" w:space="0" w:color="auto"/>
            </w:tcBorders>
          </w:tcPr>
          <w:p w14:paraId="0F380C61" w14:textId="77777777" w:rsidR="00F228E7" w:rsidRPr="00F83B51" w:rsidRDefault="00F228E7">
            <w:pPr>
              <w:spacing w:before="120" w:line="360" w:lineRule="auto"/>
            </w:pPr>
          </w:p>
        </w:tc>
      </w:tr>
    </w:tbl>
    <w:p w14:paraId="58DF9D54" w14:textId="77777777" w:rsidR="00B81E8E" w:rsidRDefault="00B81E8E" w:rsidP="00B81E8E">
      <w:pPr>
        <w:keepNext/>
        <w:ind w:left="709"/>
        <w:jc w:val="both"/>
        <w:outlineLvl w:val="1"/>
        <w:rPr>
          <w:b/>
          <w:sz w:val="22"/>
          <w:szCs w:val="22"/>
          <w:u w:val="single"/>
        </w:rPr>
      </w:pPr>
    </w:p>
    <w:p w14:paraId="6E4AF642" w14:textId="14108589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  <w:u w:val="single"/>
        </w:rPr>
      </w:pPr>
      <w:r w:rsidRPr="00B81E8E">
        <w:rPr>
          <w:bCs/>
          <w:sz w:val="22"/>
          <w:szCs w:val="22"/>
          <w:u w:val="single"/>
        </w:rPr>
        <w:t>Dla osób wymienionych w wykazie należy dołączyć:</w:t>
      </w:r>
    </w:p>
    <w:p w14:paraId="4CD6348B" w14:textId="0A1D43DD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Pr="00AE3710">
        <w:rPr>
          <w:bCs/>
          <w:sz w:val="22"/>
          <w:szCs w:val="22"/>
        </w:rPr>
        <w:t>Zaświadczenie o kierowaniu pojazdami uprzywilejowanymi</w:t>
      </w:r>
      <w:r w:rsidRPr="00B81E8E">
        <w:rPr>
          <w:bCs/>
          <w:sz w:val="22"/>
          <w:szCs w:val="22"/>
        </w:rPr>
        <w:t xml:space="preserve">, </w:t>
      </w:r>
    </w:p>
    <w:p w14:paraId="50AA87FF" w14:textId="415B6BA4" w:rsidR="00B81E8E" w:rsidRPr="00AE3710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bookmarkStart w:id="0" w:name="_Hlk151535255"/>
      <w:r w:rsidRPr="00B81E8E">
        <w:rPr>
          <w:bCs/>
          <w:sz w:val="22"/>
          <w:szCs w:val="22"/>
        </w:rPr>
        <w:t xml:space="preserve">• odpowiednio: </w:t>
      </w:r>
      <w:bookmarkEnd w:id="0"/>
      <w:r w:rsidRPr="00AE3710">
        <w:rPr>
          <w:bCs/>
          <w:sz w:val="22"/>
          <w:szCs w:val="22"/>
        </w:rPr>
        <w:t>Orzeczenie lekarskie określające zdolność do prowadzenia pojazdów przez kierowców</w:t>
      </w:r>
      <w:r w:rsidRPr="00B81E8E">
        <w:rPr>
          <w:bCs/>
          <w:sz w:val="22"/>
          <w:szCs w:val="22"/>
        </w:rPr>
        <w:t>,</w:t>
      </w:r>
    </w:p>
    <w:p w14:paraId="43AD2824" w14:textId="11729F48" w:rsidR="00B81E8E" w:rsidRPr="00B81E8E" w:rsidRDefault="00B81E8E" w:rsidP="00B81E8E">
      <w:pPr>
        <w:keepNext/>
        <w:ind w:left="142"/>
        <w:jc w:val="both"/>
        <w:outlineLvl w:val="1"/>
        <w:rPr>
          <w:bCs/>
          <w:sz w:val="22"/>
          <w:szCs w:val="22"/>
        </w:rPr>
      </w:pPr>
      <w:r w:rsidRPr="00B81E8E">
        <w:rPr>
          <w:bCs/>
          <w:sz w:val="22"/>
          <w:szCs w:val="22"/>
        </w:rPr>
        <w:t xml:space="preserve">• odpowiednio: </w:t>
      </w:r>
      <w:r w:rsidRPr="00AE3710">
        <w:rPr>
          <w:bCs/>
          <w:sz w:val="22"/>
          <w:szCs w:val="22"/>
        </w:rPr>
        <w:t>Pozwolenie dla pojazdów do uprzywilejowania w ruchu drogowym wydane przez MSWiA</w:t>
      </w:r>
      <w:r w:rsidR="00361EA6">
        <w:rPr>
          <w:bCs/>
          <w:sz w:val="22"/>
          <w:szCs w:val="22"/>
        </w:rPr>
        <w:t xml:space="preserve"> (dotyczy pojazdu, a nie załogi ambulansu)</w:t>
      </w:r>
      <w:r w:rsidRPr="00AE3710">
        <w:rPr>
          <w:bCs/>
          <w:sz w:val="22"/>
          <w:szCs w:val="22"/>
        </w:rPr>
        <w:t>,</w:t>
      </w:r>
    </w:p>
    <w:p w14:paraId="0C151202" w14:textId="436C278A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50D7E"/>
    <w:rsid w:val="00167DCC"/>
    <w:rsid w:val="003573C6"/>
    <w:rsid w:val="00361EA6"/>
    <w:rsid w:val="00382DC6"/>
    <w:rsid w:val="00395962"/>
    <w:rsid w:val="0040563E"/>
    <w:rsid w:val="004E070D"/>
    <w:rsid w:val="005216A8"/>
    <w:rsid w:val="005C0B0B"/>
    <w:rsid w:val="0060654D"/>
    <w:rsid w:val="007064BA"/>
    <w:rsid w:val="00771188"/>
    <w:rsid w:val="00790A54"/>
    <w:rsid w:val="007F1EE0"/>
    <w:rsid w:val="00821C80"/>
    <w:rsid w:val="008F0CE7"/>
    <w:rsid w:val="009259AB"/>
    <w:rsid w:val="00936CFB"/>
    <w:rsid w:val="00980415"/>
    <w:rsid w:val="009C1F8F"/>
    <w:rsid w:val="009C437A"/>
    <w:rsid w:val="00A622D0"/>
    <w:rsid w:val="00AA594F"/>
    <w:rsid w:val="00AE3710"/>
    <w:rsid w:val="00B11EA3"/>
    <w:rsid w:val="00B311DB"/>
    <w:rsid w:val="00B41A5F"/>
    <w:rsid w:val="00B551AF"/>
    <w:rsid w:val="00B81E8E"/>
    <w:rsid w:val="00BA2BBC"/>
    <w:rsid w:val="00D52F5E"/>
    <w:rsid w:val="00D66E48"/>
    <w:rsid w:val="00D90B92"/>
    <w:rsid w:val="00E819CF"/>
    <w:rsid w:val="00F228E7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49</TotalTime>
  <Pages>2</Pages>
  <Words>266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Małgorzata Watral-Duńska</cp:lastModifiedBy>
  <cp:revision>13</cp:revision>
  <cp:lastPrinted>2023-11-22T07:49:00Z</cp:lastPrinted>
  <dcterms:created xsi:type="dcterms:W3CDTF">2022-07-29T05:48:00Z</dcterms:created>
  <dcterms:modified xsi:type="dcterms:W3CDTF">2024-02-02T12:09:00Z</dcterms:modified>
</cp:coreProperties>
</file>