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179C808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D3B62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D3B62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4E8D2FE7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122B2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 transportu sanitarnego na potrzeby Szpitala Wojewódzkiego w Poznaniu</w:t>
      </w:r>
      <w:r w:rsidR="001D3B6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- powtórka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9F05A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C2314"/>
    <w:rsid w:val="001D3B62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13</cp:revision>
  <dcterms:created xsi:type="dcterms:W3CDTF">2017-08-01T08:06:00Z</dcterms:created>
  <dcterms:modified xsi:type="dcterms:W3CDTF">2024-01-25T11:23:00Z</dcterms:modified>
</cp:coreProperties>
</file>