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66466" w14:textId="592E7C1F" w:rsidR="00D62E6E" w:rsidRPr="0011305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11305B">
        <w:rPr>
          <w:rFonts w:ascii="Arial Narrow" w:eastAsia="Times New Roman" w:hAnsi="Arial Narrow" w:cs="Arial"/>
          <w:bCs/>
          <w:sz w:val="24"/>
          <w:szCs w:val="20"/>
          <w:lang w:eastAsia="pl-PL"/>
        </w:rPr>
        <w:t>5</w:t>
      </w:r>
      <w:r w:rsidRPr="0011305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11305B" w14:paraId="39B19CA3" w14:textId="77777777" w:rsidTr="00D62E6E">
        <w:tc>
          <w:tcPr>
            <w:tcW w:w="2800" w:type="dxa"/>
            <w:shd w:val="clear" w:color="auto" w:fill="auto"/>
          </w:tcPr>
          <w:p w14:paraId="1B464080" w14:textId="77777777" w:rsidR="00D62E6E" w:rsidRPr="0011305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305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11305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1251EC0" w14:textId="77777777" w:rsidR="00D62E6E" w:rsidRPr="00113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819AB0E" w14:textId="77777777" w:rsidR="00D62E6E" w:rsidRPr="00113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C402F0" w14:textId="77777777" w:rsidR="00D62E6E" w:rsidRPr="0011305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113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11305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113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1305B" w14:paraId="6474397F" w14:textId="77777777" w:rsidTr="00D62E6E">
        <w:tc>
          <w:tcPr>
            <w:tcW w:w="2800" w:type="dxa"/>
            <w:shd w:val="clear" w:color="auto" w:fill="auto"/>
          </w:tcPr>
          <w:p w14:paraId="6DD2DED2" w14:textId="77777777" w:rsidR="00D62E6E" w:rsidRPr="0011305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11305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BB14AD" w14:textId="77777777" w:rsidR="00D62E6E" w:rsidRPr="00113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D150A64" w14:textId="77777777" w:rsidR="00D62E6E" w:rsidRPr="0011305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B3C5420" w14:textId="77777777" w:rsidR="00D62E6E" w:rsidRPr="0011305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113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11305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11305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9CEB03A" w14:textId="77777777" w:rsidR="00BC121E" w:rsidRPr="0011305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25BEC" w:rsidRPr="0011305B" w14:paraId="1F0765EC" w14:textId="77777777" w:rsidTr="005D10E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4B7AE8" w14:textId="77777777" w:rsidR="00B25BEC" w:rsidRPr="0011305B" w:rsidRDefault="00B25BEC" w:rsidP="005D10E0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FB70E52" w14:textId="77777777" w:rsidR="00B25BEC" w:rsidRPr="0011305B" w:rsidRDefault="00B25BEC" w:rsidP="005D10E0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7CAD12D0" w14:textId="77777777" w:rsidR="00B25BEC" w:rsidRPr="0011305B" w:rsidRDefault="00B25BEC" w:rsidP="005D10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6B7AA27" w14:textId="77777777" w:rsidR="00B25BEC" w:rsidRPr="0011305B" w:rsidRDefault="00B25BEC" w:rsidP="005D10E0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9DDDAB5" w14:textId="77777777" w:rsidR="00BC121E" w:rsidRPr="0011305B" w:rsidRDefault="00B25BEC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11305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11305B" w14:paraId="483B88D4" w14:textId="77777777" w:rsidTr="00D62E6E">
        <w:tc>
          <w:tcPr>
            <w:tcW w:w="2269" w:type="dxa"/>
            <w:shd w:val="clear" w:color="auto" w:fill="auto"/>
          </w:tcPr>
          <w:p w14:paraId="4F1C5900" w14:textId="77777777" w:rsidR="00D62E6E" w:rsidRPr="0011305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D8F2999" w14:textId="77777777" w:rsidR="00D62E6E" w:rsidRPr="0011305B" w:rsidRDefault="00B25BE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napędu chirurgicznego i unitu stomatologicznego</w:t>
            </w:r>
            <w:r w:rsidR="00D62E6E" w:rsidRPr="00113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5BEC" w:rsidRPr="0011305B" w14:paraId="6C772965" w14:textId="77777777" w:rsidTr="005D10E0">
        <w:tc>
          <w:tcPr>
            <w:tcW w:w="2269" w:type="dxa"/>
            <w:shd w:val="clear" w:color="auto" w:fill="auto"/>
          </w:tcPr>
          <w:p w14:paraId="2EFD1A56" w14:textId="77777777" w:rsidR="00B25BEC" w:rsidRPr="0011305B" w:rsidRDefault="00B25BEC" w:rsidP="005D10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EE82F9B" w14:textId="77777777" w:rsidR="00B25BEC" w:rsidRPr="0011305B" w:rsidRDefault="00B25BEC" w:rsidP="005D10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13/2024</w:t>
            </w:r>
          </w:p>
        </w:tc>
      </w:tr>
    </w:tbl>
    <w:p w14:paraId="327BEA99" w14:textId="77777777" w:rsidR="00BC121E" w:rsidRPr="0011305B" w:rsidRDefault="00B25BE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11305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11305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11305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6E3C06E" w14:textId="5AE7CE9D" w:rsidR="00BC121E" w:rsidRPr="0011305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11305B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0E1398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1305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11305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11305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A5A156C" w14:textId="3AF72DC9" w:rsidR="00BC121E" w:rsidRPr="0011305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20C28165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11305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11305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CF4CBCA" w14:textId="77777777" w:rsidR="00BF69A4" w:rsidRPr="0011305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11305B" w14:paraId="30AE1B5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AF275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1F8A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AAAFA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11305B" w14:paraId="6A75207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2011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F3E2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6F86D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11305B" w14:paraId="691C394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BA89C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03CAA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3759" w14:textId="77777777" w:rsidR="00BC121E" w:rsidRPr="0011305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ACD706A" w14:textId="77777777" w:rsidR="00BC121E" w:rsidRPr="0011305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11305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365E91BD" w14:textId="77777777" w:rsidR="00BC121E" w:rsidRPr="0011305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11305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509C39E" w14:textId="77777777" w:rsidR="00067B62" w:rsidRPr="0011305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11305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11305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11305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2A27AEF" w14:textId="77777777" w:rsidR="00067B62" w:rsidRPr="0011305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11305B" w14:paraId="4901D748" w14:textId="77777777" w:rsidTr="00620E37">
        <w:tc>
          <w:tcPr>
            <w:tcW w:w="2660" w:type="dxa"/>
            <w:shd w:val="clear" w:color="auto" w:fill="auto"/>
          </w:tcPr>
          <w:p w14:paraId="6E530A4C" w14:textId="77777777" w:rsidR="00BC121E" w:rsidRPr="00113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2BEFFE5" w14:textId="77777777" w:rsidR="00BC121E" w:rsidRPr="0011305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6BB873" w14:textId="77777777" w:rsidR="00BC121E" w:rsidRPr="0011305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38FFFD3" w14:textId="77777777" w:rsidR="00BC121E" w:rsidRPr="00113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6562FB9" w14:textId="77777777" w:rsidR="00BC121E" w:rsidRPr="0011305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3719F87" w14:textId="77777777" w:rsidR="00BC121E" w:rsidRPr="0011305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25BEC"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11305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6ACCBCE" w14:textId="77777777" w:rsidR="00106AC7" w:rsidRPr="0011305B" w:rsidRDefault="00106AC7" w:rsidP="00BC121E">
      <w:pPr>
        <w:rPr>
          <w:rFonts w:ascii="Arial Narrow" w:hAnsi="Arial Narrow"/>
        </w:rPr>
      </w:pPr>
    </w:p>
    <w:sectPr w:rsidR="00106AC7" w:rsidRPr="0011305B" w:rsidSect="00DC7FF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578DF" w14:textId="77777777" w:rsidR="00DC7FF3" w:rsidRDefault="00DC7FF3">
      <w:r>
        <w:separator/>
      </w:r>
    </w:p>
  </w:endnote>
  <w:endnote w:type="continuationSeparator" w:id="0">
    <w:p w14:paraId="1BED0967" w14:textId="77777777" w:rsidR="00DC7FF3" w:rsidRDefault="00DC7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9D0D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F4E83C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9105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024B877" w14:textId="77777777" w:rsidR="009A4CD3" w:rsidRDefault="0011305B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D79F393">
        <v:line id="_x0000_s1025" style="position:absolute;left:0;text-align:left;z-index:251657728" from="-3.85pt,8.7pt" to="455.15pt,8.7pt"/>
      </w:pict>
    </w:r>
  </w:p>
  <w:p w14:paraId="2BC5856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D5046" w14:textId="77777777" w:rsidR="00B25BEC" w:rsidRDefault="00B25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35F5A1" w14:textId="77777777" w:rsidR="00DC7FF3" w:rsidRDefault="00DC7FF3">
      <w:r>
        <w:separator/>
      </w:r>
    </w:p>
  </w:footnote>
  <w:footnote w:type="continuationSeparator" w:id="0">
    <w:p w14:paraId="335E88A6" w14:textId="77777777" w:rsidR="00DC7FF3" w:rsidRDefault="00DC7F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B86AD" w14:textId="77777777" w:rsidR="00B25BEC" w:rsidRDefault="00B25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4F863" w14:textId="77777777" w:rsidR="00B25BEC" w:rsidRDefault="00B25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4CA6A" w14:textId="77777777" w:rsidR="00B25BEC" w:rsidRDefault="00B25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5003116">
    <w:abstractNumId w:val="13"/>
  </w:num>
  <w:num w:numId="2" w16cid:durableId="1685091579">
    <w:abstractNumId w:val="0"/>
  </w:num>
  <w:num w:numId="3" w16cid:durableId="139808083">
    <w:abstractNumId w:val="11"/>
  </w:num>
  <w:num w:numId="4" w16cid:durableId="874536595">
    <w:abstractNumId w:val="8"/>
  </w:num>
  <w:num w:numId="5" w16cid:durableId="2072728090">
    <w:abstractNumId w:val="7"/>
  </w:num>
  <w:num w:numId="6" w16cid:durableId="1813253282">
    <w:abstractNumId w:val="1"/>
  </w:num>
  <w:num w:numId="7" w16cid:durableId="1223446987">
    <w:abstractNumId w:val="6"/>
  </w:num>
  <w:num w:numId="8" w16cid:durableId="680201160">
    <w:abstractNumId w:val="3"/>
  </w:num>
  <w:num w:numId="9" w16cid:durableId="531189295">
    <w:abstractNumId w:val="2"/>
  </w:num>
  <w:num w:numId="10" w16cid:durableId="848374653">
    <w:abstractNumId w:val="5"/>
  </w:num>
  <w:num w:numId="11" w16cid:durableId="271866555">
    <w:abstractNumId w:val="10"/>
  </w:num>
  <w:num w:numId="12" w16cid:durableId="1902982412">
    <w:abstractNumId w:val="4"/>
  </w:num>
  <w:num w:numId="13" w16cid:durableId="1443065224">
    <w:abstractNumId w:val="9"/>
  </w:num>
  <w:num w:numId="14" w16cid:durableId="12231292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7FF3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1305B"/>
    <w:rsid w:val="001436D8"/>
    <w:rsid w:val="00147532"/>
    <w:rsid w:val="00154CBB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5BEC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7FF3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2242117"/>
  <w15:chartTrackingRefBased/>
  <w15:docId w15:val="{D0325849-2E83-4958-96D2-E84600122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221</Words>
  <Characters>1739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2010-01-07T09:39:00Z</cp:lastPrinted>
  <dcterms:created xsi:type="dcterms:W3CDTF">2024-01-31T11:31:00Z</dcterms:created>
  <dcterms:modified xsi:type="dcterms:W3CDTF">2024-02-01T15:25:00Z</dcterms:modified>
</cp:coreProperties>
</file>