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262AF" w14:textId="5163F67B" w:rsidR="00025386" w:rsidRPr="00061CD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61CD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61CDA">
        <w:rPr>
          <w:rFonts w:ascii="Arial Narrow" w:hAnsi="Arial Narrow" w:cs="Arial"/>
          <w:bCs/>
          <w:i w:val="0"/>
          <w:szCs w:val="24"/>
        </w:rPr>
        <w:t>3</w:t>
      </w:r>
      <w:r w:rsidR="007666D6" w:rsidRPr="00061CD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61CDA" w14:paraId="157395E3" w14:textId="77777777" w:rsidTr="00467CA2">
        <w:tc>
          <w:tcPr>
            <w:tcW w:w="2800" w:type="dxa"/>
            <w:shd w:val="clear" w:color="auto" w:fill="auto"/>
          </w:tcPr>
          <w:p w14:paraId="6AE0C4B7" w14:textId="77777777" w:rsidR="00D520D3" w:rsidRPr="00061CD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61CD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61CD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E784F5" w14:textId="77777777" w:rsidR="00D520D3" w:rsidRPr="00061CD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BE49B2D" w14:textId="77777777" w:rsidR="00D520D3" w:rsidRPr="00061CD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21BD9A" w14:textId="77777777" w:rsidR="00D520D3" w:rsidRPr="00061CD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61C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61CD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61C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61CDA" w14:paraId="3CED0636" w14:textId="77777777" w:rsidTr="00467CA2">
        <w:tc>
          <w:tcPr>
            <w:tcW w:w="2800" w:type="dxa"/>
            <w:shd w:val="clear" w:color="auto" w:fill="auto"/>
          </w:tcPr>
          <w:p w14:paraId="0E49F03F" w14:textId="77777777" w:rsidR="00D520D3" w:rsidRPr="00061CD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61CD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925F01" w14:textId="77777777" w:rsidR="00D520D3" w:rsidRPr="00061CD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B537318" w14:textId="77777777" w:rsidR="00D520D3" w:rsidRPr="00061CD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732F5D" w14:textId="77777777" w:rsidR="00D520D3" w:rsidRPr="00061CD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61C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61CD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61C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14102B" w14:textId="77777777" w:rsidR="00B62AD0" w:rsidRPr="00061CD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61CDA" w14:paraId="73CA174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BD378F" w14:textId="77777777" w:rsidR="00053927" w:rsidRPr="00061CD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61CD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E093F30" w14:textId="77777777" w:rsidR="00053927" w:rsidRPr="00061CD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61CD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61CD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61CD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AEB44E0" w14:textId="77777777" w:rsidR="0071340C" w:rsidRPr="00061CD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1CD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61CD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61CD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42620" w:rsidRPr="00061CDA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61CD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61CDA" w14:paraId="19F9A0CD" w14:textId="77777777" w:rsidTr="00467CA2">
        <w:tc>
          <w:tcPr>
            <w:tcW w:w="2269" w:type="dxa"/>
            <w:shd w:val="clear" w:color="auto" w:fill="auto"/>
          </w:tcPr>
          <w:p w14:paraId="1EBE0FA2" w14:textId="77777777" w:rsidR="00D520D3" w:rsidRPr="00061CD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6A6D8C" w14:textId="77777777" w:rsidR="00D520D3" w:rsidRPr="00061CDA" w:rsidRDefault="00A4262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napędu chirurgicznego i unitu stomatologicznego</w:t>
            </w:r>
            <w:r w:rsidR="00D520D3" w:rsidRPr="00061C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2620" w:rsidRPr="00061CDA" w14:paraId="3BDD4C46" w14:textId="77777777" w:rsidTr="00E24656">
        <w:tc>
          <w:tcPr>
            <w:tcW w:w="2269" w:type="dxa"/>
            <w:shd w:val="clear" w:color="auto" w:fill="auto"/>
          </w:tcPr>
          <w:p w14:paraId="189AA594" w14:textId="77777777" w:rsidR="00A42620" w:rsidRPr="00061CDA" w:rsidRDefault="00A42620" w:rsidP="00E246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CECEB7" w14:textId="77777777" w:rsidR="00A42620" w:rsidRPr="00061CDA" w:rsidRDefault="00A42620" w:rsidP="00E246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13/2024</w:t>
            </w:r>
          </w:p>
        </w:tc>
      </w:tr>
    </w:tbl>
    <w:p w14:paraId="33C3F4C5" w14:textId="77777777" w:rsidR="00DC652A" w:rsidRPr="00061CDA" w:rsidRDefault="00A4262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61CD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F91ED26" w14:textId="77777777" w:rsidR="00DC652A" w:rsidRPr="00061CD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61CD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C43C4DE" w14:textId="77777777" w:rsidR="0071340C" w:rsidRPr="00061CD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61CD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61CD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61CD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EE42813" w14:textId="77777777" w:rsidR="0071340C" w:rsidRPr="00061CD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1E26048" w14:textId="77777777" w:rsidR="0071340C" w:rsidRPr="00061CD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4947BE8" w14:textId="77777777" w:rsidR="0071340C" w:rsidRPr="00061C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61CD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F622D46" w14:textId="77777777" w:rsidR="0071340C" w:rsidRPr="00061CD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61CD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61CD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61CD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46FC6E6" w14:textId="77777777" w:rsidR="0071340C" w:rsidRPr="00061C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F2E31C1" w14:textId="77777777" w:rsidR="0071340C" w:rsidRPr="00061C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A37AEE6" w14:textId="77777777" w:rsidR="00DC652A" w:rsidRPr="00061CD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61CD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61CD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61CD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53D9C13" w14:textId="77777777" w:rsidR="00DC652A" w:rsidRPr="00061CD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61CD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61CD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7995BAB" w14:textId="77777777" w:rsidR="0093388F" w:rsidRPr="00061CD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61CD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15E95FF" w14:textId="77777777" w:rsidR="0093388F" w:rsidRPr="00061CD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4AD408A" w14:textId="77777777" w:rsidR="0093388F" w:rsidRPr="00061CD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61CD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591AD00" w14:textId="77777777" w:rsidR="00CB29AC" w:rsidRPr="00061CD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0A69BB0" w14:textId="77777777" w:rsidR="00CB29AC" w:rsidRPr="00061CD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61CD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2AF7BBD" w14:textId="77777777" w:rsidR="00830970" w:rsidRPr="00061CD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61C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61CD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12AE278" w14:textId="77777777" w:rsidR="00E27ABB" w:rsidRPr="00061CD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61CD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61CDA" w14:paraId="20E280C2" w14:textId="77777777" w:rsidTr="00467CA2">
        <w:tc>
          <w:tcPr>
            <w:tcW w:w="2660" w:type="dxa"/>
            <w:shd w:val="clear" w:color="auto" w:fill="auto"/>
          </w:tcPr>
          <w:p w14:paraId="553EE325" w14:textId="77777777" w:rsidR="00D520D3" w:rsidRPr="00061CD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9CDC34" w14:textId="77777777" w:rsidR="00D520D3" w:rsidRPr="00061CD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4B8A7F5" w14:textId="77777777" w:rsidR="00D520D3" w:rsidRPr="00061CD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B103F84" w14:textId="77777777" w:rsidR="00D520D3" w:rsidRPr="00061CD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96178CD" w14:textId="77777777" w:rsidR="00D520D3" w:rsidRPr="00061CD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64461D" w14:textId="77777777" w:rsidR="00D520D3" w:rsidRPr="00061CD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61C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42620" w:rsidRPr="00061C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61C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61C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61C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C724B20" w14:textId="77777777" w:rsidR="00E27ABB" w:rsidRPr="00061CD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61CDA" w:rsidSect="005115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835BF" w14:textId="77777777" w:rsidR="00511521" w:rsidRDefault="00511521" w:rsidP="00025386">
      <w:pPr>
        <w:spacing w:after="0" w:line="240" w:lineRule="auto"/>
      </w:pPr>
      <w:r>
        <w:separator/>
      </w:r>
    </w:p>
  </w:endnote>
  <w:endnote w:type="continuationSeparator" w:id="0">
    <w:p w14:paraId="503A38F4" w14:textId="77777777" w:rsidR="00511521" w:rsidRDefault="005115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C37B2" w14:textId="77777777" w:rsidR="00A42620" w:rsidRDefault="00A426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C0DE2" w14:textId="77777777" w:rsidR="00025386" w:rsidRDefault="00061CDA" w:rsidP="00025386">
    <w:pPr>
      <w:pStyle w:val="Stopka"/>
      <w:tabs>
        <w:tab w:val="clear" w:pos="4536"/>
      </w:tabs>
      <w:jc w:val="center"/>
    </w:pPr>
    <w:r>
      <w:rPr>
        <w:noProof/>
      </w:rPr>
      <w:pict w14:anchorId="03DCB9F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BD60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D3B7AE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51E2" w14:textId="77777777" w:rsidR="00A42620" w:rsidRDefault="00A426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DE7BB" w14:textId="77777777" w:rsidR="00511521" w:rsidRDefault="00511521" w:rsidP="00025386">
      <w:pPr>
        <w:spacing w:after="0" w:line="240" w:lineRule="auto"/>
      </w:pPr>
      <w:r>
        <w:separator/>
      </w:r>
    </w:p>
  </w:footnote>
  <w:footnote w:type="continuationSeparator" w:id="0">
    <w:p w14:paraId="3BD252AB" w14:textId="77777777" w:rsidR="00511521" w:rsidRDefault="005115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E75F6" w14:textId="77777777" w:rsidR="00A42620" w:rsidRDefault="00A42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7C6E5" w14:textId="77777777" w:rsidR="00A42620" w:rsidRDefault="00A42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4ACEB" w14:textId="77777777" w:rsidR="00A42620" w:rsidRDefault="00A42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06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521"/>
    <w:rsid w:val="00025386"/>
    <w:rsid w:val="000423B9"/>
    <w:rsid w:val="00053927"/>
    <w:rsid w:val="00061CDA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11521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06EB4"/>
    <w:rsid w:val="0093388F"/>
    <w:rsid w:val="00A42620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8D923"/>
  <w15:chartTrackingRefBased/>
  <w15:docId w15:val="{0102059C-5C77-49F7-82D3-D18C08ADF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2024-01-31T11:30:00Z</dcterms:created>
  <dcterms:modified xsi:type="dcterms:W3CDTF">2024-02-01T15:23:00Z</dcterms:modified>
</cp:coreProperties>
</file>