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BB8F" w14:textId="21CDABEE" w:rsidR="00025386" w:rsidRPr="00FF7477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0B78895B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5EA8410" w14:textId="77777777" w:rsidR="00025386" w:rsidRDefault="00025386" w:rsidP="00025386"/>
                <w:p w14:paraId="50D932C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77CE0E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CCC6F4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9D6F36D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645929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61647B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FCAC1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075D80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3ED62E1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F7477" w:rsidRPr="00FF7477">
        <w:rPr>
          <w:b/>
          <w:i w:val="0"/>
          <w:iCs/>
          <w:lang w:val="pl-PL"/>
        </w:rPr>
        <w:t>5</w:t>
      </w:r>
    </w:p>
    <w:p w14:paraId="1F853884" w14:textId="77777777" w:rsidR="00025386" w:rsidRDefault="00025386"/>
    <w:p w14:paraId="54D5D214" w14:textId="77777777" w:rsidR="00025386" w:rsidRPr="00025386" w:rsidRDefault="00025386" w:rsidP="00025386"/>
    <w:p w14:paraId="29E936F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CFE" w:rsidRPr="00F32CFE">
        <w:rPr>
          <w:rFonts w:ascii="Times New Roman" w:eastAsia="Times New Roman" w:hAnsi="Times New Roman"/>
          <w:b/>
          <w:sz w:val="24"/>
          <w:szCs w:val="20"/>
          <w:lang w:eastAsia="pl-PL"/>
        </w:rPr>
        <w:t>ZP/4/2024</w:t>
      </w:r>
    </w:p>
    <w:p w14:paraId="72EE5235" w14:textId="77777777" w:rsidR="00025386" w:rsidRPr="00025386" w:rsidRDefault="00025386" w:rsidP="00025386"/>
    <w:p w14:paraId="3BD4A91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868090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BB5EFD" w14:textId="20F3491B" w:rsidR="00A56A6F" w:rsidRPr="00FF7477" w:rsidRDefault="00A56A6F" w:rsidP="00FF74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FF7477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trybie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F32CFE" w:rsidRPr="00F32CFE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F7477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F32CFE" w:rsidRPr="00F32CF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F32CFE" w:rsidRPr="00F32CFE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F7477">
        <w:rPr>
          <w:rFonts w:ascii="Times New Roman" w:eastAsia="Times New Roman" w:hAnsi="Times New Roman"/>
          <w:sz w:val="24"/>
          <w:szCs w:val="20"/>
          <w:lang w:eastAsia="pl-PL"/>
        </w:rPr>
        <w:t xml:space="preserve"> „</w:t>
      </w:r>
      <w:r w:rsidR="00F32CFE" w:rsidRPr="00F32CF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akcesoriów zużywalnych do lasera holmowego dla Oddziału Urologii z Onkologią</w:t>
      </w:r>
      <w:r w:rsidR="00FF7477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6037EF4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CE3F2D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FE87089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17DF9BA" w14:textId="77777777" w:rsidTr="00C2318B">
        <w:tc>
          <w:tcPr>
            <w:tcW w:w="772" w:type="dxa"/>
            <w:shd w:val="clear" w:color="auto" w:fill="auto"/>
          </w:tcPr>
          <w:p w14:paraId="0331FB5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84A5C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0ED7B2D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3F47E6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5A30EC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7A2FA5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982C0D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82D6B66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383655C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8E22DF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80A049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35F06F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F9B4A70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D4368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3C335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A8AF5E3" w14:textId="77777777" w:rsidR="00025386" w:rsidRPr="00FF7477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FF7477">
        <w:rPr>
          <w:rFonts w:ascii="Times New Roman" w:hAnsi="Times New Roman"/>
          <w:sz w:val="24"/>
          <w:u w:val="dotted"/>
        </w:rPr>
        <w:tab/>
      </w:r>
      <w:r w:rsidRPr="00FF7477">
        <w:rPr>
          <w:rFonts w:ascii="Times New Roman" w:hAnsi="Times New Roman"/>
          <w:sz w:val="24"/>
        </w:rPr>
        <w:t xml:space="preserve"> dnia </w:t>
      </w:r>
      <w:r w:rsidRPr="00FF7477">
        <w:rPr>
          <w:rFonts w:ascii="Times New Roman" w:hAnsi="Times New Roman"/>
          <w:sz w:val="24"/>
          <w:u w:val="dotted"/>
        </w:rPr>
        <w:tab/>
      </w:r>
      <w:r w:rsidRPr="00FF7477">
        <w:rPr>
          <w:rFonts w:ascii="Times New Roman" w:hAnsi="Times New Roman"/>
          <w:sz w:val="24"/>
        </w:rPr>
        <w:tab/>
      </w:r>
      <w:r w:rsidRPr="00FF7477">
        <w:rPr>
          <w:rFonts w:ascii="Times New Roman" w:hAnsi="Times New Roman"/>
          <w:sz w:val="24"/>
          <w:u w:val="dotted"/>
        </w:rPr>
        <w:tab/>
      </w:r>
    </w:p>
    <w:p w14:paraId="4007EF6A" w14:textId="77777777" w:rsidR="00025386" w:rsidRPr="00FF7477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FF7477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FF7477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24B95" w14:textId="77777777" w:rsidR="007F6906" w:rsidRDefault="007F6906" w:rsidP="00025386">
      <w:pPr>
        <w:spacing w:after="0" w:line="240" w:lineRule="auto"/>
      </w:pPr>
      <w:r>
        <w:separator/>
      </w:r>
    </w:p>
  </w:endnote>
  <w:endnote w:type="continuationSeparator" w:id="0">
    <w:p w14:paraId="5DBC1371" w14:textId="77777777" w:rsidR="007F6906" w:rsidRDefault="007F69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8FF60" w14:textId="77777777" w:rsidR="00F32CFE" w:rsidRDefault="00F32C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002F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C14681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EE841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4E2F6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142BD" w14:textId="77777777" w:rsidR="00F32CFE" w:rsidRDefault="00F32C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7B781" w14:textId="77777777" w:rsidR="007F6906" w:rsidRDefault="007F6906" w:rsidP="00025386">
      <w:pPr>
        <w:spacing w:after="0" w:line="240" w:lineRule="auto"/>
      </w:pPr>
      <w:r>
        <w:separator/>
      </w:r>
    </w:p>
  </w:footnote>
  <w:footnote w:type="continuationSeparator" w:id="0">
    <w:p w14:paraId="5CCAD7D6" w14:textId="77777777" w:rsidR="007F6906" w:rsidRDefault="007F69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0110E" w14:textId="77777777" w:rsidR="00F32CFE" w:rsidRDefault="00F32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089F" w14:textId="77777777" w:rsidR="00F32CFE" w:rsidRDefault="00F32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A0" w14:textId="77777777" w:rsidR="00F32CFE" w:rsidRDefault="00F32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906"/>
    <w:rsid w:val="00025386"/>
    <w:rsid w:val="001C2314"/>
    <w:rsid w:val="004E2B1B"/>
    <w:rsid w:val="005624D8"/>
    <w:rsid w:val="007F6906"/>
    <w:rsid w:val="008F2498"/>
    <w:rsid w:val="009B09E9"/>
    <w:rsid w:val="00A56A6F"/>
    <w:rsid w:val="00AD38B5"/>
    <w:rsid w:val="00C2318B"/>
    <w:rsid w:val="00D55FC4"/>
    <w:rsid w:val="00F32CFE"/>
    <w:rsid w:val="00FB7BA7"/>
    <w:rsid w:val="00FF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10A44D9"/>
  <w15:chartTrackingRefBased/>
  <w15:docId w15:val="{CC4AC6D0-8EB6-4D06-9A2F-373C7125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2024-01-31T12:14:00Z</dcterms:created>
  <dcterms:modified xsi:type="dcterms:W3CDTF">2024-01-31T12:15:00Z</dcterms:modified>
</cp:coreProperties>
</file>