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0F4029" w14:textId="6CA2F596" w:rsidR="00FB7F50" w:rsidRPr="002245BE" w:rsidRDefault="00A5382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5382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996439">
        <w:rPr>
          <w:sz w:val="22"/>
          <w:szCs w:val="22"/>
        </w:rPr>
        <w:t>02.02.2024 r.</w:t>
      </w:r>
    </w:p>
    <w:p w14:paraId="301D2C7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A3F2386" w14:textId="77777777" w:rsidR="00A5382D" w:rsidRPr="00A5382D" w:rsidRDefault="00A5382D" w:rsidP="00FB7F50">
      <w:pPr>
        <w:spacing w:after="40"/>
        <w:rPr>
          <w:b/>
          <w:bCs/>
          <w:sz w:val="22"/>
          <w:szCs w:val="22"/>
        </w:rPr>
      </w:pPr>
      <w:r w:rsidRPr="00A5382D">
        <w:rPr>
          <w:b/>
          <w:bCs/>
          <w:sz w:val="22"/>
          <w:szCs w:val="22"/>
        </w:rPr>
        <w:t>Szpital Miejski Specjalistyczny</w:t>
      </w:r>
    </w:p>
    <w:p w14:paraId="1342AD2A" w14:textId="77777777" w:rsidR="00A5382D" w:rsidRPr="00A5382D" w:rsidRDefault="00A5382D" w:rsidP="00FB7F50">
      <w:pPr>
        <w:spacing w:after="40"/>
        <w:rPr>
          <w:b/>
          <w:bCs/>
          <w:sz w:val="22"/>
          <w:szCs w:val="22"/>
        </w:rPr>
      </w:pPr>
      <w:r w:rsidRPr="00A5382D">
        <w:rPr>
          <w:b/>
          <w:bCs/>
          <w:sz w:val="22"/>
          <w:szCs w:val="22"/>
        </w:rPr>
        <w:t>im. Gabriela Narutowicza w Krakowie</w:t>
      </w:r>
    </w:p>
    <w:p w14:paraId="30A4E426" w14:textId="77777777" w:rsidR="00FB7F50" w:rsidRPr="002245BE" w:rsidRDefault="00A5382D" w:rsidP="00FB7F50">
      <w:pPr>
        <w:rPr>
          <w:sz w:val="22"/>
          <w:szCs w:val="22"/>
        </w:rPr>
      </w:pPr>
      <w:r w:rsidRPr="00A5382D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A5382D">
        <w:rPr>
          <w:sz w:val="22"/>
          <w:szCs w:val="22"/>
        </w:rPr>
        <w:t>35-37</w:t>
      </w:r>
    </w:p>
    <w:p w14:paraId="40D153F5" w14:textId="77777777" w:rsidR="00FB7F50" w:rsidRPr="002245BE" w:rsidRDefault="00A5382D" w:rsidP="00FB7F50">
      <w:pPr>
        <w:rPr>
          <w:sz w:val="22"/>
          <w:szCs w:val="22"/>
        </w:rPr>
      </w:pPr>
      <w:r w:rsidRPr="00A5382D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A5382D">
        <w:rPr>
          <w:sz w:val="22"/>
          <w:szCs w:val="22"/>
        </w:rPr>
        <w:t>Kraków</w:t>
      </w:r>
    </w:p>
    <w:p w14:paraId="3B7B2231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DDB89D7" w14:textId="327200E2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8E45BC">
        <w:rPr>
          <w:b/>
          <w:sz w:val="28"/>
        </w:rPr>
        <w:t xml:space="preserve"> w pakiecie 2,3,4,8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A5382D" w:rsidRPr="00607F9B" w14:paraId="499950AE" w14:textId="77777777" w:rsidTr="00791203">
        <w:trPr>
          <w:trHeight w:val="638"/>
        </w:trPr>
        <w:tc>
          <w:tcPr>
            <w:tcW w:w="959" w:type="dxa"/>
            <w:shd w:val="clear" w:color="auto" w:fill="auto"/>
          </w:tcPr>
          <w:p w14:paraId="6A43E75A" w14:textId="77777777" w:rsidR="00A5382D" w:rsidRPr="00607F9B" w:rsidRDefault="00A5382D" w:rsidP="0079120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A0F576A" w14:textId="77777777" w:rsidR="00A5382D" w:rsidRPr="00607F9B" w:rsidRDefault="00A5382D" w:rsidP="0079120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5382D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5382D">
              <w:rPr>
                <w:b/>
                <w:bCs/>
                <w:sz w:val="22"/>
                <w:szCs w:val="22"/>
              </w:rPr>
              <w:t>Zakup i dostawa wszczepialnych i niewszczepialnych wyrobów medycznych dla potrzeb Oddziału Urazowo-Ortopedycznego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5382D">
              <w:rPr>
                <w:b/>
                <w:sz w:val="22"/>
                <w:szCs w:val="22"/>
              </w:rPr>
              <w:t>ZP/53/2023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73C964C" w14:textId="44D94E02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>, że w toczącym się postępowaniu o</w:t>
      </w:r>
      <w:r w:rsidR="00A5643D">
        <w:rPr>
          <w:sz w:val="22"/>
          <w:szCs w:val="22"/>
        </w:rPr>
        <w:t> </w:t>
      </w:r>
      <w:r w:rsidR="00D26ED6">
        <w:rPr>
          <w:sz w:val="22"/>
          <w:szCs w:val="22"/>
        </w:rPr>
        <w:t xml:space="preserve">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5382D" w14:paraId="63B611AF" w14:textId="77777777" w:rsidTr="00791203">
        <w:trPr>
          <w:cantSplit/>
        </w:trPr>
        <w:tc>
          <w:tcPr>
            <w:tcW w:w="9498" w:type="dxa"/>
          </w:tcPr>
          <w:p w14:paraId="0A5E8D85" w14:textId="77777777" w:rsidR="00A5382D" w:rsidRPr="001D1EEC" w:rsidRDefault="00A5382D" w:rsidP="00791203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A5382D">
              <w:rPr>
                <w:b/>
                <w:sz w:val="22"/>
                <w:szCs w:val="22"/>
              </w:rPr>
              <w:t>Good For You Medical Jarosław Brudz</w:t>
            </w:r>
          </w:p>
          <w:p w14:paraId="6867EBB9" w14:textId="77777777" w:rsidR="00A5382D" w:rsidRPr="001D1EEC" w:rsidRDefault="00A5382D" w:rsidP="00791203">
            <w:pPr>
              <w:spacing w:line="276" w:lineRule="auto"/>
              <w:rPr>
                <w:bCs/>
                <w:sz w:val="22"/>
                <w:szCs w:val="22"/>
              </w:rPr>
            </w:pPr>
            <w:r w:rsidRPr="00A5382D">
              <w:rPr>
                <w:bCs/>
                <w:sz w:val="22"/>
                <w:szCs w:val="22"/>
              </w:rPr>
              <w:t>ul. Zielna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5382D">
              <w:rPr>
                <w:bCs/>
                <w:sz w:val="22"/>
                <w:szCs w:val="22"/>
              </w:rPr>
              <w:t>30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A5382D">
              <w:rPr>
                <w:bCs/>
                <w:sz w:val="22"/>
                <w:szCs w:val="22"/>
              </w:rPr>
              <w:t>62-080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5382D">
              <w:rPr>
                <w:bCs/>
                <w:sz w:val="22"/>
                <w:szCs w:val="22"/>
              </w:rPr>
              <w:t>Lusowo</w:t>
            </w:r>
          </w:p>
          <w:p w14:paraId="75CB1230" w14:textId="77777777" w:rsidR="00A5382D" w:rsidRDefault="00A5382D" w:rsidP="007912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A85B08E" w14:textId="77777777" w:rsidR="00A5382D" w:rsidRPr="00211A34" w:rsidRDefault="00A5382D" w:rsidP="007912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A5382D">
              <w:rPr>
                <w:color w:val="000000"/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5382D">
              <w:rPr>
                <w:color w:val="000000"/>
                <w:sz w:val="22"/>
                <w:szCs w:val="22"/>
              </w:rPr>
              <w:t>Pakiet 2 - Proteza CMC, kotwice nadgarstka i ręki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A5382D">
              <w:rPr>
                <w:b/>
                <w:sz w:val="22"/>
                <w:szCs w:val="22"/>
              </w:rPr>
              <w:t>109 836.00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7069CB1" w14:textId="60359FC8" w:rsidR="00A5382D" w:rsidRDefault="00A5382D" w:rsidP="00E371CF">
            <w:pPr>
              <w:spacing w:before="120" w:line="276" w:lineRule="auto"/>
              <w:jc w:val="both"/>
            </w:pPr>
            <w:r w:rsidRPr="00D168A0">
              <w:rPr>
                <w:sz w:val="22"/>
                <w:szCs w:val="22"/>
              </w:rPr>
              <w:t>Uzasadnienie wyboru:</w:t>
            </w:r>
            <w:r w:rsidR="00E371CF">
              <w:rPr>
                <w:sz w:val="22"/>
                <w:szCs w:val="22"/>
              </w:rPr>
              <w:t xml:space="preserve"> </w:t>
            </w:r>
            <w:r w:rsidRPr="00A5382D">
              <w:t>Najkorzystniejsza oferta, spełnia wymagania określone w SWZ.</w:t>
            </w:r>
          </w:p>
        </w:tc>
      </w:tr>
      <w:tr w:rsidR="00A5382D" w14:paraId="3E2644AB" w14:textId="77777777" w:rsidTr="00791203">
        <w:trPr>
          <w:cantSplit/>
        </w:trPr>
        <w:tc>
          <w:tcPr>
            <w:tcW w:w="9498" w:type="dxa"/>
          </w:tcPr>
          <w:p w14:paraId="5AD1492E" w14:textId="77777777" w:rsidR="00A5382D" w:rsidRPr="001D1EEC" w:rsidRDefault="00A5382D" w:rsidP="00791203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A5382D">
              <w:rPr>
                <w:b/>
                <w:sz w:val="22"/>
                <w:szCs w:val="22"/>
              </w:rPr>
              <w:t>LfC Spółka z ograniczoną odpowiedzialnością</w:t>
            </w:r>
          </w:p>
          <w:p w14:paraId="29F1450D" w14:textId="77777777" w:rsidR="00A5382D" w:rsidRPr="001D1EEC" w:rsidRDefault="00A5382D" w:rsidP="00791203">
            <w:pPr>
              <w:spacing w:line="276" w:lineRule="auto"/>
              <w:rPr>
                <w:bCs/>
                <w:sz w:val="22"/>
                <w:szCs w:val="22"/>
              </w:rPr>
            </w:pPr>
            <w:r w:rsidRPr="00A5382D">
              <w:rPr>
                <w:bCs/>
                <w:sz w:val="22"/>
                <w:szCs w:val="22"/>
              </w:rPr>
              <w:t>ul. Kożuchowska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5382D">
              <w:rPr>
                <w:bCs/>
                <w:sz w:val="22"/>
                <w:szCs w:val="22"/>
              </w:rPr>
              <w:t>41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A5382D">
              <w:rPr>
                <w:bCs/>
                <w:sz w:val="22"/>
                <w:szCs w:val="22"/>
              </w:rPr>
              <w:t>65-364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5382D">
              <w:rPr>
                <w:bCs/>
                <w:sz w:val="22"/>
                <w:szCs w:val="22"/>
              </w:rPr>
              <w:t>Zielona Góra</w:t>
            </w:r>
          </w:p>
          <w:p w14:paraId="27F2C74F" w14:textId="77777777" w:rsidR="00A5382D" w:rsidRDefault="00A5382D" w:rsidP="007912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7D4F565" w14:textId="77777777" w:rsidR="00A5382D" w:rsidRPr="00211A34" w:rsidRDefault="00A5382D" w:rsidP="007912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A5382D">
              <w:rPr>
                <w:color w:val="000000"/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5382D">
              <w:rPr>
                <w:color w:val="000000"/>
                <w:sz w:val="22"/>
                <w:szCs w:val="22"/>
              </w:rPr>
              <w:t>Pakiet 3 - Stabilizacja kręgosłupa szyjnego, lędźwiowego i stawu krzyżowo-biodrowego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A5382D">
              <w:rPr>
                <w:b/>
                <w:sz w:val="22"/>
                <w:szCs w:val="22"/>
              </w:rPr>
              <w:t>104 976.00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52B0330" w14:textId="12B472A0" w:rsidR="00A5382D" w:rsidRDefault="00A5382D" w:rsidP="00E371CF">
            <w:pPr>
              <w:spacing w:before="120" w:line="276" w:lineRule="auto"/>
              <w:jc w:val="both"/>
            </w:pPr>
            <w:r w:rsidRPr="00D168A0">
              <w:rPr>
                <w:sz w:val="22"/>
                <w:szCs w:val="22"/>
              </w:rPr>
              <w:t>Uzasadnienie wyboru:</w:t>
            </w:r>
            <w:r w:rsidR="00E371CF">
              <w:rPr>
                <w:sz w:val="22"/>
                <w:szCs w:val="22"/>
              </w:rPr>
              <w:t xml:space="preserve"> </w:t>
            </w:r>
            <w:r w:rsidRPr="00A5382D">
              <w:t>Najkorzystniejsza oferta, spełnia wymagania określone w SWZ.</w:t>
            </w:r>
          </w:p>
        </w:tc>
      </w:tr>
      <w:tr w:rsidR="00A5382D" w14:paraId="528C4223" w14:textId="77777777" w:rsidTr="00791203">
        <w:trPr>
          <w:cantSplit/>
        </w:trPr>
        <w:tc>
          <w:tcPr>
            <w:tcW w:w="9498" w:type="dxa"/>
          </w:tcPr>
          <w:p w14:paraId="5D25341A" w14:textId="5DE84D08" w:rsidR="00A5382D" w:rsidRPr="001D1EEC" w:rsidRDefault="00A5382D" w:rsidP="00791203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A5382D">
              <w:rPr>
                <w:b/>
                <w:sz w:val="22"/>
                <w:szCs w:val="22"/>
              </w:rPr>
              <w:t>NuCare Agnieszka Wo</w:t>
            </w:r>
            <w:r w:rsidR="00E371CF">
              <w:rPr>
                <w:b/>
                <w:sz w:val="22"/>
                <w:szCs w:val="22"/>
              </w:rPr>
              <w:t>ł</w:t>
            </w:r>
            <w:r w:rsidRPr="00A5382D">
              <w:rPr>
                <w:b/>
                <w:sz w:val="22"/>
                <w:szCs w:val="22"/>
              </w:rPr>
              <w:t>kowska</w:t>
            </w:r>
          </w:p>
          <w:p w14:paraId="774CBD6E" w14:textId="77777777" w:rsidR="00A5382D" w:rsidRPr="001D1EEC" w:rsidRDefault="00A5382D" w:rsidP="00791203">
            <w:pPr>
              <w:spacing w:line="276" w:lineRule="auto"/>
              <w:rPr>
                <w:bCs/>
                <w:sz w:val="22"/>
                <w:szCs w:val="22"/>
              </w:rPr>
            </w:pPr>
            <w:r w:rsidRPr="00A5382D">
              <w:rPr>
                <w:bCs/>
                <w:sz w:val="22"/>
                <w:szCs w:val="22"/>
              </w:rPr>
              <w:t>ul. M. Konopnickiej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5382D">
              <w:rPr>
                <w:bCs/>
                <w:sz w:val="22"/>
                <w:szCs w:val="22"/>
              </w:rPr>
              <w:t>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5382D">
              <w:rPr>
                <w:bCs/>
                <w:sz w:val="22"/>
                <w:szCs w:val="22"/>
              </w:rPr>
              <w:t>/1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A5382D">
              <w:rPr>
                <w:bCs/>
                <w:sz w:val="22"/>
                <w:szCs w:val="22"/>
              </w:rPr>
              <w:t>87-152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5382D">
              <w:rPr>
                <w:bCs/>
                <w:sz w:val="22"/>
                <w:szCs w:val="22"/>
              </w:rPr>
              <w:t>Wybcz</w:t>
            </w:r>
          </w:p>
          <w:p w14:paraId="560C2C0E" w14:textId="77777777" w:rsidR="00A5382D" w:rsidRDefault="00A5382D" w:rsidP="007912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C03021C" w14:textId="77777777" w:rsidR="00A5382D" w:rsidRPr="00211A34" w:rsidRDefault="00A5382D" w:rsidP="007912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A5382D">
              <w:rPr>
                <w:color w:val="000000"/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5382D">
              <w:rPr>
                <w:color w:val="000000"/>
                <w:sz w:val="22"/>
                <w:szCs w:val="22"/>
              </w:rPr>
              <w:t>Pakiet 4 - Żelowa proteza dysku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A5382D">
              <w:rPr>
                <w:b/>
                <w:sz w:val="22"/>
                <w:szCs w:val="22"/>
              </w:rPr>
              <w:t>50 760.00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8C401F7" w14:textId="0A5FCF8F" w:rsidR="00A5382D" w:rsidRDefault="00A5382D" w:rsidP="00E371CF">
            <w:pPr>
              <w:spacing w:before="120" w:line="276" w:lineRule="auto"/>
              <w:jc w:val="both"/>
            </w:pPr>
            <w:r w:rsidRPr="00D168A0">
              <w:rPr>
                <w:sz w:val="22"/>
                <w:szCs w:val="22"/>
              </w:rPr>
              <w:t>Uzasadnienie wyboru:</w:t>
            </w:r>
            <w:r w:rsidR="00E371CF">
              <w:rPr>
                <w:sz w:val="22"/>
                <w:szCs w:val="22"/>
              </w:rPr>
              <w:t xml:space="preserve"> </w:t>
            </w:r>
            <w:r w:rsidRPr="00A5382D">
              <w:t>Najkorzystniejsza oferta, spełnia wymagania określone w SWZ.</w:t>
            </w:r>
          </w:p>
        </w:tc>
      </w:tr>
      <w:tr w:rsidR="00A5382D" w14:paraId="2DB3429E" w14:textId="77777777" w:rsidTr="00791203">
        <w:trPr>
          <w:cantSplit/>
        </w:trPr>
        <w:tc>
          <w:tcPr>
            <w:tcW w:w="9498" w:type="dxa"/>
          </w:tcPr>
          <w:p w14:paraId="69D217A6" w14:textId="77777777" w:rsidR="00A5382D" w:rsidRPr="001D1EEC" w:rsidRDefault="00A5382D" w:rsidP="00791203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A5382D">
              <w:rPr>
                <w:b/>
                <w:sz w:val="22"/>
                <w:szCs w:val="22"/>
              </w:rPr>
              <w:t>MEDOK OLAF KORGEL</w:t>
            </w:r>
          </w:p>
          <w:p w14:paraId="3BE21A77" w14:textId="77777777" w:rsidR="00A5382D" w:rsidRPr="001D1EEC" w:rsidRDefault="00A5382D" w:rsidP="00791203">
            <w:pPr>
              <w:spacing w:line="276" w:lineRule="auto"/>
              <w:rPr>
                <w:bCs/>
                <w:sz w:val="22"/>
                <w:szCs w:val="22"/>
              </w:rPr>
            </w:pPr>
            <w:r w:rsidRPr="00A5382D">
              <w:rPr>
                <w:bCs/>
                <w:sz w:val="22"/>
                <w:szCs w:val="22"/>
              </w:rPr>
              <w:t>ul. Reymonta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5382D">
              <w:rPr>
                <w:bCs/>
                <w:sz w:val="22"/>
                <w:szCs w:val="22"/>
              </w:rPr>
              <w:t>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A5382D">
              <w:rPr>
                <w:bCs/>
                <w:sz w:val="22"/>
                <w:szCs w:val="22"/>
              </w:rPr>
              <w:t>48-250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5382D">
              <w:rPr>
                <w:bCs/>
                <w:sz w:val="22"/>
                <w:szCs w:val="22"/>
              </w:rPr>
              <w:t>Głogówek</w:t>
            </w:r>
          </w:p>
          <w:p w14:paraId="6C1E14EE" w14:textId="77777777" w:rsidR="00A5382D" w:rsidRDefault="00A5382D" w:rsidP="007912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915D629" w14:textId="77777777" w:rsidR="00A5382D" w:rsidRPr="00211A34" w:rsidRDefault="00A5382D" w:rsidP="007912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A5382D">
              <w:rPr>
                <w:color w:val="000000"/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5382D">
              <w:rPr>
                <w:color w:val="000000"/>
                <w:sz w:val="22"/>
                <w:szCs w:val="22"/>
              </w:rPr>
              <w:t>Pakiet 8 - Druty pętlowe i druty Kirschnera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A5382D">
              <w:rPr>
                <w:b/>
                <w:sz w:val="22"/>
                <w:szCs w:val="22"/>
              </w:rPr>
              <w:t>5 410.80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025301C" w14:textId="5C4FCA6B" w:rsidR="00A5382D" w:rsidRDefault="00A5382D" w:rsidP="00E371CF">
            <w:pPr>
              <w:spacing w:before="120" w:line="276" w:lineRule="auto"/>
              <w:jc w:val="both"/>
            </w:pPr>
            <w:r w:rsidRPr="00D168A0">
              <w:rPr>
                <w:sz w:val="22"/>
                <w:szCs w:val="22"/>
              </w:rPr>
              <w:t>Uzasadnienie wyboru:</w:t>
            </w:r>
            <w:r w:rsidR="00E371CF">
              <w:rPr>
                <w:sz w:val="22"/>
                <w:szCs w:val="22"/>
              </w:rPr>
              <w:t xml:space="preserve"> </w:t>
            </w:r>
            <w:r w:rsidRPr="00A5382D">
              <w:t>Najkorzystniejsza oferta, spełnia wymagania określone w SWZ.</w:t>
            </w:r>
          </w:p>
        </w:tc>
      </w:tr>
    </w:tbl>
    <w:p w14:paraId="2D9E4BE5" w14:textId="77777777" w:rsidR="00E371CF" w:rsidRDefault="00E371CF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510F73D3" w14:textId="5B10C68F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793904F0" w14:textId="77777777" w:rsidTr="00596EA3">
        <w:tc>
          <w:tcPr>
            <w:tcW w:w="2169" w:type="dxa"/>
            <w:shd w:val="clear" w:color="auto" w:fill="F3F3F3"/>
          </w:tcPr>
          <w:p w14:paraId="58DB585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71D9EB8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502CC08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5FE1EC7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A5382D" w:rsidRPr="00834EF4" w14:paraId="49398C75" w14:textId="77777777" w:rsidTr="00791203">
        <w:tc>
          <w:tcPr>
            <w:tcW w:w="2169" w:type="dxa"/>
            <w:shd w:val="clear" w:color="auto" w:fill="auto"/>
          </w:tcPr>
          <w:p w14:paraId="1B7F737C" w14:textId="77777777" w:rsidR="00A5382D" w:rsidRPr="00211A34" w:rsidRDefault="00A5382D" w:rsidP="007912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5382D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5382D">
              <w:rPr>
                <w:sz w:val="20"/>
                <w:szCs w:val="20"/>
              </w:rPr>
              <w:t>Pakiet 2 - Proteza CMC, kotwice nadgarstka i ręki</w:t>
            </w:r>
          </w:p>
        </w:tc>
        <w:tc>
          <w:tcPr>
            <w:tcW w:w="2793" w:type="dxa"/>
            <w:shd w:val="clear" w:color="auto" w:fill="auto"/>
          </w:tcPr>
          <w:p w14:paraId="037E1F1D" w14:textId="77777777" w:rsidR="00A5382D" w:rsidRPr="00211A34" w:rsidRDefault="00A5382D" w:rsidP="0079120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5382D">
              <w:rPr>
                <w:b/>
                <w:bCs/>
                <w:sz w:val="20"/>
                <w:szCs w:val="20"/>
              </w:rPr>
              <w:t>Good For You Medical Jarosław Brudz</w:t>
            </w:r>
          </w:p>
          <w:p w14:paraId="187C3E74" w14:textId="77777777" w:rsidR="00A5382D" w:rsidRPr="00211A34" w:rsidRDefault="00A5382D" w:rsidP="00791203">
            <w:pPr>
              <w:rPr>
                <w:sz w:val="20"/>
                <w:szCs w:val="20"/>
              </w:rPr>
            </w:pPr>
            <w:r w:rsidRPr="00A5382D">
              <w:rPr>
                <w:sz w:val="20"/>
                <w:szCs w:val="20"/>
              </w:rPr>
              <w:t>ul. Zielna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5382D">
              <w:rPr>
                <w:sz w:val="20"/>
                <w:szCs w:val="20"/>
              </w:rPr>
              <w:t>30</w:t>
            </w:r>
          </w:p>
          <w:p w14:paraId="7174B457" w14:textId="77777777" w:rsidR="00A5382D" w:rsidRPr="00211A34" w:rsidRDefault="00A5382D" w:rsidP="00791203">
            <w:pPr>
              <w:spacing w:after="40"/>
              <w:rPr>
                <w:color w:val="000000"/>
                <w:sz w:val="20"/>
                <w:szCs w:val="20"/>
              </w:rPr>
            </w:pPr>
            <w:r w:rsidRPr="00A5382D">
              <w:rPr>
                <w:sz w:val="20"/>
                <w:szCs w:val="20"/>
              </w:rPr>
              <w:t>62-080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5382D">
              <w:rPr>
                <w:sz w:val="20"/>
                <w:szCs w:val="20"/>
              </w:rPr>
              <w:t>Lusowo</w:t>
            </w:r>
          </w:p>
        </w:tc>
        <w:tc>
          <w:tcPr>
            <w:tcW w:w="2976" w:type="dxa"/>
            <w:shd w:val="clear" w:color="auto" w:fill="auto"/>
          </w:tcPr>
          <w:p w14:paraId="25376365" w14:textId="77777777" w:rsidR="00A5382D" w:rsidRPr="00A5382D" w:rsidRDefault="00A5382D" w:rsidP="00791203">
            <w:pPr>
              <w:spacing w:before="40" w:after="40"/>
              <w:rPr>
                <w:sz w:val="20"/>
                <w:szCs w:val="20"/>
              </w:rPr>
            </w:pPr>
            <w:r w:rsidRPr="00A5382D">
              <w:rPr>
                <w:sz w:val="20"/>
                <w:szCs w:val="20"/>
              </w:rPr>
              <w:t>1 - Cena - 360.00</w:t>
            </w:r>
          </w:p>
          <w:p w14:paraId="58ECE1D9" w14:textId="77777777" w:rsidR="00A5382D" w:rsidRPr="00211A34" w:rsidRDefault="00A5382D" w:rsidP="007912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5382D">
              <w:rPr>
                <w:sz w:val="20"/>
                <w:szCs w:val="20"/>
              </w:rPr>
              <w:t>2 - Jakość i warunki depozytu - 240.00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2A1189A" w14:textId="77777777" w:rsidR="00A5382D" w:rsidRPr="00211A34" w:rsidRDefault="00A5382D" w:rsidP="00791203">
            <w:pPr>
              <w:jc w:val="center"/>
              <w:rPr>
                <w:color w:val="000000"/>
                <w:sz w:val="20"/>
                <w:szCs w:val="20"/>
              </w:rPr>
            </w:pPr>
            <w:r w:rsidRPr="00A5382D">
              <w:rPr>
                <w:sz w:val="20"/>
                <w:szCs w:val="20"/>
              </w:rPr>
              <w:t xml:space="preserve">  600,00</w:t>
            </w:r>
          </w:p>
        </w:tc>
      </w:tr>
      <w:tr w:rsidR="00A5382D" w:rsidRPr="00834EF4" w14:paraId="6E673851" w14:textId="77777777" w:rsidTr="00791203">
        <w:tc>
          <w:tcPr>
            <w:tcW w:w="2169" w:type="dxa"/>
            <w:shd w:val="clear" w:color="auto" w:fill="auto"/>
          </w:tcPr>
          <w:p w14:paraId="3FCE4D67" w14:textId="77777777" w:rsidR="00A5382D" w:rsidRPr="00211A34" w:rsidRDefault="00A5382D" w:rsidP="007912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5382D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5382D">
              <w:rPr>
                <w:sz w:val="20"/>
                <w:szCs w:val="20"/>
              </w:rPr>
              <w:t>Pakiet 3 - Stabilizacja kręgosłupa szyjnego, lędźwiowego i stawu krzyżowo-biodrowego</w:t>
            </w:r>
          </w:p>
        </w:tc>
        <w:tc>
          <w:tcPr>
            <w:tcW w:w="2793" w:type="dxa"/>
            <w:shd w:val="clear" w:color="auto" w:fill="auto"/>
          </w:tcPr>
          <w:p w14:paraId="687C4DA5" w14:textId="77777777" w:rsidR="00A5382D" w:rsidRPr="00211A34" w:rsidRDefault="00A5382D" w:rsidP="0079120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5382D">
              <w:rPr>
                <w:b/>
                <w:bCs/>
                <w:sz w:val="20"/>
                <w:szCs w:val="20"/>
              </w:rPr>
              <w:t>LfC Spółka z ograniczoną odpowiedzialnością</w:t>
            </w:r>
          </w:p>
          <w:p w14:paraId="03BB9BFF" w14:textId="77777777" w:rsidR="00A5382D" w:rsidRPr="00211A34" w:rsidRDefault="00A5382D" w:rsidP="00791203">
            <w:pPr>
              <w:rPr>
                <w:sz w:val="20"/>
                <w:szCs w:val="20"/>
              </w:rPr>
            </w:pPr>
            <w:r w:rsidRPr="00A5382D">
              <w:rPr>
                <w:sz w:val="20"/>
                <w:szCs w:val="20"/>
              </w:rPr>
              <w:t>ul. Kożuchowska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5382D">
              <w:rPr>
                <w:sz w:val="20"/>
                <w:szCs w:val="20"/>
              </w:rPr>
              <w:t>41</w:t>
            </w:r>
          </w:p>
          <w:p w14:paraId="4F5C2C13" w14:textId="77777777" w:rsidR="00A5382D" w:rsidRPr="00211A34" w:rsidRDefault="00A5382D" w:rsidP="00791203">
            <w:pPr>
              <w:spacing w:after="40"/>
              <w:rPr>
                <w:color w:val="000000"/>
                <w:sz w:val="20"/>
                <w:szCs w:val="20"/>
              </w:rPr>
            </w:pPr>
            <w:r w:rsidRPr="00A5382D">
              <w:rPr>
                <w:sz w:val="20"/>
                <w:szCs w:val="20"/>
              </w:rPr>
              <w:t>65-364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5382D">
              <w:rPr>
                <w:sz w:val="20"/>
                <w:szCs w:val="20"/>
              </w:rPr>
              <w:t>Zielona Góra</w:t>
            </w:r>
          </w:p>
        </w:tc>
        <w:tc>
          <w:tcPr>
            <w:tcW w:w="2976" w:type="dxa"/>
            <w:shd w:val="clear" w:color="auto" w:fill="auto"/>
          </w:tcPr>
          <w:p w14:paraId="1E13B5B6" w14:textId="77777777" w:rsidR="00A5382D" w:rsidRPr="00A5382D" w:rsidRDefault="00A5382D" w:rsidP="00791203">
            <w:pPr>
              <w:spacing w:before="40" w:after="40"/>
              <w:rPr>
                <w:sz w:val="20"/>
                <w:szCs w:val="20"/>
              </w:rPr>
            </w:pPr>
            <w:r w:rsidRPr="00A5382D">
              <w:rPr>
                <w:sz w:val="20"/>
                <w:szCs w:val="20"/>
              </w:rPr>
              <w:t>1 - Cena - 360.00</w:t>
            </w:r>
          </w:p>
          <w:p w14:paraId="752ED4AA" w14:textId="77777777" w:rsidR="00A5382D" w:rsidRPr="00211A34" w:rsidRDefault="00A5382D" w:rsidP="007912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5382D">
              <w:rPr>
                <w:sz w:val="20"/>
                <w:szCs w:val="20"/>
              </w:rPr>
              <w:t>2 - Jakość i warunki depozytu - 240.00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0A17DE3" w14:textId="77777777" w:rsidR="00A5382D" w:rsidRPr="00211A34" w:rsidRDefault="00A5382D" w:rsidP="00791203">
            <w:pPr>
              <w:jc w:val="center"/>
              <w:rPr>
                <w:color w:val="000000"/>
                <w:sz w:val="20"/>
                <w:szCs w:val="20"/>
              </w:rPr>
            </w:pPr>
            <w:r w:rsidRPr="00A5382D">
              <w:rPr>
                <w:sz w:val="20"/>
                <w:szCs w:val="20"/>
              </w:rPr>
              <w:t xml:space="preserve">  600,00</w:t>
            </w:r>
          </w:p>
        </w:tc>
      </w:tr>
      <w:tr w:rsidR="00A5382D" w:rsidRPr="00834EF4" w14:paraId="2ADC6560" w14:textId="77777777" w:rsidTr="00791203">
        <w:tc>
          <w:tcPr>
            <w:tcW w:w="2169" w:type="dxa"/>
            <w:shd w:val="clear" w:color="auto" w:fill="auto"/>
          </w:tcPr>
          <w:p w14:paraId="08E866E0" w14:textId="77777777" w:rsidR="00A5382D" w:rsidRPr="00211A34" w:rsidRDefault="00A5382D" w:rsidP="007912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5382D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5382D">
              <w:rPr>
                <w:sz w:val="20"/>
                <w:szCs w:val="20"/>
              </w:rPr>
              <w:t>Pakiet 4 - Żelowa proteza dysku</w:t>
            </w:r>
          </w:p>
        </w:tc>
        <w:tc>
          <w:tcPr>
            <w:tcW w:w="2793" w:type="dxa"/>
            <w:shd w:val="clear" w:color="auto" w:fill="auto"/>
          </w:tcPr>
          <w:p w14:paraId="56BF6522" w14:textId="3603EE25" w:rsidR="00A5382D" w:rsidRPr="00211A34" w:rsidRDefault="00A5382D" w:rsidP="0079120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5382D">
              <w:rPr>
                <w:b/>
                <w:bCs/>
                <w:sz w:val="20"/>
                <w:szCs w:val="20"/>
              </w:rPr>
              <w:t>NuCare Agnieszka Wo</w:t>
            </w:r>
            <w:r w:rsidR="00E371CF">
              <w:rPr>
                <w:b/>
                <w:bCs/>
                <w:sz w:val="20"/>
                <w:szCs w:val="20"/>
              </w:rPr>
              <w:t>ł</w:t>
            </w:r>
            <w:r w:rsidRPr="00A5382D">
              <w:rPr>
                <w:b/>
                <w:bCs/>
                <w:sz w:val="20"/>
                <w:szCs w:val="20"/>
              </w:rPr>
              <w:t>kowska</w:t>
            </w:r>
          </w:p>
          <w:p w14:paraId="0797A751" w14:textId="77777777" w:rsidR="00A5382D" w:rsidRPr="00211A34" w:rsidRDefault="00A5382D" w:rsidP="00791203">
            <w:pPr>
              <w:rPr>
                <w:sz w:val="20"/>
                <w:szCs w:val="20"/>
              </w:rPr>
            </w:pPr>
            <w:r w:rsidRPr="00A5382D">
              <w:rPr>
                <w:sz w:val="20"/>
                <w:szCs w:val="20"/>
              </w:rPr>
              <w:t>ul. M. Konopnickiej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5382D">
              <w:rPr>
                <w:sz w:val="20"/>
                <w:szCs w:val="20"/>
              </w:rPr>
              <w:t>4/1</w:t>
            </w:r>
          </w:p>
          <w:p w14:paraId="5FFA795C" w14:textId="77777777" w:rsidR="00A5382D" w:rsidRPr="00211A34" w:rsidRDefault="00A5382D" w:rsidP="00791203">
            <w:pPr>
              <w:spacing w:after="40"/>
              <w:rPr>
                <w:color w:val="000000"/>
                <w:sz w:val="20"/>
                <w:szCs w:val="20"/>
              </w:rPr>
            </w:pPr>
            <w:r w:rsidRPr="00A5382D">
              <w:rPr>
                <w:sz w:val="20"/>
                <w:szCs w:val="20"/>
              </w:rPr>
              <w:t>87-152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5382D">
              <w:rPr>
                <w:sz w:val="20"/>
                <w:szCs w:val="20"/>
              </w:rPr>
              <w:t>Wybcz</w:t>
            </w:r>
          </w:p>
        </w:tc>
        <w:tc>
          <w:tcPr>
            <w:tcW w:w="2976" w:type="dxa"/>
            <w:shd w:val="clear" w:color="auto" w:fill="auto"/>
          </w:tcPr>
          <w:p w14:paraId="270E9B56" w14:textId="77777777" w:rsidR="00A5382D" w:rsidRPr="00A5382D" w:rsidRDefault="00A5382D" w:rsidP="00791203">
            <w:pPr>
              <w:spacing w:before="40" w:after="40"/>
              <w:rPr>
                <w:sz w:val="20"/>
                <w:szCs w:val="20"/>
              </w:rPr>
            </w:pPr>
            <w:r w:rsidRPr="00A5382D">
              <w:rPr>
                <w:sz w:val="20"/>
                <w:szCs w:val="20"/>
              </w:rPr>
              <w:t>1 - Cena - 360.00</w:t>
            </w:r>
          </w:p>
          <w:p w14:paraId="7669EEB5" w14:textId="77777777" w:rsidR="00A5382D" w:rsidRPr="00211A34" w:rsidRDefault="00A5382D" w:rsidP="007912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5382D">
              <w:rPr>
                <w:sz w:val="20"/>
                <w:szCs w:val="20"/>
              </w:rPr>
              <w:t>2 - Jakość i warunki depozytu - 240.00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8F785FF" w14:textId="77777777" w:rsidR="00A5382D" w:rsidRPr="00211A34" w:rsidRDefault="00A5382D" w:rsidP="00791203">
            <w:pPr>
              <w:jc w:val="center"/>
              <w:rPr>
                <w:color w:val="000000"/>
                <w:sz w:val="20"/>
                <w:szCs w:val="20"/>
              </w:rPr>
            </w:pPr>
            <w:r w:rsidRPr="00A5382D">
              <w:rPr>
                <w:sz w:val="20"/>
                <w:szCs w:val="20"/>
              </w:rPr>
              <w:t xml:space="preserve">  600,00</w:t>
            </w:r>
          </w:p>
        </w:tc>
      </w:tr>
      <w:tr w:rsidR="00A5382D" w:rsidRPr="00834EF4" w14:paraId="4DB8836B" w14:textId="77777777" w:rsidTr="00791203">
        <w:tc>
          <w:tcPr>
            <w:tcW w:w="2169" w:type="dxa"/>
            <w:shd w:val="clear" w:color="auto" w:fill="auto"/>
          </w:tcPr>
          <w:p w14:paraId="6429D044" w14:textId="77777777" w:rsidR="00A5382D" w:rsidRPr="00211A34" w:rsidRDefault="00A5382D" w:rsidP="007912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5382D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5382D">
              <w:rPr>
                <w:sz w:val="20"/>
                <w:szCs w:val="20"/>
              </w:rPr>
              <w:t>Pakiet 8 - Druty pętlowe i druty Kirschnera</w:t>
            </w:r>
          </w:p>
        </w:tc>
        <w:tc>
          <w:tcPr>
            <w:tcW w:w="2793" w:type="dxa"/>
            <w:shd w:val="clear" w:color="auto" w:fill="auto"/>
          </w:tcPr>
          <w:p w14:paraId="3327A9FA" w14:textId="77777777" w:rsidR="00A5382D" w:rsidRPr="00211A34" w:rsidRDefault="00A5382D" w:rsidP="0079120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5382D">
              <w:rPr>
                <w:b/>
                <w:bCs/>
                <w:sz w:val="20"/>
                <w:szCs w:val="20"/>
              </w:rPr>
              <w:t>MEDOK OLAF KORGEL</w:t>
            </w:r>
          </w:p>
          <w:p w14:paraId="13B0BD88" w14:textId="77777777" w:rsidR="00A5382D" w:rsidRPr="00211A34" w:rsidRDefault="00A5382D" w:rsidP="00791203">
            <w:pPr>
              <w:rPr>
                <w:sz w:val="20"/>
                <w:szCs w:val="20"/>
              </w:rPr>
            </w:pPr>
            <w:r w:rsidRPr="00A5382D">
              <w:rPr>
                <w:sz w:val="20"/>
                <w:szCs w:val="20"/>
              </w:rPr>
              <w:t>ul. Reymonta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5382D">
              <w:rPr>
                <w:sz w:val="20"/>
                <w:szCs w:val="20"/>
              </w:rPr>
              <w:t>7</w:t>
            </w:r>
          </w:p>
          <w:p w14:paraId="7E63B87C" w14:textId="77777777" w:rsidR="00A5382D" w:rsidRPr="00211A34" w:rsidRDefault="00A5382D" w:rsidP="00791203">
            <w:pPr>
              <w:spacing w:after="40"/>
              <w:rPr>
                <w:color w:val="000000"/>
                <w:sz w:val="20"/>
                <w:szCs w:val="20"/>
              </w:rPr>
            </w:pPr>
            <w:r w:rsidRPr="00A5382D">
              <w:rPr>
                <w:sz w:val="20"/>
                <w:szCs w:val="20"/>
              </w:rPr>
              <w:t>48-250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5382D">
              <w:rPr>
                <w:sz w:val="20"/>
                <w:szCs w:val="20"/>
              </w:rPr>
              <w:t>Głogówek</w:t>
            </w:r>
          </w:p>
        </w:tc>
        <w:tc>
          <w:tcPr>
            <w:tcW w:w="2976" w:type="dxa"/>
            <w:shd w:val="clear" w:color="auto" w:fill="auto"/>
          </w:tcPr>
          <w:p w14:paraId="52A96216" w14:textId="77777777" w:rsidR="00A5382D" w:rsidRPr="00A5382D" w:rsidRDefault="00A5382D" w:rsidP="00791203">
            <w:pPr>
              <w:spacing w:before="40" w:after="40"/>
              <w:rPr>
                <w:sz w:val="20"/>
                <w:szCs w:val="20"/>
              </w:rPr>
            </w:pPr>
            <w:r w:rsidRPr="00A5382D">
              <w:rPr>
                <w:sz w:val="20"/>
                <w:szCs w:val="20"/>
              </w:rPr>
              <w:t>1 - Cena - 360.00</w:t>
            </w:r>
          </w:p>
          <w:p w14:paraId="4724B557" w14:textId="77777777" w:rsidR="00A5382D" w:rsidRPr="00211A34" w:rsidRDefault="00A5382D" w:rsidP="007912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5382D">
              <w:rPr>
                <w:sz w:val="20"/>
                <w:szCs w:val="20"/>
              </w:rPr>
              <w:t>2 - Jakość i warunki depozytu - 240.00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64DB228" w14:textId="77777777" w:rsidR="00A5382D" w:rsidRPr="00211A34" w:rsidRDefault="00A5382D" w:rsidP="00791203">
            <w:pPr>
              <w:jc w:val="center"/>
              <w:rPr>
                <w:color w:val="000000"/>
                <w:sz w:val="20"/>
                <w:szCs w:val="20"/>
              </w:rPr>
            </w:pPr>
            <w:r w:rsidRPr="00A5382D">
              <w:rPr>
                <w:sz w:val="20"/>
                <w:szCs w:val="20"/>
              </w:rPr>
              <w:t xml:space="preserve">  600,00</w:t>
            </w:r>
          </w:p>
        </w:tc>
      </w:tr>
      <w:bookmarkEnd w:id="0"/>
    </w:tbl>
    <w:p w14:paraId="3BADD6EF" w14:textId="5F926B08" w:rsidR="008642B3" w:rsidRPr="00D168A0" w:rsidRDefault="008642B3" w:rsidP="00A5643D">
      <w:pPr>
        <w:spacing w:before="480" w:after="480" w:line="360" w:lineRule="auto"/>
        <w:ind w:left="3119" w:firstLine="425"/>
        <w:jc w:val="right"/>
        <w:rPr>
          <w:sz w:val="32"/>
          <w:szCs w:val="32"/>
        </w:rPr>
      </w:pPr>
    </w:p>
    <w:sectPr w:rsidR="008642B3" w:rsidRPr="00D168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06D695" w14:textId="77777777" w:rsidR="008149B4" w:rsidRDefault="008149B4">
      <w:r>
        <w:separator/>
      </w:r>
    </w:p>
  </w:endnote>
  <w:endnote w:type="continuationSeparator" w:id="0">
    <w:p w14:paraId="623B28E0" w14:textId="77777777" w:rsidR="008149B4" w:rsidRDefault="00814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3133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985D9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04C7BD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137FA9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78EE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7C4D50" w14:textId="77777777" w:rsidR="008149B4" w:rsidRDefault="008149B4">
      <w:r>
        <w:separator/>
      </w:r>
    </w:p>
  </w:footnote>
  <w:footnote w:type="continuationSeparator" w:id="0">
    <w:p w14:paraId="547E962C" w14:textId="77777777" w:rsidR="008149B4" w:rsidRDefault="008149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05CF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4AE1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FCAE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49B4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149B4"/>
    <w:rsid w:val="00832144"/>
    <w:rsid w:val="00836DAF"/>
    <w:rsid w:val="008567C7"/>
    <w:rsid w:val="008642B3"/>
    <w:rsid w:val="008A6C10"/>
    <w:rsid w:val="008E45BC"/>
    <w:rsid w:val="008E5102"/>
    <w:rsid w:val="00915B9E"/>
    <w:rsid w:val="00952256"/>
    <w:rsid w:val="0097748A"/>
    <w:rsid w:val="00996439"/>
    <w:rsid w:val="009F0E5C"/>
    <w:rsid w:val="00A029B8"/>
    <w:rsid w:val="00A5382D"/>
    <w:rsid w:val="00A5643D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371CF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2C574E"/>
  <w15:chartTrackingRefBased/>
  <w15:docId w15:val="{6E7995D6-EE1A-4EF4-8532-5D06CAFC7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27</TotalTime>
  <Pages>2</Pages>
  <Words>406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Beata Żbik</cp:lastModifiedBy>
  <cp:revision>5</cp:revision>
  <cp:lastPrinted>2024-01-30T08:09:00Z</cp:lastPrinted>
  <dcterms:created xsi:type="dcterms:W3CDTF">2024-01-30T07:42:00Z</dcterms:created>
  <dcterms:modified xsi:type="dcterms:W3CDTF">2024-02-02T13:03:00Z</dcterms:modified>
</cp:coreProperties>
</file>