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128A7" w14:textId="55681882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C17A0B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573B6A3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3325F5D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812596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B8BCB2D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CFE6C78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793F976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D5CA61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C1D303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CC909E3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78CFD3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DBFAB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02DBAA8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D5723EE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30A27B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A38C66" w14:textId="396D4EA5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D4BD9" w:rsidRPr="00BD4BD9">
        <w:rPr>
          <w:rFonts w:ascii="Arial" w:eastAsia="Times New Roman" w:hAnsi="Arial" w:cs="Arial"/>
          <w:b/>
          <w:sz w:val="20"/>
          <w:szCs w:val="20"/>
          <w:lang w:eastAsia="pl-PL"/>
        </w:rPr>
        <w:t>Usługa dostarczania przesyłek kurierskich w obrocie krajowym  dla potrzeb AGH - DE-dzp.272-44/24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84DFFD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35DDE30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21988D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AE62D24" w14:textId="77777777"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6B5EA8B3" w14:textId="77777777"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97AC727" w14:textId="77777777" w:rsidR="006A5163" w:rsidRPr="00C66777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667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6DAD6" w14:textId="77777777" w:rsidR="00B931A1" w:rsidRPr="00C66777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C66777">
        <w:rPr>
          <w:rFonts w:ascii="Arial" w:hAnsi="Arial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DD0F4E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0BA0E02E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C50B12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21D71703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39A87A2" w14:textId="77777777" w:rsidR="006A5163" w:rsidRPr="009475A8" w:rsidRDefault="006A5163" w:rsidP="006A5163"/>
    <w:p w14:paraId="6A523EDF" w14:textId="77777777" w:rsidR="006A5163" w:rsidRPr="009475A8" w:rsidRDefault="006A5163" w:rsidP="006A5163"/>
    <w:p w14:paraId="7042D5DD" w14:textId="77777777" w:rsidR="006A5163" w:rsidRPr="009475A8" w:rsidRDefault="006A5163" w:rsidP="006A5163"/>
    <w:p w14:paraId="4F136BD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3B0518" w14:textId="77777777" w:rsidR="00C94535" w:rsidRDefault="00C94535" w:rsidP="0038231F">
      <w:pPr>
        <w:spacing w:after="0" w:line="240" w:lineRule="auto"/>
      </w:pPr>
      <w:r>
        <w:separator/>
      </w:r>
    </w:p>
  </w:endnote>
  <w:endnote w:type="continuationSeparator" w:id="0">
    <w:p w14:paraId="469A3E74" w14:textId="77777777" w:rsidR="00C94535" w:rsidRDefault="00C945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F9254" w14:textId="77777777" w:rsidR="00C94535" w:rsidRDefault="00C94535" w:rsidP="0038231F">
      <w:pPr>
        <w:spacing w:after="0" w:line="240" w:lineRule="auto"/>
      </w:pPr>
      <w:r>
        <w:separator/>
      </w:r>
    </w:p>
  </w:footnote>
  <w:footnote w:type="continuationSeparator" w:id="0">
    <w:p w14:paraId="0872E6CF" w14:textId="77777777" w:rsidR="00C94535" w:rsidRDefault="00C945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9D7833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BD4BD9"/>
    <w:rsid w:val="00C00215"/>
    <w:rsid w:val="00C014B5"/>
    <w:rsid w:val="00C113BF"/>
    <w:rsid w:val="00C4103F"/>
    <w:rsid w:val="00C57DEB"/>
    <w:rsid w:val="00C66777"/>
    <w:rsid w:val="00C737A7"/>
    <w:rsid w:val="00C81012"/>
    <w:rsid w:val="00C94535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F8907-BD97-4976-AE75-D70A19E1F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2024-01-30T08:40:00Z</dcterms:created>
  <dcterms:modified xsi:type="dcterms:W3CDTF">2024-01-30T08:40:00Z</dcterms:modified>
</cp:coreProperties>
</file>