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0023E" w:rsidRPr="0010023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0023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023E">
        <w:rPr>
          <w:rFonts w:ascii="Arial" w:hAnsi="Arial" w:cs="Arial"/>
        </w:rPr>
        <w:t>Politechnika Częstochowska</w:t>
      </w:r>
    </w:p>
    <w:p w:rsidR="006676AE" w:rsidRPr="0012157F" w:rsidRDefault="0010023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023E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10023E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0023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0023E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10023E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0023E" w:rsidRPr="0012157F" w:rsidTr="006751C8">
        <w:tc>
          <w:tcPr>
            <w:tcW w:w="9104" w:type="dxa"/>
            <w:shd w:val="clear" w:color="auto" w:fill="D9D9D9"/>
          </w:tcPr>
          <w:p w:rsidR="0010023E" w:rsidRPr="0012157F" w:rsidRDefault="0010023E" w:rsidP="006751C8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0023E" w:rsidRPr="0012157F" w:rsidRDefault="0010023E" w:rsidP="006751C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0023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0023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0023E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10023E" w:rsidRPr="00612283" w:rsidRDefault="0010023E" w:rsidP="006751C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0023E" w:rsidRPr="0012157F" w:rsidRDefault="0010023E" w:rsidP="006751C8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10023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0023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pomieszczeń nr 307 i 308 na Wydziale Inżynierii Mechanicznej i Informatyki przy ul. Armii Krajowej 21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0023E" w:rsidRPr="00A2540E" w:rsidTr="006751C8">
        <w:tc>
          <w:tcPr>
            <w:tcW w:w="2269" w:type="dxa"/>
            <w:shd w:val="clear" w:color="auto" w:fill="auto"/>
          </w:tcPr>
          <w:p w:rsidR="0010023E" w:rsidRPr="00A2540E" w:rsidRDefault="0010023E" w:rsidP="006751C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0023E" w:rsidRPr="00A2540E" w:rsidRDefault="0010023E" w:rsidP="006751C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0023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RK-NZ.261.3.2024</w:t>
            </w:r>
            <w:r w:rsidR="00064C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.ŁZ</w:t>
            </w:r>
            <w:bookmarkStart w:id="0" w:name="_GoBack"/>
            <w:bookmarkEnd w:id="0"/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0023E" w:rsidRPr="0010023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9BD" w:rsidRDefault="007E19BD" w:rsidP="0038231F">
      <w:pPr>
        <w:spacing w:after="0" w:line="240" w:lineRule="auto"/>
      </w:pPr>
      <w:r>
        <w:separator/>
      </w:r>
    </w:p>
  </w:endnote>
  <w:endnote w:type="continuationSeparator" w:id="0">
    <w:p w:rsidR="007E19BD" w:rsidRDefault="007E19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23E" w:rsidRDefault="001002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64CA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64CA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23E" w:rsidRDefault="001002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9BD" w:rsidRDefault="007E19BD" w:rsidP="0038231F">
      <w:pPr>
        <w:spacing w:after="0" w:line="240" w:lineRule="auto"/>
      </w:pPr>
      <w:r>
        <w:separator/>
      </w:r>
    </w:p>
  </w:footnote>
  <w:footnote w:type="continuationSeparator" w:id="0">
    <w:p w:rsidR="007E19BD" w:rsidRDefault="007E19B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23E" w:rsidRDefault="001002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23E" w:rsidRDefault="001002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23E" w:rsidRDefault="001002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19BD"/>
    <w:rsid w:val="00023477"/>
    <w:rsid w:val="000247FF"/>
    <w:rsid w:val="00025C8D"/>
    <w:rsid w:val="000303EE"/>
    <w:rsid w:val="00030A35"/>
    <w:rsid w:val="0005473D"/>
    <w:rsid w:val="00057FC1"/>
    <w:rsid w:val="000642B4"/>
    <w:rsid w:val="00064CAB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0023E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19BD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261AAF"/>
  <w15:docId w15:val="{0A5A3085-F953-4980-9E06-232786949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6FF6D-9130-4F56-9C38-6CE7AE3A6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487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2024-02-01T12:19:00Z</dcterms:created>
  <dcterms:modified xsi:type="dcterms:W3CDTF">2024-02-01T12:19:00Z</dcterms:modified>
</cp:coreProperties>
</file>