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B38D3" w:rsidRPr="00DB38D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B38D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38D3">
        <w:rPr>
          <w:rFonts w:ascii="Arial" w:hAnsi="Arial" w:cs="Arial"/>
        </w:rPr>
        <w:t>Politechnika Częstochowska</w:t>
      </w:r>
    </w:p>
    <w:p w:rsidR="006676AE" w:rsidRPr="0012157F" w:rsidRDefault="00DB38D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B38D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B38D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B38D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B38D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B38D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38D3" w:rsidRPr="0012157F" w:rsidTr="008A5EE6">
        <w:tc>
          <w:tcPr>
            <w:tcW w:w="9104" w:type="dxa"/>
            <w:shd w:val="clear" w:color="auto" w:fill="D9D9D9"/>
          </w:tcPr>
          <w:p w:rsidR="00DB38D3" w:rsidRPr="0012157F" w:rsidRDefault="00DB38D3" w:rsidP="008A5EE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B38D3" w:rsidRPr="0012157F" w:rsidRDefault="00DB38D3" w:rsidP="008A5E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B38D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B38D3" w:rsidRPr="00612283" w:rsidRDefault="00DB38D3" w:rsidP="008A5EE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B38D3" w:rsidRPr="0012157F" w:rsidRDefault="00DB38D3" w:rsidP="008A5EE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B38D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38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nr A6 i PKM9 na Wydziale Inżynierii Mechanicznej i Informatyki przy ul. Dąbrowskiego 73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38D3" w:rsidRPr="00A2540E" w:rsidTr="008A5EE6">
        <w:tc>
          <w:tcPr>
            <w:tcW w:w="2269" w:type="dxa"/>
            <w:shd w:val="clear" w:color="auto" w:fill="auto"/>
          </w:tcPr>
          <w:p w:rsidR="00DB38D3" w:rsidRPr="00A2540E" w:rsidRDefault="00DB38D3" w:rsidP="008A5E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38D3" w:rsidRPr="00A2540E" w:rsidRDefault="00DB38D3" w:rsidP="008A5E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38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B38D3" w:rsidRPr="00DB38D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A68" w:rsidRDefault="00CC1A68" w:rsidP="0038231F">
      <w:pPr>
        <w:spacing w:after="0" w:line="240" w:lineRule="auto"/>
      </w:pPr>
      <w:r>
        <w:separator/>
      </w:r>
    </w:p>
  </w:endnote>
  <w:endnote w:type="continuationSeparator" w:id="0">
    <w:p w:rsidR="00CC1A68" w:rsidRDefault="00CC1A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D3" w:rsidRDefault="00DB38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79D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79D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D3" w:rsidRDefault="00DB38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A68" w:rsidRDefault="00CC1A68" w:rsidP="0038231F">
      <w:pPr>
        <w:spacing w:after="0" w:line="240" w:lineRule="auto"/>
      </w:pPr>
      <w:r>
        <w:separator/>
      </w:r>
    </w:p>
  </w:footnote>
  <w:footnote w:type="continuationSeparator" w:id="0">
    <w:p w:rsidR="00CC1A68" w:rsidRDefault="00CC1A6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D3" w:rsidRDefault="00DB3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D3" w:rsidRDefault="00DB3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8D3" w:rsidRDefault="00DB38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A6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79D8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1A6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8D3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280EA54-AAFE-40E6-ADB8-AF797DE2C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E7EB4-D303-4972-B114-4E7B5ADB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2024-01-31T08:01:00Z</dcterms:created>
  <dcterms:modified xsi:type="dcterms:W3CDTF">2024-01-31T08:01:00Z</dcterms:modified>
</cp:coreProperties>
</file>