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40E6" w14:textId="77777777" w:rsidR="00986737" w:rsidRPr="009432A1" w:rsidRDefault="00A24A4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24A40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24A40">
        <w:rPr>
          <w:rFonts w:ascii="Arial" w:hAnsi="Arial" w:cs="Arial"/>
          <w:sz w:val="24"/>
          <w:szCs w:val="24"/>
        </w:rPr>
        <w:t>2024-01-31</w:t>
      </w:r>
    </w:p>
    <w:p w14:paraId="2D7E943E" w14:textId="77777777" w:rsidR="00986737" w:rsidRPr="009432A1" w:rsidRDefault="00A24A4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4A4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C09DC72" w14:textId="77777777" w:rsidR="00986737" w:rsidRPr="009432A1" w:rsidRDefault="00A24A4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24A40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24A40">
        <w:rPr>
          <w:rFonts w:ascii="Arial" w:hAnsi="Arial" w:cs="Arial"/>
          <w:sz w:val="24"/>
          <w:szCs w:val="24"/>
        </w:rPr>
        <w:t>66</w:t>
      </w:r>
    </w:p>
    <w:p w14:paraId="515AFE05" w14:textId="77777777" w:rsidR="00986737" w:rsidRPr="009432A1" w:rsidRDefault="00A24A40" w:rsidP="00986737">
      <w:pPr>
        <w:rPr>
          <w:rFonts w:ascii="Arial" w:hAnsi="Arial" w:cs="Arial"/>
          <w:sz w:val="24"/>
          <w:szCs w:val="24"/>
        </w:rPr>
      </w:pPr>
      <w:r w:rsidRPr="00A24A40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24A40">
        <w:rPr>
          <w:rFonts w:ascii="Arial" w:hAnsi="Arial" w:cs="Arial"/>
          <w:sz w:val="24"/>
          <w:szCs w:val="24"/>
        </w:rPr>
        <w:t>Kraków</w:t>
      </w:r>
    </w:p>
    <w:p w14:paraId="2ACFE25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2B7D0D" w14:textId="5E97ABA1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BA031D3" w14:textId="246D07A1" w:rsidR="00525093" w:rsidRPr="009432A1" w:rsidRDefault="00525093" w:rsidP="00986737">
      <w:pPr>
        <w:spacing w:after="600"/>
        <w:jc w:val="both"/>
        <w:rPr>
          <w:bCs/>
          <w:sz w:val="18"/>
          <w:szCs w:val="18"/>
        </w:rPr>
      </w:pPr>
      <w:r w:rsidRPr="00FA653C">
        <w:rPr>
          <w:rFonts w:ascii="Arial" w:hAnsi="Arial" w:cs="Arial"/>
          <w:bCs/>
          <w:sz w:val="18"/>
          <w:szCs w:val="18"/>
        </w:rPr>
        <w:t xml:space="preserve">SZP-271-52/23 </w:t>
      </w:r>
      <w:r w:rsidR="00FA653C" w:rsidRPr="00FA653C">
        <w:rPr>
          <w:rFonts w:ascii="Arial" w:hAnsi="Arial" w:cs="Arial"/>
          <w:bCs/>
          <w:sz w:val="18"/>
          <w:szCs w:val="18"/>
        </w:rPr>
        <w:t>–</w:t>
      </w:r>
      <w:r w:rsidRPr="00FA653C">
        <w:rPr>
          <w:rFonts w:ascii="Arial" w:hAnsi="Arial" w:cs="Arial"/>
          <w:bCs/>
          <w:sz w:val="18"/>
          <w:szCs w:val="18"/>
        </w:rPr>
        <w:t xml:space="preserve"> </w:t>
      </w:r>
      <w:r w:rsidR="00FA653C" w:rsidRPr="00FA653C">
        <w:rPr>
          <w:rFonts w:ascii="Arial" w:hAnsi="Arial" w:cs="Arial"/>
          <w:bCs/>
          <w:sz w:val="18"/>
          <w:szCs w:val="18"/>
        </w:rPr>
        <w:t>59.</w:t>
      </w:r>
      <w:r w:rsidRPr="00FA653C">
        <w:rPr>
          <w:rFonts w:ascii="Arial" w:hAnsi="Arial" w:cs="Arial"/>
          <w:bCs/>
          <w:sz w:val="18"/>
          <w:szCs w:val="18"/>
        </w:rPr>
        <w:t>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12B212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6913D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EA4C82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29ECC2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5F494CE" w14:textId="77777777" w:rsidTr="005A632E">
        <w:tc>
          <w:tcPr>
            <w:tcW w:w="2269" w:type="dxa"/>
            <w:shd w:val="clear" w:color="auto" w:fill="auto"/>
          </w:tcPr>
          <w:p w14:paraId="210B653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36AF6C" w14:textId="77777777" w:rsidR="00986737" w:rsidRPr="004E4B64" w:rsidRDefault="00A24A4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4A40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4A40" w:rsidRPr="004E4B64" w14:paraId="15A1BC4E" w14:textId="77777777" w:rsidTr="00605248">
        <w:tc>
          <w:tcPr>
            <w:tcW w:w="2269" w:type="dxa"/>
            <w:shd w:val="clear" w:color="auto" w:fill="auto"/>
          </w:tcPr>
          <w:p w14:paraId="52FD831E" w14:textId="77777777" w:rsidR="00A24A40" w:rsidRPr="004E4B64" w:rsidRDefault="00A24A40" w:rsidP="006052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9BFF65" w14:textId="77777777" w:rsidR="00A24A40" w:rsidRPr="004E4B64" w:rsidRDefault="00A24A40" w:rsidP="006052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4A40">
              <w:rPr>
                <w:rFonts w:ascii="Arial" w:hAnsi="Arial" w:cs="Arial"/>
                <w:bCs/>
                <w:sz w:val="24"/>
                <w:szCs w:val="24"/>
              </w:rPr>
              <w:t>SZP-271-52-2023</w:t>
            </w:r>
          </w:p>
        </w:tc>
      </w:tr>
    </w:tbl>
    <w:p w14:paraId="78C1C46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C990CAC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24A40" w:rsidRPr="00A24A40">
        <w:rPr>
          <w:rFonts w:ascii="Arial" w:hAnsi="Arial" w:cs="Arial"/>
          <w:sz w:val="24"/>
          <w:szCs w:val="24"/>
        </w:rPr>
        <w:t>(</w:t>
      </w:r>
      <w:proofErr w:type="spellStart"/>
      <w:r w:rsidR="00A24A40" w:rsidRPr="00A24A40">
        <w:rPr>
          <w:rFonts w:ascii="Arial" w:hAnsi="Arial" w:cs="Arial"/>
          <w:sz w:val="24"/>
          <w:szCs w:val="24"/>
        </w:rPr>
        <w:t>t.j</w:t>
      </w:r>
      <w:proofErr w:type="spellEnd"/>
      <w:r w:rsidR="00A24A40" w:rsidRPr="00A24A40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687E731" w14:textId="10A1F30B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</w:t>
      </w:r>
      <w:r w:rsidR="00525093" w:rsidRPr="00525093">
        <w:rPr>
          <w:rFonts w:ascii="Arial" w:hAnsi="Arial" w:cs="Arial"/>
          <w:b/>
          <w:bCs/>
          <w:sz w:val="24"/>
          <w:szCs w:val="24"/>
        </w:rPr>
        <w:t>31.01.2024 r.</w:t>
      </w:r>
      <w:r w:rsidR="00525093">
        <w:rPr>
          <w:rFonts w:ascii="Arial" w:hAnsi="Arial" w:cs="Arial"/>
          <w:sz w:val="24"/>
          <w:szCs w:val="24"/>
        </w:rPr>
        <w:t xml:space="preserve"> </w:t>
      </w:r>
      <w:r w:rsidR="00FF4AB1" w:rsidRPr="00BB547B">
        <w:rPr>
          <w:rFonts w:ascii="Arial" w:hAnsi="Arial" w:cs="Arial"/>
          <w:sz w:val="24"/>
          <w:szCs w:val="24"/>
        </w:rPr>
        <w:t xml:space="preserve">o godz. </w:t>
      </w:r>
      <w:r w:rsidR="00525093" w:rsidRPr="00525093">
        <w:rPr>
          <w:rFonts w:ascii="Arial" w:hAnsi="Arial" w:cs="Arial"/>
          <w:b/>
          <w:bCs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951CE4E" w14:textId="77777777" w:rsidTr="005A632E">
        <w:tc>
          <w:tcPr>
            <w:tcW w:w="1276" w:type="dxa"/>
            <w:shd w:val="clear" w:color="auto" w:fill="F2F2F2"/>
            <w:vAlign w:val="center"/>
          </w:tcPr>
          <w:p w14:paraId="36BD324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33F4BE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E4EA80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A91756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24A40" w:rsidRPr="00BB547B" w14:paraId="035E9CAC" w14:textId="77777777" w:rsidTr="00605248">
        <w:tc>
          <w:tcPr>
            <w:tcW w:w="1276" w:type="dxa"/>
            <w:shd w:val="clear" w:color="auto" w:fill="auto"/>
            <w:vAlign w:val="center"/>
          </w:tcPr>
          <w:p w14:paraId="426450A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76AC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0948A9D8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MANA MEDICAL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43A86A82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Piechoty Łanowej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0AC90E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CFF10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4 385.88 zł</w:t>
            </w:r>
          </w:p>
        </w:tc>
      </w:tr>
      <w:tr w:rsidR="00A24A40" w:rsidRPr="00BB547B" w14:paraId="1497C6CE" w14:textId="77777777" w:rsidTr="00605248">
        <w:tc>
          <w:tcPr>
            <w:tcW w:w="1276" w:type="dxa"/>
            <w:shd w:val="clear" w:color="auto" w:fill="auto"/>
            <w:vAlign w:val="center"/>
          </w:tcPr>
          <w:p w14:paraId="5FAD210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D8689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14:paraId="7C30AC3C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MANA MEDICAL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724C7C05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Piechoty Łanowej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3EC05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6541B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1 095.12 zł</w:t>
            </w:r>
          </w:p>
        </w:tc>
      </w:tr>
      <w:tr w:rsidR="00A24A40" w:rsidRPr="00BB547B" w14:paraId="01A44D92" w14:textId="77777777" w:rsidTr="00605248">
        <w:tc>
          <w:tcPr>
            <w:tcW w:w="1276" w:type="dxa"/>
            <w:shd w:val="clear" w:color="auto" w:fill="auto"/>
            <w:vAlign w:val="center"/>
          </w:tcPr>
          <w:p w14:paraId="1DB289D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5E5E4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054E3CC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Unitech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Surgical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3B406E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Kalwaryjska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69/9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7A17F3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30-504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F5900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27 432.00 zł</w:t>
            </w:r>
          </w:p>
        </w:tc>
      </w:tr>
      <w:tr w:rsidR="00A24A40" w:rsidRPr="00BB547B" w14:paraId="6BD71116" w14:textId="77777777" w:rsidTr="00605248">
        <w:tc>
          <w:tcPr>
            <w:tcW w:w="1276" w:type="dxa"/>
            <w:shd w:val="clear" w:color="auto" w:fill="auto"/>
            <w:vAlign w:val="center"/>
          </w:tcPr>
          <w:p w14:paraId="17407D6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7CE6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4C573A8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Unitech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Surgical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6CFFB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Kalwaryjska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69/9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9B916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30-504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253E6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2 743.20 zł</w:t>
            </w:r>
          </w:p>
        </w:tc>
      </w:tr>
      <w:tr w:rsidR="00A24A40" w:rsidRPr="00BB547B" w14:paraId="18B1EFCA" w14:textId="77777777" w:rsidTr="00605248">
        <w:tc>
          <w:tcPr>
            <w:tcW w:w="1276" w:type="dxa"/>
            <w:shd w:val="clear" w:color="auto" w:fill="auto"/>
            <w:vAlign w:val="center"/>
          </w:tcPr>
          <w:p w14:paraId="34B770F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5132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6BFF08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ABJ-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239D29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512422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95-041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E3F81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A24A40" w:rsidRPr="00BB547B" w14:paraId="7BC88F73" w14:textId="77777777" w:rsidTr="00605248">
        <w:tc>
          <w:tcPr>
            <w:tcW w:w="1276" w:type="dxa"/>
            <w:shd w:val="clear" w:color="auto" w:fill="auto"/>
            <w:vAlign w:val="center"/>
          </w:tcPr>
          <w:p w14:paraId="7D48D2E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FBC6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57CEA54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ABJ-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4368A0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5A35DD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95-041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D13AC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991 440.00 zł</w:t>
            </w:r>
          </w:p>
        </w:tc>
      </w:tr>
      <w:tr w:rsidR="00A24A40" w:rsidRPr="00BB547B" w14:paraId="1454B403" w14:textId="77777777" w:rsidTr="00605248">
        <w:tc>
          <w:tcPr>
            <w:tcW w:w="1276" w:type="dxa"/>
            <w:shd w:val="clear" w:color="auto" w:fill="auto"/>
            <w:vAlign w:val="center"/>
          </w:tcPr>
          <w:p w14:paraId="5834209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D33DC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5CF533CF" w14:textId="4F48471E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SUN-MED Spółka Cywilna</w:t>
            </w:r>
            <w:r w:rsidR="00525093">
              <w:rPr>
                <w:rFonts w:ascii="Arial" w:hAnsi="Arial" w:cs="Arial"/>
                <w:sz w:val="24"/>
                <w:szCs w:val="24"/>
              </w:rPr>
              <w:t xml:space="preserve"> Dominik Siekierski, Sławomir Naparty</w:t>
            </w:r>
          </w:p>
          <w:p w14:paraId="45D18176" w14:textId="7D440661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104/112/10</w:t>
            </w:r>
            <w:r w:rsidR="00525093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606FF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91-845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B470B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14 256.00 zł</w:t>
            </w:r>
          </w:p>
        </w:tc>
      </w:tr>
      <w:tr w:rsidR="00A24A40" w:rsidRPr="00BB547B" w14:paraId="0ABAE331" w14:textId="77777777" w:rsidTr="00605248">
        <w:tc>
          <w:tcPr>
            <w:tcW w:w="1276" w:type="dxa"/>
            <w:shd w:val="clear" w:color="auto" w:fill="auto"/>
            <w:vAlign w:val="center"/>
          </w:tcPr>
          <w:p w14:paraId="108A8BE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266C0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130AD7C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203DC16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1EEAB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1F6D9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229 122.00 zł</w:t>
            </w:r>
          </w:p>
        </w:tc>
      </w:tr>
      <w:tr w:rsidR="00A24A40" w:rsidRPr="00BB547B" w14:paraId="0EB1B4AB" w14:textId="77777777" w:rsidTr="00605248">
        <w:tc>
          <w:tcPr>
            <w:tcW w:w="1276" w:type="dxa"/>
            <w:shd w:val="clear" w:color="auto" w:fill="auto"/>
            <w:vAlign w:val="center"/>
          </w:tcPr>
          <w:p w14:paraId="3EAA72E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780F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6EB925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65920A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47018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12AE3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8 586.00 zł</w:t>
            </w:r>
          </w:p>
        </w:tc>
      </w:tr>
      <w:tr w:rsidR="00A24A40" w:rsidRPr="00BB547B" w14:paraId="4E6BAECF" w14:textId="77777777" w:rsidTr="00605248">
        <w:tc>
          <w:tcPr>
            <w:tcW w:w="1276" w:type="dxa"/>
            <w:shd w:val="clear" w:color="auto" w:fill="auto"/>
            <w:vAlign w:val="center"/>
          </w:tcPr>
          <w:p w14:paraId="526CCB4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C0383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133A724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AKME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Pałejko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443DBEE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POLONEZA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89B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D203A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02-826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E3060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90 050.40 zł</w:t>
            </w:r>
          </w:p>
        </w:tc>
      </w:tr>
      <w:tr w:rsidR="00A24A40" w:rsidRPr="00BB547B" w14:paraId="043641F7" w14:textId="77777777" w:rsidTr="00605248">
        <w:tc>
          <w:tcPr>
            <w:tcW w:w="1276" w:type="dxa"/>
            <w:shd w:val="clear" w:color="auto" w:fill="auto"/>
            <w:vAlign w:val="center"/>
          </w:tcPr>
          <w:p w14:paraId="141E1AB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F4687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858E36A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Coloplast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5194436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Inflancka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5A71E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D0A42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12 312.00 zł</w:t>
            </w:r>
          </w:p>
        </w:tc>
      </w:tr>
      <w:tr w:rsidR="00A24A40" w:rsidRPr="00BB547B" w14:paraId="5DF9598F" w14:textId="77777777" w:rsidTr="00605248">
        <w:tc>
          <w:tcPr>
            <w:tcW w:w="1276" w:type="dxa"/>
            <w:shd w:val="clear" w:color="auto" w:fill="auto"/>
            <w:vAlign w:val="center"/>
          </w:tcPr>
          <w:p w14:paraId="308D536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4A85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B7B3EB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7220D667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CE1FFB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ADD60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45 619.20 zł</w:t>
            </w:r>
          </w:p>
        </w:tc>
      </w:tr>
      <w:tr w:rsidR="00A24A40" w:rsidRPr="00BB547B" w14:paraId="271F3783" w14:textId="77777777" w:rsidTr="00605248">
        <w:tc>
          <w:tcPr>
            <w:tcW w:w="1276" w:type="dxa"/>
            <w:shd w:val="clear" w:color="auto" w:fill="auto"/>
            <w:vAlign w:val="center"/>
          </w:tcPr>
          <w:p w14:paraId="41ED9C9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9C237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8088BC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6AE82AE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C40F8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93AB4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19 833.12 zł</w:t>
            </w:r>
          </w:p>
        </w:tc>
      </w:tr>
      <w:tr w:rsidR="00A24A40" w:rsidRPr="00BB547B" w14:paraId="545D1C9F" w14:textId="77777777" w:rsidTr="00605248">
        <w:tc>
          <w:tcPr>
            <w:tcW w:w="1276" w:type="dxa"/>
            <w:shd w:val="clear" w:color="auto" w:fill="auto"/>
            <w:vAlign w:val="center"/>
          </w:tcPr>
          <w:p w14:paraId="73A1593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81E1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56D66DE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Medela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14:paraId="7B424CA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Wybrzeże Gdyńskie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84269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01-531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C9736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28 188.00 zł</w:t>
            </w:r>
          </w:p>
        </w:tc>
      </w:tr>
      <w:tr w:rsidR="00A24A40" w:rsidRPr="00BB547B" w14:paraId="11B15523" w14:textId="77777777" w:rsidTr="00605248">
        <w:tc>
          <w:tcPr>
            <w:tcW w:w="1276" w:type="dxa"/>
            <w:shd w:val="clear" w:color="auto" w:fill="auto"/>
            <w:vAlign w:val="center"/>
          </w:tcPr>
          <w:p w14:paraId="131FD05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874AA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F47CE58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Edwards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Lifesciences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0C3F27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3999AB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00-807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C9182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212 004.00 zł</w:t>
            </w:r>
          </w:p>
        </w:tc>
      </w:tr>
      <w:tr w:rsidR="00A24A40" w:rsidRPr="00BB547B" w14:paraId="27452645" w14:textId="77777777" w:rsidTr="00605248">
        <w:tc>
          <w:tcPr>
            <w:tcW w:w="1276" w:type="dxa"/>
            <w:shd w:val="clear" w:color="auto" w:fill="auto"/>
            <w:vAlign w:val="center"/>
          </w:tcPr>
          <w:p w14:paraId="5B1BCA9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373F5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3A0B479F" w14:textId="77777777" w:rsidR="00525093" w:rsidRPr="00986737" w:rsidRDefault="00525093" w:rsidP="005250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IVRA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A24A40">
              <w:rPr>
                <w:rFonts w:ascii="Arial" w:hAnsi="Arial" w:cs="Arial"/>
                <w:sz w:val="24"/>
                <w:szCs w:val="24"/>
              </w:rPr>
              <w:t xml:space="preserve"> Kaczmarek</w:t>
            </w:r>
            <w:r>
              <w:rPr>
                <w:rFonts w:ascii="Arial" w:hAnsi="Arial" w:cs="Arial"/>
                <w:sz w:val="24"/>
                <w:szCs w:val="24"/>
              </w:rPr>
              <w:t xml:space="preserve"> A. Twardowski Sp. J.</w:t>
            </w:r>
          </w:p>
          <w:p w14:paraId="5DC7662B" w14:textId="77777777" w:rsidR="00525093" w:rsidRPr="00986737" w:rsidRDefault="00525093" w:rsidP="005250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Czerniakowska 28B/VIIIB</w:t>
            </w:r>
          </w:p>
          <w:p w14:paraId="5063B144" w14:textId="45A75D6E" w:rsidR="00A24A40" w:rsidRPr="00986737" w:rsidRDefault="00525093" w:rsidP="005250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</w:t>
            </w:r>
            <w:r>
              <w:rPr>
                <w:rFonts w:ascii="Arial" w:hAnsi="Arial" w:cs="Arial"/>
                <w:sz w:val="24"/>
                <w:szCs w:val="24"/>
              </w:rPr>
              <w:t xml:space="preserve">714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94672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9 288.00 zł</w:t>
            </w:r>
          </w:p>
        </w:tc>
      </w:tr>
      <w:tr w:rsidR="00A24A40" w:rsidRPr="00BB547B" w14:paraId="5C908471" w14:textId="77777777" w:rsidTr="00605248">
        <w:tc>
          <w:tcPr>
            <w:tcW w:w="1276" w:type="dxa"/>
            <w:shd w:val="clear" w:color="auto" w:fill="auto"/>
            <w:vAlign w:val="center"/>
          </w:tcPr>
          <w:p w14:paraId="22D9F14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09B37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7537B0ED" w14:textId="07397EDA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IVRA </w:t>
            </w:r>
            <w:proofErr w:type="spellStart"/>
            <w:r w:rsidR="00525093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="005250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</w:t>
            </w:r>
            <w:r w:rsidR="00525093">
              <w:rPr>
                <w:rFonts w:ascii="Arial" w:hAnsi="Arial" w:cs="Arial"/>
                <w:sz w:val="24"/>
                <w:szCs w:val="24"/>
              </w:rPr>
              <w:t>.</w:t>
            </w:r>
            <w:r w:rsidRPr="00A24A40">
              <w:rPr>
                <w:rFonts w:ascii="Arial" w:hAnsi="Arial" w:cs="Arial"/>
                <w:sz w:val="24"/>
                <w:szCs w:val="24"/>
              </w:rPr>
              <w:t xml:space="preserve"> Kaczmarek</w:t>
            </w:r>
            <w:r w:rsidR="00525093">
              <w:rPr>
                <w:rFonts w:ascii="Arial" w:hAnsi="Arial" w:cs="Arial"/>
                <w:sz w:val="24"/>
                <w:szCs w:val="24"/>
              </w:rPr>
              <w:t xml:space="preserve"> A. Twardowski Sp. J.</w:t>
            </w:r>
          </w:p>
          <w:p w14:paraId="748B713A" w14:textId="3F3B9ECF" w:rsidR="00A24A40" w:rsidRPr="00986737" w:rsidRDefault="00525093" w:rsidP="006052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Czerniakowska 28B/VIIIB</w:t>
            </w:r>
          </w:p>
          <w:p w14:paraId="2483A519" w14:textId="716AC68B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</w:t>
            </w:r>
            <w:r w:rsidR="00525093">
              <w:rPr>
                <w:rFonts w:ascii="Arial" w:hAnsi="Arial" w:cs="Arial"/>
                <w:sz w:val="24"/>
                <w:szCs w:val="24"/>
              </w:rPr>
              <w:t xml:space="preserve">714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6180A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105 516.00 zł</w:t>
            </w:r>
          </w:p>
        </w:tc>
      </w:tr>
      <w:tr w:rsidR="00A24A40" w:rsidRPr="00BB547B" w14:paraId="3ACE52EB" w14:textId="77777777" w:rsidTr="00605248">
        <w:tc>
          <w:tcPr>
            <w:tcW w:w="1276" w:type="dxa"/>
            <w:shd w:val="clear" w:color="auto" w:fill="auto"/>
            <w:vAlign w:val="center"/>
          </w:tcPr>
          <w:p w14:paraId="2F35C8B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2741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050B8A9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26D18C1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F82D2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E88F4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1 026.00 zł</w:t>
            </w:r>
          </w:p>
        </w:tc>
      </w:tr>
      <w:tr w:rsidR="00A24A40" w:rsidRPr="00BB547B" w14:paraId="4D8D1CC5" w14:textId="77777777" w:rsidTr="00605248">
        <w:tc>
          <w:tcPr>
            <w:tcW w:w="1276" w:type="dxa"/>
            <w:shd w:val="clear" w:color="auto" w:fill="auto"/>
            <w:vAlign w:val="center"/>
          </w:tcPr>
          <w:p w14:paraId="184FC20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3A3B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403D8D0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4576F87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5E53CC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C1BD6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A24A40" w:rsidRPr="00BB547B" w14:paraId="3D264835" w14:textId="77777777" w:rsidTr="00605248">
        <w:tc>
          <w:tcPr>
            <w:tcW w:w="1276" w:type="dxa"/>
            <w:shd w:val="clear" w:color="auto" w:fill="auto"/>
            <w:vAlign w:val="center"/>
          </w:tcPr>
          <w:p w14:paraId="39959C6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E691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732AEB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E6552A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20EF5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8BB83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A24A40" w:rsidRPr="00BB547B" w14:paraId="00F94569" w14:textId="77777777" w:rsidTr="00605248">
        <w:tc>
          <w:tcPr>
            <w:tcW w:w="1276" w:type="dxa"/>
            <w:shd w:val="clear" w:color="auto" w:fill="auto"/>
            <w:vAlign w:val="center"/>
          </w:tcPr>
          <w:p w14:paraId="00ACDE4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D7955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2389251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F61AE33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64B1DB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08001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57 542.40 zł</w:t>
            </w:r>
          </w:p>
        </w:tc>
      </w:tr>
      <w:tr w:rsidR="00A24A40" w:rsidRPr="00BB547B" w14:paraId="65293838" w14:textId="77777777" w:rsidTr="00605248">
        <w:tc>
          <w:tcPr>
            <w:tcW w:w="1276" w:type="dxa"/>
            <w:shd w:val="clear" w:color="auto" w:fill="auto"/>
            <w:vAlign w:val="center"/>
          </w:tcPr>
          <w:p w14:paraId="75E87DB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B0A7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7D8251B" w14:textId="77777777" w:rsidR="005F5DBA" w:rsidRDefault="005F5DBA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589688E8" w14:textId="77777777" w:rsidR="005F5DBA" w:rsidRDefault="005F5DBA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Kraków Sp. z o.o. ul. Gromadzka 52 </w:t>
            </w:r>
          </w:p>
          <w:p w14:paraId="1A671993" w14:textId="77777777" w:rsidR="005F5DBA" w:rsidRDefault="005F5DBA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 (lider)</w:t>
            </w:r>
          </w:p>
          <w:p w14:paraId="553DD697" w14:textId="3A383C1E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405E4AD4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697709" w14:textId="7B52021E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Toruń</w:t>
            </w:r>
            <w:r w:rsidR="005F5DBA">
              <w:rPr>
                <w:rFonts w:ascii="Arial" w:hAnsi="Arial" w:cs="Arial"/>
                <w:sz w:val="24"/>
                <w:szCs w:val="24"/>
              </w:rPr>
              <w:t xml:space="preserve"> (członek)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08942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1 319 359.76 zł</w:t>
            </w:r>
          </w:p>
        </w:tc>
      </w:tr>
      <w:tr w:rsidR="00A24A40" w:rsidRPr="00BB547B" w14:paraId="7CB9C125" w14:textId="77777777" w:rsidTr="00605248">
        <w:tc>
          <w:tcPr>
            <w:tcW w:w="1276" w:type="dxa"/>
            <w:shd w:val="clear" w:color="auto" w:fill="auto"/>
            <w:vAlign w:val="center"/>
          </w:tcPr>
          <w:p w14:paraId="795EAD4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9B2E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13186270" w14:textId="77777777" w:rsidR="005F5DBA" w:rsidRDefault="005F5DBA" w:rsidP="005F5D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29852321" w14:textId="77777777" w:rsidR="005F5DBA" w:rsidRDefault="005F5DBA" w:rsidP="005F5D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Kraków Sp. z o.o. ul. Gromadzka 52 </w:t>
            </w:r>
          </w:p>
          <w:p w14:paraId="73A1648E" w14:textId="77777777" w:rsidR="005F5DBA" w:rsidRDefault="005F5DBA" w:rsidP="005F5D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 (lider)</w:t>
            </w:r>
          </w:p>
          <w:p w14:paraId="119B84F0" w14:textId="77777777" w:rsidR="005F5DBA" w:rsidRPr="00986737" w:rsidRDefault="005F5DBA" w:rsidP="005F5D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1647ADA7" w14:textId="77777777" w:rsidR="005F5DBA" w:rsidRPr="00986737" w:rsidRDefault="005F5DBA" w:rsidP="005F5DBA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69C580" w14:textId="56DD9790" w:rsidR="00A24A40" w:rsidRPr="00986737" w:rsidRDefault="005F5DBA" w:rsidP="005F5D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Toruń</w:t>
            </w:r>
            <w:r>
              <w:rPr>
                <w:rFonts w:ascii="Arial" w:hAnsi="Arial" w:cs="Arial"/>
                <w:sz w:val="24"/>
                <w:szCs w:val="24"/>
              </w:rPr>
              <w:t xml:space="preserve"> (członek)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CAA21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58 141.80 zł</w:t>
            </w:r>
          </w:p>
        </w:tc>
      </w:tr>
      <w:tr w:rsidR="00A24A40" w:rsidRPr="00BB547B" w14:paraId="44F7FFAB" w14:textId="77777777" w:rsidTr="00605248">
        <w:tc>
          <w:tcPr>
            <w:tcW w:w="1276" w:type="dxa"/>
            <w:shd w:val="clear" w:color="auto" w:fill="auto"/>
            <w:vAlign w:val="center"/>
          </w:tcPr>
          <w:p w14:paraId="7D33926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3DA2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6355ADB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Medima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8F61640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C08E1C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18A17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81 367.20 zł</w:t>
            </w:r>
          </w:p>
        </w:tc>
      </w:tr>
      <w:tr w:rsidR="00A24A40" w:rsidRPr="00BB547B" w14:paraId="3F5CBF18" w14:textId="77777777" w:rsidTr="00605248">
        <w:tc>
          <w:tcPr>
            <w:tcW w:w="1276" w:type="dxa"/>
            <w:shd w:val="clear" w:color="auto" w:fill="auto"/>
            <w:vAlign w:val="center"/>
          </w:tcPr>
          <w:p w14:paraId="791812F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D8C3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14:paraId="5619E4A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B.CARE MEDICAL Sp. z o.o.</w:t>
            </w:r>
          </w:p>
          <w:p w14:paraId="3A65314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Mickiewicza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21735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40-085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52FA6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19 656.00 zł</w:t>
            </w:r>
          </w:p>
        </w:tc>
      </w:tr>
      <w:tr w:rsidR="00A24A40" w:rsidRPr="00BB547B" w14:paraId="55ABF067" w14:textId="77777777" w:rsidTr="00605248">
        <w:tc>
          <w:tcPr>
            <w:tcW w:w="1276" w:type="dxa"/>
            <w:shd w:val="clear" w:color="auto" w:fill="auto"/>
            <w:vAlign w:val="center"/>
          </w:tcPr>
          <w:p w14:paraId="641BE3B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FBE82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0706FA7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</w:t>
            </w: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ograniczoną odpowiedzialnością</w:t>
            </w:r>
          </w:p>
          <w:p w14:paraId="31C455B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19322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A713B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1 104 302.45 zł</w:t>
            </w:r>
          </w:p>
        </w:tc>
      </w:tr>
      <w:tr w:rsidR="00A24A40" w:rsidRPr="00BB547B" w14:paraId="709058D9" w14:textId="77777777" w:rsidTr="00605248">
        <w:tc>
          <w:tcPr>
            <w:tcW w:w="1276" w:type="dxa"/>
            <w:shd w:val="clear" w:color="auto" w:fill="auto"/>
            <w:vAlign w:val="center"/>
          </w:tcPr>
          <w:p w14:paraId="40327D9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09632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3F2D795A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E9555B9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0686D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70419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4 121.28 zł</w:t>
            </w:r>
          </w:p>
        </w:tc>
      </w:tr>
      <w:tr w:rsidR="00A24A40" w:rsidRPr="00BB547B" w14:paraId="15C587EC" w14:textId="77777777" w:rsidTr="00605248">
        <w:tc>
          <w:tcPr>
            <w:tcW w:w="1276" w:type="dxa"/>
            <w:shd w:val="clear" w:color="auto" w:fill="auto"/>
            <w:vAlign w:val="center"/>
          </w:tcPr>
          <w:p w14:paraId="6CAD82B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D0A3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72FCAD9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29BCDF2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38AC56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38168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4 898.88 zł</w:t>
            </w:r>
          </w:p>
        </w:tc>
      </w:tr>
      <w:tr w:rsidR="00A24A40" w:rsidRPr="00BB547B" w14:paraId="18060A22" w14:textId="77777777" w:rsidTr="00605248">
        <w:tc>
          <w:tcPr>
            <w:tcW w:w="1276" w:type="dxa"/>
            <w:shd w:val="clear" w:color="auto" w:fill="auto"/>
            <w:vAlign w:val="center"/>
          </w:tcPr>
          <w:p w14:paraId="55FC2FC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C1538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01AE86B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F73BD94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3CA41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0089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690.51 zł</w:t>
            </w:r>
          </w:p>
        </w:tc>
      </w:tr>
      <w:tr w:rsidR="00A24A40" w:rsidRPr="00BB547B" w14:paraId="138AC8E7" w14:textId="77777777" w:rsidTr="00605248">
        <w:tc>
          <w:tcPr>
            <w:tcW w:w="1276" w:type="dxa"/>
            <w:shd w:val="clear" w:color="auto" w:fill="auto"/>
            <w:vAlign w:val="center"/>
          </w:tcPr>
          <w:p w14:paraId="3ABF713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6689D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14:paraId="41C3E968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3DE19DE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93206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E151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2 752.70 zł</w:t>
            </w:r>
          </w:p>
        </w:tc>
      </w:tr>
      <w:tr w:rsidR="00A24A40" w:rsidRPr="00BB547B" w14:paraId="6FBF037B" w14:textId="77777777" w:rsidTr="00605248">
        <w:tc>
          <w:tcPr>
            <w:tcW w:w="1276" w:type="dxa"/>
            <w:shd w:val="clear" w:color="auto" w:fill="auto"/>
            <w:vAlign w:val="center"/>
          </w:tcPr>
          <w:p w14:paraId="4E4A015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221BA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1F8BC69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504E3811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C9BA4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FBB79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17 280.00 zł</w:t>
            </w:r>
          </w:p>
        </w:tc>
      </w:tr>
      <w:tr w:rsidR="00A24A40" w:rsidRPr="00BB547B" w14:paraId="3FC37C90" w14:textId="77777777" w:rsidTr="00605248">
        <w:tc>
          <w:tcPr>
            <w:tcW w:w="1276" w:type="dxa"/>
            <w:shd w:val="clear" w:color="auto" w:fill="auto"/>
            <w:vAlign w:val="center"/>
          </w:tcPr>
          <w:p w14:paraId="0DF5678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1FBA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D707D2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0F7D22B3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A8DA0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C251A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A24A40" w:rsidRPr="00BB547B" w14:paraId="0F54DAC8" w14:textId="77777777" w:rsidTr="00605248">
        <w:tc>
          <w:tcPr>
            <w:tcW w:w="1276" w:type="dxa"/>
            <w:shd w:val="clear" w:color="auto" w:fill="auto"/>
            <w:vAlign w:val="center"/>
          </w:tcPr>
          <w:p w14:paraId="498E74A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F254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AE60E7A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26C63790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4E4F9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09AF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A24A40" w:rsidRPr="00BB547B" w14:paraId="58FC8211" w14:textId="77777777" w:rsidTr="00605248">
        <w:tc>
          <w:tcPr>
            <w:tcW w:w="1276" w:type="dxa"/>
            <w:shd w:val="clear" w:color="auto" w:fill="auto"/>
            <w:vAlign w:val="center"/>
          </w:tcPr>
          <w:p w14:paraId="4559EC3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7F7B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14:paraId="0376D305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Medilab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008A0863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707FD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E4B4E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109 026.00 zł</w:t>
            </w:r>
          </w:p>
        </w:tc>
      </w:tr>
      <w:tr w:rsidR="00A24A40" w:rsidRPr="00BB547B" w14:paraId="55EAEBB0" w14:textId="77777777" w:rsidTr="00605248">
        <w:tc>
          <w:tcPr>
            <w:tcW w:w="1276" w:type="dxa"/>
            <w:shd w:val="clear" w:color="auto" w:fill="auto"/>
            <w:vAlign w:val="center"/>
          </w:tcPr>
          <w:p w14:paraId="6A16ADF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C331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BE013A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IHT Polska Sp. z o.o.</w:t>
            </w:r>
          </w:p>
          <w:p w14:paraId="0E5FC166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Europejska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8B1FAE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02-964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4AFD7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29 970.00 zł</w:t>
            </w:r>
          </w:p>
        </w:tc>
      </w:tr>
      <w:tr w:rsidR="00A24A40" w:rsidRPr="00BB547B" w14:paraId="6E720B10" w14:textId="77777777" w:rsidTr="00605248">
        <w:tc>
          <w:tcPr>
            <w:tcW w:w="1276" w:type="dxa"/>
            <w:shd w:val="clear" w:color="auto" w:fill="auto"/>
            <w:vAlign w:val="center"/>
          </w:tcPr>
          <w:p w14:paraId="3060ABE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EDAF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5A13E63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"ARNO-MED" SPÓŁKA Z OGRANICZONĄ ODPOWIEDZIALNOŚCIĄ</w:t>
            </w:r>
          </w:p>
          <w:p w14:paraId="48749331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3FA142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55-081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1A2E6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2 799.36 zł</w:t>
            </w:r>
          </w:p>
        </w:tc>
      </w:tr>
      <w:tr w:rsidR="00A24A40" w:rsidRPr="00BB547B" w14:paraId="50FC5A55" w14:textId="77777777" w:rsidTr="00605248">
        <w:tc>
          <w:tcPr>
            <w:tcW w:w="1276" w:type="dxa"/>
            <w:shd w:val="clear" w:color="auto" w:fill="auto"/>
            <w:vAlign w:val="center"/>
          </w:tcPr>
          <w:p w14:paraId="281F5E2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AA81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54BFA2F1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6DAEBE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994D3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3435A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23 328.00 zł</w:t>
            </w:r>
          </w:p>
        </w:tc>
      </w:tr>
      <w:tr w:rsidR="00A24A40" w:rsidRPr="00BB547B" w14:paraId="35864408" w14:textId="77777777" w:rsidTr="00605248">
        <w:tc>
          <w:tcPr>
            <w:tcW w:w="1276" w:type="dxa"/>
            <w:shd w:val="clear" w:color="auto" w:fill="auto"/>
            <w:vAlign w:val="center"/>
          </w:tcPr>
          <w:p w14:paraId="7C224DF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15C37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1CF871B1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22E5564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8E98B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86B2C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43 200.00 zł</w:t>
            </w:r>
          </w:p>
        </w:tc>
      </w:tr>
      <w:tr w:rsidR="00A24A40" w:rsidRPr="00BB547B" w14:paraId="55DE630C" w14:textId="77777777" w:rsidTr="00605248">
        <w:tc>
          <w:tcPr>
            <w:tcW w:w="1276" w:type="dxa"/>
            <w:shd w:val="clear" w:color="auto" w:fill="auto"/>
            <w:vAlign w:val="center"/>
          </w:tcPr>
          <w:p w14:paraId="7AECAD6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5926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0A8F2E0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1E66305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71766E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93BF8" w14:textId="26A284E8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12 938.</w:t>
            </w:r>
            <w:r w:rsidR="008A279E">
              <w:rPr>
                <w:rFonts w:ascii="Arial" w:hAnsi="Arial" w:cs="Arial"/>
                <w:sz w:val="24"/>
                <w:szCs w:val="24"/>
              </w:rPr>
              <w:t>40</w:t>
            </w:r>
            <w:r w:rsidRPr="00A24A40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24A40" w:rsidRPr="00BB547B" w14:paraId="21E6D466" w14:textId="77777777" w:rsidTr="00605248">
        <w:tc>
          <w:tcPr>
            <w:tcW w:w="1276" w:type="dxa"/>
            <w:shd w:val="clear" w:color="auto" w:fill="auto"/>
            <w:vAlign w:val="center"/>
          </w:tcPr>
          <w:p w14:paraId="4F8AA7E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88CB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011AC749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7B5BF297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76781B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EA5C6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48 600.00 zł</w:t>
            </w:r>
          </w:p>
        </w:tc>
      </w:tr>
      <w:tr w:rsidR="00A24A40" w:rsidRPr="00BB547B" w14:paraId="6B1F4B96" w14:textId="77777777" w:rsidTr="00605248">
        <w:tc>
          <w:tcPr>
            <w:tcW w:w="1276" w:type="dxa"/>
            <w:shd w:val="clear" w:color="auto" w:fill="auto"/>
            <w:vAlign w:val="center"/>
          </w:tcPr>
          <w:p w14:paraId="2F6F1AC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245D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591D256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E302539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10E8E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C2CC2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27 345.60 zł</w:t>
            </w:r>
          </w:p>
        </w:tc>
      </w:tr>
      <w:tr w:rsidR="00A24A40" w:rsidRPr="00BB547B" w14:paraId="61BCBC65" w14:textId="77777777" w:rsidTr="00605248">
        <w:tc>
          <w:tcPr>
            <w:tcW w:w="1276" w:type="dxa"/>
            <w:shd w:val="clear" w:color="auto" w:fill="auto"/>
            <w:vAlign w:val="center"/>
          </w:tcPr>
          <w:p w14:paraId="2AA39BA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7075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7A01A537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C2C1E8D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9CCC8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5F57E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9 331.20 zł</w:t>
            </w:r>
          </w:p>
        </w:tc>
      </w:tr>
      <w:tr w:rsidR="00A24A40" w:rsidRPr="00BB547B" w14:paraId="2DC8DF3A" w14:textId="77777777" w:rsidTr="00605248">
        <w:tc>
          <w:tcPr>
            <w:tcW w:w="1276" w:type="dxa"/>
            <w:shd w:val="clear" w:color="auto" w:fill="auto"/>
            <w:vAlign w:val="center"/>
          </w:tcPr>
          <w:p w14:paraId="2094495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CEF9A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64C747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Milapharm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 o</w:t>
            </w:r>
          </w:p>
          <w:p w14:paraId="1E1C587D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pl. Gen. Józefa Hallera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5/14A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7B7EC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03-464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BBDAE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96 876.00 zł</w:t>
            </w:r>
          </w:p>
        </w:tc>
      </w:tr>
      <w:tr w:rsidR="00A24A40" w:rsidRPr="00BB547B" w14:paraId="3F5E050B" w14:textId="77777777" w:rsidTr="00605248">
        <w:tc>
          <w:tcPr>
            <w:tcW w:w="1276" w:type="dxa"/>
            <w:shd w:val="clear" w:color="auto" w:fill="auto"/>
            <w:vAlign w:val="center"/>
          </w:tcPr>
          <w:p w14:paraId="0E2886B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501B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7E0484F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42F5A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D82580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35AC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3 985.20 zł</w:t>
            </w:r>
          </w:p>
        </w:tc>
      </w:tr>
      <w:tr w:rsidR="00A24A40" w:rsidRPr="00BB547B" w14:paraId="12388ED5" w14:textId="77777777" w:rsidTr="00605248">
        <w:tc>
          <w:tcPr>
            <w:tcW w:w="1276" w:type="dxa"/>
            <w:shd w:val="clear" w:color="auto" w:fill="auto"/>
            <w:vAlign w:val="center"/>
          </w:tcPr>
          <w:p w14:paraId="14F449C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FBF9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925212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768CCC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04329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15CBC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108 107.37 zł</w:t>
            </w:r>
          </w:p>
        </w:tc>
      </w:tr>
      <w:tr w:rsidR="00A24A40" w:rsidRPr="00BB547B" w14:paraId="6AEC1AD5" w14:textId="77777777" w:rsidTr="00605248">
        <w:tc>
          <w:tcPr>
            <w:tcW w:w="1276" w:type="dxa"/>
            <w:shd w:val="clear" w:color="auto" w:fill="auto"/>
            <w:vAlign w:val="center"/>
          </w:tcPr>
          <w:p w14:paraId="1ECC318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60CE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097A88A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CD892F5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8A8E4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037D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19 434.60 zł</w:t>
            </w:r>
          </w:p>
        </w:tc>
      </w:tr>
      <w:tr w:rsidR="00A24A40" w:rsidRPr="00BB547B" w14:paraId="4FE4BA93" w14:textId="77777777" w:rsidTr="00605248">
        <w:tc>
          <w:tcPr>
            <w:tcW w:w="1276" w:type="dxa"/>
            <w:shd w:val="clear" w:color="auto" w:fill="auto"/>
            <w:vAlign w:val="center"/>
          </w:tcPr>
          <w:p w14:paraId="7ECE5FD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3F2AF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8615087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785B275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019F8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5102C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A24A40" w:rsidRPr="00BB547B" w14:paraId="58363067" w14:textId="77777777" w:rsidTr="00605248">
        <w:tc>
          <w:tcPr>
            <w:tcW w:w="1276" w:type="dxa"/>
            <w:shd w:val="clear" w:color="auto" w:fill="auto"/>
            <w:vAlign w:val="center"/>
          </w:tcPr>
          <w:p w14:paraId="14D6864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EA025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068DEC9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GIN-MEDICAL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14:paraId="72377F50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Piltza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43/28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1C060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30-392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208FB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54 810.00 zł</w:t>
            </w:r>
          </w:p>
        </w:tc>
      </w:tr>
      <w:tr w:rsidR="00A24A40" w:rsidRPr="00BB547B" w14:paraId="38C9CD6F" w14:textId="77777777" w:rsidTr="00605248">
        <w:tc>
          <w:tcPr>
            <w:tcW w:w="1276" w:type="dxa"/>
            <w:shd w:val="clear" w:color="auto" w:fill="auto"/>
            <w:vAlign w:val="center"/>
          </w:tcPr>
          <w:p w14:paraId="31EBBFD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2BDF4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7A21221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IMS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Innovative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Bernaczyk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Nowak Spółka Jawna</w:t>
            </w:r>
          </w:p>
          <w:p w14:paraId="6424FBB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DA240D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A5EEE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574 248.42 zł</w:t>
            </w:r>
          </w:p>
        </w:tc>
      </w:tr>
      <w:tr w:rsidR="00A24A40" w:rsidRPr="00BB547B" w14:paraId="3F9BB61C" w14:textId="77777777" w:rsidTr="00605248">
        <w:tc>
          <w:tcPr>
            <w:tcW w:w="1276" w:type="dxa"/>
            <w:shd w:val="clear" w:color="auto" w:fill="auto"/>
            <w:vAlign w:val="center"/>
          </w:tcPr>
          <w:p w14:paraId="30DAEEC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07C8E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77B3E424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4B44342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92D9B3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B66DB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24 732.00 zł</w:t>
            </w:r>
          </w:p>
        </w:tc>
      </w:tr>
      <w:tr w:rsidR="00A24A40" w:rsidRPr="00BB547B" w14:paraId="32F6496D" w14:textId="77777777" w:rsidTr="00605248">
        <w:tc>
          <w:tcPr>
            <w:tcW w:w="1276" w:type="dxa"/>
            <w:shd w:val="clear" w:color="auto" w:fill="auto"/>
            <w:vAlign w:val="center"/>
          </w:tcPr>
          <w:p w14:paraId="53A6259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CEE6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2D5258A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4B20E9B2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B22D60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83A24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17 496.00 zł</w:t>
            </w:r>
          </w:p>
        </w:tc>
      </w:tr>
      <w:tr w:rsidR="00A24A40" w:rsidRPr="00BB547B" w14:paraId="25E082BB" w14:textId="77777777" w:rsidTr="00605248">
        <w:tc>
          <w:tcPr>
            <w:tcW w:w="1276" w:type="dxa"/>
            <w:shd w:val="clear" w:color="auto" w:fill="auto"/>
            <w:vAlign w:val="center"/>
          </w:tcPr>
          <w:p w14:paraId="2D6BB25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581F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37853DF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A367C1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Vetterów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441FCE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20-277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84EF6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99 144.00 zł</w:t>
            </w:r>
          </w:p>
        </w:tc>
      </w:tr>
      <w:tr w:rsidR="00A24A40" w:rsidRPr="00BB547B" w14:paraId="04631394" w14:textId="77777777" w:rsidTr="00605248">
        <w:tc>
          <w:tcPr>
            <w:tcW w:w="1276" w:type="dxa"/>
            <w:shd w:val="clear" w:color="auto" w:fill="auto"/>
            <w:vAlign w:val="center"/>
          </w:tcPr>
          <w:p w14:paraId="31040AA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8ECB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6E3E696B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6B5F2382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Vetterów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E229E3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20-277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6DC67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388.80 zł</w:t>
            </w:r>
          </w:p>
        </w:tc>
      </w:tr>
      <w:tr w:rsidR="00A24A40" w:rsidRPr="00BB547B" w14:paraId="55381C23" w14:textId="77777777" w:rsidTr="00605248">
        <w:tc>
          <w:tcPr>
            <w:tcW w:w="1276" w:type="dxa"/>
            <w:shd w:val="clear" w:color="auto" w:fill="auto"/>
            <w:vAlign w:val="center"/>
          </w:tcPr>
          <w:p w14:paraId="67F2DA8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624A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8A878E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2232064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8015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C8A39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15 120.00 zł</w:t>
            </w:r>
          </w:p>
        </w:tc>
      </w:tr>
      <w:tr w:rsidR="00A24A40" w:rsidRPr="00BB547B" w14:paraId="73346C7E" w14:textId="77777777" w:rsidTr="00605248">
        <w:tc>
          <w:tcPr>
            <w:tcW w:w="1276" w:type="dxa"/>
            <w:shd w:val="clear" w:color="auto" w:fill="auto"/>
            <w:vAlign w:val="center"/>
          </w:tcPr>
          <w:p w14:paraId="649C4D7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4DDD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1D06F5A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144CCA81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01858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6CCE5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4 315.68 zł</w:t>
            </w:r>
          </w:p>
        </w:tc>
      </w:tr>
      <w:tr w:rsidR="00A24A40" w:rsidRPr="00BB547B" w14:paraId="36011CA3" w14:textId="77777777" w:rsidTr="00605248">
        <w:tc>
          <w:tcPr>
            <w:tcW w:w="1276" w:type="dxa"/>
            <w:shd w:val="clear" w:color="auto" w:fill="auto"/>
            <w:vAlign w:val="center"/>
          </w:tcPr>
          <w:p w14:paraId="3D3300E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683B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3CE90A75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5342FCB3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E542D5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41BD1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237 340.80 zł</w:t>
            </w:r>
          </w:p>
        </w:tc>
      </w:tr>
      <w:tr w:rsidR="00A24A40" w:rsidRPr="00BB547B" w14:paraId="7E0A244D" w14:textId="77777777" w:rsidTr="00605248">
        <w:tc>
          <w:tcPr>
            <w:tcW w:w="1276" w:type="dxa"/>
            <w:shd w:val="clear" w:color="auto" w:fill="auto"/>
            <w:vAlign w:val="center"/>
          </w:tcPr>
          <w:p w14:paraId="63B472E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8F20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1859651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3887CA7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6F306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A03B2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308 869.20 zł</w:t>
            </w:r>
          </w:p>
        </w:tc>
      </w:tr>
      <w:tr w:rsidR="00A24A40" w:rsidRPr="00BB547B" w14:paraId="1B72BF00" w14:textId="77777777" w:rsidTr="00605248">
        <w:tc>
          <w:tcPr>
            <w:tcW w:w="1276" w:type="dxa"/>
            <w:shd w:val="clear" w:color="auto" w:fill="auto"/>
            <w:vAlign w:val="center"/>
          </w:tcPr>
          <w:p w14:paraId="661F95B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BF24C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14:paraId="13F2F94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6B52E75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821C25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7E96F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2 376.00 zł</w:t>
            </w:r>
          </w:p>
        </w:tc>
      </w:tr>
      <w:tr w:rsidR="00A24A40" w:rsidRPr="00BB547B" w14:paraId="25D51B58" w14:textId="77777777" w:rsidTr="00605248">
        <w:tc>
          <w:tcPr>
            <w:tcW w:w="1276" w:type="dxa"/>
            <w:shd w:val="clear" w:color="auto" w:fill="auto"/>
            <w:vAlign w:val="center"/>
          </w:tcPr>
          <w:p w14:paraId="1C16361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26216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20DCD286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285318D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CAC40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CEA67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43 891.20 zł</w:t>
            </w:r>
          </w:p>
        </w:tc>
      </w:tr>
      <w:tr w:rsidR="00A24A40" w:rsidRPr="00BB547B" w14:paraId="182B8A64" w14:textId="77777777" w:rsidTr="00605248">
        <w:tc>
          <w:tcPr>
            <w:tcW w:w="1276" w:type="dxa"/>
            <w:shd w:val="clear" w:color="auto" w:fill="auto"/>
            <w:vAlign w:val="center"/>
          </w:tcPr>
          <w:p w14:paraId="7B86B8F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2A5D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1B50CEF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061FE96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4A56A3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EA577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1 969.92 zł</w:t>
            </w:r>
          </w:p>
        </w:tc>
      </w:tr>
      <w:tr w:rsidR="00A24A40" w:rsidRPr="00BB547B" w14:paraId="3A31FD75" w14:textId="77777777" w:rsidTr="00605248">
        <w:tc>
          <w:tcPr>
            <w:tcW w:w="1276" w:type="dxa"/>
            <w:shd w:val="clear" w:color="auto" w:fill="auto"/>
            <w:vAlign w:val="center"/>
          </w:tcPr>
          <w:p w14:paraId="5968DD7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6095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2DA0E49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106D2442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14B771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CE3E1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3 732.48 zł</w:t>
            </w:r>
          </w:p>
        </w:tc>
      </w:tr>
      <w:tr w:rsidR="00A24A40" w:rsidRPr="00BB547B" w14:paraId="5E5EB861" w14:textId="77777777" w:rsidTr="00605248">
        <w:tc>
          <w:tcPr>
            <w:tcW w:w="1276" w:type="dxa"/>
            <w:shd w:val="clear" w:color="auto" w:fill="auto"/>
            <w:vAlign w:val="center"/>
          </w:tcPr>
          <w:p w14:paraId="2AD5554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68F7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14:paraId="2929B06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3F621F4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571D9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18180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20 995.20 zł</w:t>
            </w:r>
          </w:p>
        </w:tc>
      </w:tr>
      <w:tr w:rsidR="00A24A40" w:rsidRPr="00BB547B" w14:paraId="6BD2CDC2" w14:textId="77777777" w:rsidTr="00605248">
        <w:tc>
          <w:tcPr>
            <w:tcW w:w="1276" w:type="dxa"/>
            <w:shd w:val="clear" w:color="auto" w:fill="auto"/>
            <w:vAlign w:val="center"/>
          </w:tcPr>
          <w:p w14:paraId="72D45A6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9CC9E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34F999E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6690F7B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7D3E4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CA956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237 222.00 zł</w:t>
            </w:r>
          </w:p>
        </w:tc>
      </w:tr>
      <w:tr w:rsidR="00A24A40" w:rsidRPr="00BB547B" w14:paraId="7F61F02A" w14:textId="77777777" w:rsidTr="00605248">
        <w:tc>
          <w:tcPr>
            <w:tcW w:w="1276" w:type="dxa"/>
            <w:shd w:val="clear" w:color="auto" w:fill="auto"/>
            <w:vAlign w:val="center"/>
          </w:tcPr>
          <w:p w14:paraId="112C8BF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2E37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ADC35EE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3D0D90D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7AC72C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37C3D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119 789.61 zł</w:t>
            </w:r>
          </w:p>
        </w:tc>
      </w:tr>
      <w:tr w:rsidR="00A24A40" w:rsidRPr="00BB547B" w14:paraId="48E90865" w14:textId="77777777" w:rsidTr="00605248">
        <w:tc>
          <w:tcPr>
            <w:tcW w:w="1276" w:type="dxa"/>
            <w:shd w:val="clear" w:color="auto" w:fill="auto"/>
            <w:vAlign w:val="center"/>
          </w:tcPr>
          <w:p w14:paraId="6B47774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B736D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2C05098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46E09350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803177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F66E0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87 480.00 zł</w:t>
            </w:r>
          </w:p>
        </w:tc>
      </w:tr>
      <w:tr w:rsidR="00A24A40" w:rsidRPr="00BB547B" w14:paraId="46241F8D" w14:textId="77777777" w:rsidTr="00605248">
        <w:tc>
          <w:tcPr>
            <w:tcW w:w="1276" w:type="dxa"/>
            <w:shd w:val="clear" w:color="auto" w:fill="auto"/>
            <w:vAlign w:val="center"/>
          </w:tcPr>
          <w:p w14:paraId="2EF3E77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3220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93D8564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CENCORA PIOTR CENCORA</w:t>
            </w:r>
          </w:p>
          <w:p w14:paraId="08332A2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WÓLCZAŃSKA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27/12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E5691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90-607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FE984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132 667.20 zł</w:t>
            </w:r>
          </w:p>
        </w:tc>
      </w:tr>
      <w:tr w:rsidR="00A24A40" w:rsidRPr="00BB547B" w14:paraId="739BDA75" w14:textId="77777777" w:rsidTr="00605248">
        <w:tc>
          <w:tcPr>
            <w:tcW w:w="1276" w:type="dxa"/>
            <w:shd w:val="clear" w:color="auto" w:fill="auto"/>
            <w:vAlign w:val="center"/>
          </w:tcPr>
          <w:p w14:paraId="72DB3C8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F401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139D1C5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Vente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Amicale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316D9A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Marszałkowska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466A2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00-545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63901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2 498 709.60 zł</w:t>
            </w:r>
          </w:p>
        </w:tc>
      </w:tr>
      <w:tr w:rsidR="00A24A40" w:rsidRPr="00BB547B" w14:paraId="54766B67" w14:textId="77777777" w:rsidTr="00605248">
        <w:tc>
          <w:tcPr>
            <w:tcW w:w="1276" w:type="dxa"/>
            <w:shd w:val="clear" w:color="auto" w:fill="auto"/>
            <w:vAlign w:val="center"/>
          </w:tcPr>
          <w:p w14:paraId="3D18B05E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32D55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742F90F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5FD8770B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5BC6D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E760B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16 134.39 zł</w:t>
            </w:r>
          </w:p>
        </w:tc>
      </w:tr>
      <w:tr w:rsidR="00A24A40" w:rsidRPr="00BB547B" w14:paraId="59FE2B63" w14:textId="77777777" w:rsidTr="00605248">
        <w:tc>
          <w:tcPr>
            <w:tcW w:w="1276" w:type="dxa"/>
            <w:shd w:val="clear" w:color="auto" w:fill="auto"/>
            <w:vAlign w:val="center"/>
          </w:tcPr>
          <w:p w14:paraId="5E03324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AD6C5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0721500C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24089010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8B7606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3BB79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246 443.42 zł</w:t>
            </w:r>
          </w:p>
        </w:tc>
      </w:tr>
      <w:tr w:rsidR="00A24A40" w:rsidRPr="00BB547B" w14:paraId="1B5876A2" w14:textId="77777777" w:rsidTr="00605248">
        <w:tc>
          <w:tcPr>
            <w:tcW w:w="1276" w:type="dxa"/>
            <w:shd w:val="clear" w:color="auto" w:fill="auto"/>
            <w:vAlign w:val="center"/>
          </w:tcPr>
          <w:p w14:paraId="06D35C8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10ED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8F3349B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05360ABC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467B68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9059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152 938.80 zł</w:t>
            </w:r>
          </w:p>
        </w:tc>
      </w:tr>
      <w:tr w:rsidR="00A24A40" w:rsidRPr="00BB547B" w14:paraId="34A05DF2" w14:textId="77777777" w:rsidTr="00605248">
        <w:tc>
          <w:tcPr>
            <w:tcW w:w="1276" w:type="dxa"/>
            <w:shd w:val="clear" w:color="auto" w:fill="auto"/>
            <w:vAlign w:val="center"/>
          </w:tcPr>
          <w:p w14:paraId="2BCBD33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7368F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778F4A42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4F20C774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90822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DF2522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128 206.80 zł</w:t>
            </w:r>
          </w:p>
        </w:tc>
      </w:tr>
      <w:tr w:rsidR="00A24A40" w:rsidRPr="00BB547B" w14:paraId="14EB26E3" w14:textId="77777777" w:rsidTr="00605248">
        <w:tc>
          <w:tcPr>
            <w:tcW w:w="1276" w:type="dxa"/>
            <w:shd w:val="clear" w:color="auto" w:fill="auto"/>
            <w:vAlign w:val="center"/>
          </w:tcPr>
          <w:p w14:paraId="0740E98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BA70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5152855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65D31CD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779E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DCFD39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1 982 826.00 zł</w:t>
            </w:r>
          </w:p>
        </w:tc>
      </w:tr>
      <w:tr w:rsidR="00A24A40" w:rsidRPr="00BB547B" w14:paraId="14933192" w14:textId="77777777" w:rsidTr="00605248">
        <w:tc>
          <w:tcPr>
            <w:tcW w:w="1276" w:type="dxa"/>
            <w:shd w:val="clear" w:color="auto" w:fill="auto"/>
            <w:vAlign w:val="center"/>
          </w:tcPr>
          <w:p w14:paraId="1C3F8844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B5C3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67ED76B4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1BEFD798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2EB3E4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80B3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115 484.40 zł</w:t>
            </w:r>
          </w:p>
        </w:tc>
      </w:tr>
      <w:tr w:rsidR="00A24A40" w:rsidRPr="00BB547B" w14:paraId="3675FF1F" w14:textId="77777777" w:rsidTr="00605248">
        <w:tc>
          <w:tcPr>
            <w:tcW w:w="1276" w:type="dxa"/>
            <w:shd w:val="clear" w:color="auto" w:fill="auto"/>
            <w:vAlign w:val="center"/>
          </w:tcPr>
          <w:p w14:paraId="6DE179CA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0A2CB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762963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C2A84B1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314EAC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A3E43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182.10 zł</w:t>
            </w:r>
          </w:p>
        </w:tc>
      </w:tr>
      <w:tr w:rsidR="00A24A40" w:rsidRPr="00BB547B" w14:paraId="51087B8C" w14:textId="77777777" w:rsidTr="00605248">
        <w:tc>
          <w:tcPr>
            <w:tcW w:w="1276" w:type="dxa"/>
            <w:shd w:val="clear" w:color="auto" w:fill="auto"/>
            <w:vAlign w:val="center"/>
          </w:tcPr>
          <w:p w14:paraId="67C9218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7122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2203629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8CAB47D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7AE0F9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1587D3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lastRenderedPageBreak/>
              <w:t>95 302.98 zł</w:t>
            </w:r>
          </w:p>
        </w:tc>
      </w:tr>
      <w:tr w:rsidR="00A24A40" w:rsidRPr="00BB547B" w14:paraId="670288A7" w14:textId="77777777" w:rsidTr="00605248">
        <w:tc>
          <w:tcPr>
            <w:tcW w:w="1276" w:type="dxa"/>
            <w:shd w:val="clear" w:color="auto" w:fill="auto"/>
            <w:vAlign w:val="center"/>
          </w:tcPr>
          <w:p w14:paraId="4D78982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1F86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D530790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75562D73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1A84A6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F8F2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20 005.92 zł</w:t>
            </w:r>
          </w:p>
        </w:tc>
      </w:tr>
      <w:tr w:rsidR="00A24A40" w:rsidRPr="00BB547B" w14:paraId="06C7E166" w14:textId="77777777" w:rsidTr="00605248">
        <w:tc>
          <w:tcPr>
            <w:tcW w:w="1276" w:type="dxa"/>
            <w:shd w:val="clear" w:color="auto" w:fill="auto"/>
            <w:vAlign w:val="center"/>
          </w:tcPr>
          <w:p w14:paraId="67415A3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2DD66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66861323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09925FE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5359EA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AD3B46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675.00 zł</w:t>
            </w:r>
          </w:p>
        </w:tc>
      </w:tr>
      <w:tr w:rsidR="00A24A40" w:rsidRPr="00BB547B" w14:paraId="5D420262" w14:textId="77777777" w:rsidTr="00605248">
        <w:tc>
          <w:tcPr>
            <w:tcW w:w="1276" w:type="dxa"/>
            <w:shd w:val="clear" w:color="auto" w:fill="auto"/>
            <w:vAlign w:val="center"/>
          </w:tcPr>
          <w:p w14:paraId="3D1EA7FF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FC657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A08D63D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500FCBCF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0AA263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046FCD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4 963.68 zł</w:t>
            </w:r>
          </w:p>
        </w:tc>
      </w:tr>
      <w:tr w:rsidR="00A24A40" w:rsidRPr="00BB547B" w14:paraId="103ED37E" w14:textId="77777777" w:rsidTr="00605248">
        <w:tc>
          <w:tcPr>
            <w:tcW w:w="1276" w:type="dxa"/>
            <w:shd w:val="clear" w:color="auto" w:fill="auto"/>
            <w:vAlign w:val="center"/>
          </w:tcPr>
          <w:p w14:paraId="48624DA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49062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527D2EBA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27767076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C51F02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4355C8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2 540.16 zł</w:t>
            </w:r>
          </w:p>
        </w:tc>
      </w:tr>
      <w:tr w:rsidR="00A24A40" w:rsidRPr="00BB547B" w14:paraId="4848064D" w14:textId="77777777" w:rsidTr="00605248">
        <w:tc>
          <w:tcPr>
            <w:tcW w:w="1276" w:type="dxa"/>
            <w:shd w:val="clear" w:color="auto" w:fill="auto"/>
            <w:vAlign w:val="center"/>
          </w:tcPr>
          <w:p w14:paraId="554449BC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D9DA5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66258F71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9FCCD59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5EAD5F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2DC76B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3 720.82 zł</w:t>
            </w:r>
          </w:p>
        </w:tc>
      </w:tr>
      <w:tr w:rsidR="00A24A40" w:rsidRPr="00BB547B" w14:paraId="2767985F" w14:textId="77777777" w:rsidTr="00605248">
        <w:tc>
          <w:tcPr>
            <w:tcW w:w="1276" w:type="dxa"/>
            <w:shd w:val="clear" w:color="auto" w:fill="auto"/>
            <w:vAlign w:val="center"/>
          </w:tcPr>
          <w:p w14:paraId="0E268BD0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E589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4228A0BF" w14:textId="77777777" w:rsidR="00A24A40" w:rsidRPr="00986737" w:rsidRDefault="00A24A40" w:rsidP="0060524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4A40">
              <w:rPr>
                <w:rFonts w:ascii="Arial" w:hAnsi="Arial" w:cs="Arial"/>
                <w:sz w:val="24"/>
                <w:szCs w:val="24"/>
              </w:rPr>
              <w:t>Promedica</w:t>
            </w:r>
            <w:proofErr w:type="spellEnd"/>
            <w:r w:rsidRPr="00A24A40">
              <w:rPr>
                <w:rFonts w:ascii="Arial" w:hAnsi="Arial" w:cs="Arial"/>
                <w:sz w:val="24"/>
                <w:szCs w:val="24"/>
              </w:rPr>
              <w:t xml:space="preserve"> Toruń Spółka z ograniczoną odpowiedzialnością</w:t>
            </w:r>
          </w:p>
          <w:p w14:paraId="2BAB92C9" w14:textId="77777777" w:rsidR="00A24A40" w:rsidRPr="00986737" w:rsidRDefault="00A24A40" w:rsidP="00605248">
            <w:pPr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159a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2AE2DD" w14:textId="77777777" w:rsidR="00A24A40" w:rsidRPr="00986737" w:rsidRDefault="00A24A40" w:rsidP="006052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4A40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4E1AD1" w14:textId="77777777" w:rsidR="00A24A40" w:rsidRPr="00986737" w:rsidRDefault="00A24A40" w:rsidP="006052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A40">
              <w:rPr>
                <w:rFonts w:ascii="Arial" w:hAnsi="Arial" w:cs="Arial"/>
                <w:sz w:val="24"/>
                <w:szCs w:val="24"/>
              </w:rPr>
              <w:t>2 203.20 zł</w:t>
            </w:r>
          </w:p>
        </w:tc>
      </w:tr>
    </w:tbl>
    <w:p w14:paraId="4C4D433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B1757A3" w14:textId="25195169" w:rsidR="00C236D3" w:rsidRPr="00BB547B" w:rsidRDefault="00A24A40" w:rsidP="00173B20">
      <w:pPr>
        <w:jc w:val="right"/>
        <w:rPr>
          <w:rFonts w:ascii="Arial" w:hAnsi="Arial" w:cs="Arial"/>
          <w:sz w:val="22"/>
          <w:szCs w:val="22"/>
        </w:rPr>
      </w:pPr>
      <w:r w:rsidRPr="00A24A40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8E72C" w14:textId="77777777" w:rsidR="008E2D42" w:rsidRDefault="008E2D42">
      <w:r>
        <w:separator/>
      </w:r>
    </w:p>
  </w:endnote>
  <w:endnote w:type="continuationSeparator" w:id="0">
    <w:p w14:paraId="041579C2" w14:textId="77777777" w:rsidR="008E2D42" w:rsidRDefault="008E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24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4B9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D5D4" w14:textId="77777777" w:rsidR="00986737" w:rsidRPr="00986737" w:rsidRDefault="008E2D4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247A6B2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7ADBB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16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B9CDF" w14:textId="77777777" w:rsidR="009F189D" w:rsidRDefault="009F189D">
    <w:pPr>
      <w:pStyle w:val="Stopka"/>
      <w:tabs>
        <w:tab w:val="clear" w:pos="4536"/>
      </w:tabs>
      <w:jc w:val="center"/>
    </w:pPr>
  </w:p>
  <w:p w14:paraId="1B8DE1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972D" w14:textId="77777777" w:rsidR="008E2D42" w:rsidRDefault="008E2D42">
      <w:r>
        <w:separator/>
      </w:r>
    </w:p>
  </w:footnote>
  <w:footnote w:type="continuationSeparator" w:id="0">
    <w:p w14:paraId="2623EA21" w14:textId="77777777" w:rsidR="008E2D42" w:rsidRDefault="008E2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8057E" w14:textId="77777777" w:rsidR="00A24A40" w:rsidRDefault="00A24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8ACE" w14:textId="77777777" w:rsidR="00A24A40" w:rsidRDefault="00A24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DCAFD" w14:textId="77777777" w:rsidR="00A24A40" w:rsidRDefault="00A24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CF3"/>
    <w:rsid w:val="00007727"/>
    <w:rsid w:val="00017720"/>
    <w:rsid w:val="00035488"/>
    <w:rsid w:val="000D7F25"/>
    <w:rsid w:val="000E00E5"/>
    <w:rsid w:val="00173B20"/>
    <w:rsid w:val="001C69FF"/>
    <w:rsid w:val="0023318D"/>
    <w:rsid w:val="00276C4D"/>
    <w:rsid w:val="003D72FD"/>
    <w:rsid w:val="00423179"/>
    <w:rsid w:val="00490DC0"/>
    <w:rsid w:val="00493F8C"/>
    <w:rsid w:val="004C7E9B"/>
    <w:rsid w:val="00525093"/>
    <w:rsid w:val="005614F2"/>
    <w:rsid w:val="00577BC6"/>
    <w:rsid w:val="005A632E"/>
    <w:rsid w:val="005F5DBA"/>
    <w:rsid w:val="0069085C"/>
    <w:rsid w:val="006B27ED"/>
    <w:rsid w:val="00843263"/>
    <w:rsid w:val="00861E75"/>
    <w:rsid w:val="008A279E"/>
    <w:rsid w:val="008E2D42"/>
    <w:rsid w:val="00986737"/>
    <w:rsid w:val="009D19BD"/>
    <w:rsid w:val="009F189D"/>
    <w:rsid w:val="00A24A4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1CF3"/>
    <w:rsid w:val="00EA3476"/>
    <w:rsid w:val="00F16C60"/>
    <w:rsid w:val="00F95C33"/>
    <w:rsid w:val="00FA653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8F8D1"/>
  <w15:chartTrackingRefBased/>
  <w15:docId w15:val="{BD73AD90-51C5-4D65-A8F5-0E320BB2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8</Pages>
  <Words>1136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2024-01-31T13:24:00Z</dcterms:created>
  <dcterms:modified xsi:type="dcterms:W3CDTF">2024-01-31T13:49:00Z</dcterms:modified>
</cp:coreProperties>
</file>