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72A46" w14:textId="77777777" w:rsidR="00DA7552" w:rsidRPr="009432A1" w:rsidRDefault="00117A5B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17A5B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117A5B">
        <w:rPr>
          <w:rFonts w:ascii="Arial" w:hAnsi="Arial" w:cs="Arial"/>
          <w:sz w:val="24"/>
          <w:szCs w:val="24"/>
        </w:rPr>
        <w:t>2024-01-31</w:t>
      </w:r>
    </w:p>
    <w:p w14:paraId="559DBFDB" w14:textId="77777777" w:rsidR="00DA7552" w:rsidRPr="009432A1" w:rsidRDefault="00117A5B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7A5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FD61B4A" w14:textId="77777777" w:rsidR="00DA7552" w:rsidRPr="009432A1" w:rsidRDefault="00117A5B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117A5B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117A5B">
        <w:rPr>
          <w:rFonts w:ascii="Arial" w:hAnsi="Arial" w:cs="Arial"/>
          <w:sz w:val="24"/>
          <w:szCs w:val="24"/>
        </w:rPr>
        <w:t>66</w:t>
      </w:r>
    </w:p>
    <w:p w14:paraId="73E19A7B" w14:textId="77777777" w:rsidR="00DA7552" w:rsidRPr="009432A1" w:rsidRDefault="00117A5B" w:rsidP="00DA7552">
      <w:pPr>
        <w:rPr>
          <w:rFonts w:ascii="Arial" w:hAnsi="Arial" w:cs="Arial"/>
          <w:sz w:val="24"/>
          <w:szCs w:val="24"/>
        </w:rPr>
      </w:pPr>
      <w:r w:rsidRPr="00117A5B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117A5B">
        <w:rPr>
          <w:rFonts w:ascii="Arial" w:hAnsi="Arial" w:cs="Arial"/>
          <w:sz w:val="24"/>
          <w:szCs w:val="24"/>
        </w:rPr>
        <w:t>Kraków</w:t>
      </w:r>
    </w:p>
    <w:p w14:paraId="0DF3168C" w14:textId="30C32378" w:rsidR="00DA7552" w:rsidRPr="009432A1" w:rsidRDefault="001A5509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SZP-271-48/23-</w:t>
      </w:r>
      <w:r w:rsidR="00FA17BA">
        <w:rPr>
          <w:rFonts w:ascii="Arial" w:hAnsi="Arial" w:cs="Arial"/>
          <w:bCs/>
          <w:sz w:val="18"/>
          <w:szCs w:val="18"/>
        </w:rPr>
        <w:t>58.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4B698F3B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B4AD4F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2BA8BAFA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319DBEB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333995A8" w14:textId="77777777">
        <w:tc>
          <w:tcPr>
            <w:tcW w:w="2269" w:type="dxa"/>
            <w:shd w:val="clear" w:color="auto" w:fill="auto"/>
          </w:tcPr>
          <w:p w14:paraId="12168AB5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D40E69" w14:textId="063951F5" w:rsidR="00DA7552" w:rsidRPr="004E4B64" w:rsidRDefault="00117A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7A5B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</w:p>
        </w:tc>
      </w:tr>
      <w:tr w:rsidR="00117A5B" w:rsidRPr="004E4B64" w14:paraId="1E891B1A" w14:textId="77777777" w:rsidTr="00EA1EB2">
        <w:tc>
          <w:tcPr>
            <w:tcW w:w="2269" w:type="dxa"/>
            <w:shd w:val="clear" w:color="auto" w:fill="auto"/>
          </w:tcPr>
          <w:p w14:paraId="432F1AC2" w14:textId="77777777" w:rsidR="00117A5B" w:rsidRPr="004E4B64" w:rsidRDefault="00117A5B" w:rsidP="00EA1E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225E52" w14:textId="77777777" w:rsidR="00117A5B" w:rsidRPr="004E4B64" w:rsidRDefault="00117A5B" w:rsidP="00EA1E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7A5B">
              <w:rPr>
                <w:rFonts w:ascii="Arial" w:hAnsi="Arial" w:cs="Arial"/>
                <w:bCs/>
                <w:sz w:val="24"/>
                <w:szCs w:val="24"/>
              </w:rPr>
              <w:t>SZP-271-48-2023</w:t>
            </w:r>
          </w:p>
        </w:tc>
      </w:tr>
    </w:tbl>
    <w:p w14:paraId="0CE1677A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3E4B66AF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117A5B" w:rsidRPr="00117A5B">
        <w:rPr>
          <w:rFonts w:ascii="Arial" w:hAnsi="Arial" w:cs="Arial"/>
          <w:sz w:val="24"/>
          <w:szCs w:val="24"/>
        </w:rPr>
        <w:t>(</w:t>
      </w:r>
      <w:proofErr w:type="spellStart"/>
      <w:r w:rsidR="00117A5B" w:rsidRPr="00117A5B">
        <w:rPr>
          <w:rFonts w:ascii="Arial" w:hAnsi="Arial" w:cs="Arial"/>
          <w:sz w:val="24"/>
          <w:szCs w:val="24"/>
        </w:rPr>
        <w:t>t.j</w:t>
      </w:r>
      <w:proofErr w:type="spellEnd"/>
      <w:r w:rsidR="00117A5B" w:rsidRPr="00117A5B">
        <w:rPr>
          <w:rFonts w:ascii="Arial" w:hAnsi="Arial" w:cs="Arial"/>
          <w:sz w:val="24"/>
          <w:szCs w:val="24"/>
        </w:rPr>
        <w:t>. Dz. U. z 2023r. poz. 1605)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6DAF21F9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117A5B" w:rsidRPr="00117A5B">
        <w:rPr>
          <w:rFonts w:ascii="Arial" w:hAnsi="Arial" w:cs="Arial"/>
          <w:sz w:val="24"/>
          <w:szCs w:val="24"/>
        </w:rPr>
        <w:t>31/01/2024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117A5B" w:rsidRPr="00117A5B">
        <w:rPr>
          <w:rFonts w:ascii="Arial" w:hAnsi="Arial" w:cs="Arial"/>
          <w:noProof/>
          <w:sz w:val="24"/>
          <w:szCs w:val="24"/>
        </w:rPr>
        <w:t>10:15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35AC6762" w14:textId="77777777">
        <w:tc>
          <w:tcPr>
            <w:tcW w:w="1276" w:type="dxa"/>
            <w:shd w:val="clear" w:color="auto" w:fill="F2F2F2"/>
            <w:vAlign w:val="center"/>
          </w:tcPr>
          <w:p w14:paraId="72B7403F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B289536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EF14136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85F938D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17A5B" w:rsidRPr="00F916F6" w14:paraId="5CB2FE34" w14:textId="77777777" w:rsidTr="00EA1EB2">
        <w:tc>
          <w:tcPr>
            <w:tcW w:w="1276" w:type="dxa"/>
            <w:shd w:val="clear" w:color="auto" w:fill="auto"/>
            <w:vAlign w:val="center"/>
          </w:tcPr>
          <w:p w14:paraId="3206E84E" w14:textId="77777777" w:rsidR="00117A5B" w:rsidRPr="00DA7552" w:rsidRDefault="00117A5B" w:rsidP="00EA1EB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AB9AC" w14:textId="77777777" w:rsidR="00117A5B" w:rsidRPr="00DA7552" w:rsidRDefault="00117A5B" w:rsidP="00EA1EB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C81E450" w14:textId="77777777" w:rsidR="00117A5B" w:rsidRPr="00DA7552" w:rsidRDefault="00117A5B" w:rsidP="00EA1EB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6E2088F5" w14:textId="77777777" w:rsidR="00117A5B" w:rsidRPr="00DA7552" w:rsidRDefault="00117A5B" w:rsidP="00EA1EB2">
            <w:pPr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7A5B">
              <w:rPr>
                <w:rFonts w:ascii="Arial" w:hAnsi="Arial" w:cs="Arial"/>
                <w:sz w:val="24"/>
                <w:szCs w:val="24"/>
              </w:rPr>
              <w:t>27/211a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330C2C" w14:textId="77777777" w:rsidR="00117A5B" w:rsidRPr="00DA7552" w:rsidRDefault="00117A5B" w:rsidP="00EA1EB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31-910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7A5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66E6D9" w14:textId="77777777" w:rsidR="00117A5B" w:rsidRPr="00DA7552" w:rsidRDefault="00117A5B" w:rsidP="00EA1EB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517 200.00 zł</w:t>
            </w:r>
          </w:p>
        </w:tc>
      </w:tr>
      <w:tr w:rsidR="00117A5B" w:rsidRPr="00F916F6" w14:paraId="30935BEE" w14:textId="77777777" w:rsidTr="00EA1EB2">
        <w:tc>
          <w:tcPr>
            <w:tcW w:w="1276" w:type="dxa"/>
            <w:shd w:val="clear" w:color="auto" w:fill="auto"/>
            <w:vAlign w:val="center"/>
          </w:tcPr>
          <w:p w14:paraId="59CEF5E5" w14:textId="77777777" w:rsidR="00117A5B" w:rsidRPr="00DA7552" w:rsidRDefault="00117A5B" w:rsidP="00EA1EB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C2655" w14:textId="77777777" w:rsidR="00117A5B" w:rsidRPr="00DA7552" w:rsidRDefault="00117A5B" w:rsidP="00EA1EB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4178A69" w14:textId="7CA8DB24" w:rsidR="00117A5B" w:rsidRPr="00DA7552" w:rsidRDefault="00117A5B" w:rsidP="00EA1EB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17A5B">
              <w:rPr>
                <w:rFonts w:ascii="Arial" w:hAnsi="Arial" w:cs="Arial"/>
                <w:sz w:val="24"/>
                <w:szCs w:val="24"/>
              </w:rPr>
              <w:t>Liberandum</w:t>
            </w:r>
            <w:proofErr w:type="spellEnd"/>
            <w:r w:rsidRPr="00117A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A5509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6625979D" w14:textId="16C8DF92" w:rsidR="00117A5B" w:rsidRPr="00DA7552" w:rsidRDefault="00117A5B" w:rsidP="00EA1EB2">
            <w:pPr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1A5509">
              <w:rPr>
                <w:rFonts w:ascii="Arial" w:hAnsi="Arial" w:cs="Arial"/>
                <w:sz w:val="24"/>
                <w:szCs w:val="24"/>
              </w:rPr>
              <w:t>Wielicka 207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364816" w14:textId="0EF335A4" w:rsidR="00117A5B" w:rsidRPr="00DA7552" w:rsidRDefault="00117A5B" w:rsidP="00EA1EB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30-6</w:t>
            </w:r>
            <w:r w:rsidR="001A5509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7A5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785CF7" w14:textId="77777777" w:rsidR="00117A5B" w:rsidRPr="00DA7552" w:rsidRDefault="00117A5B" w:rsidP="00EA1EB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7A5B">
              <w:rPr>
                <w:rFonts w:ascii="Arial" w:hAnsi="Arial" w:cs="Arial"/>
                <w:sz w:val="24"/>
                <w:szCs w:val="24"/>
              </w:rPr>
              <w:t>593 520.00 zł</w:t>
            </w:r>
          </w:p>
        </w:tc>
      </w:tr>
    </w:tbl>
    <w:p w14:paraId="33B3726B" w14:textId="77777777" w:rsidR="00FA17BA" w:rsidRDefault="00FA17BA" w:rsidP="00FA17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9BB35A" w14:textId="72654FCD" w:rsidR="00FA17BA" w:rsidRDefault="00A80738" w:rsidP="00FA17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969D637" w14:textId="35C85CC5" w:rsidR="00FA17BA" w:rsidRDefault="00FA17BA" w:rsidP="00FA17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Dyrektor</w:t>
      </w:r>
    </w:p>
    <w:p w14:paraId="0C4CA32B" w14:textId="4E456C4F" w:rsidR="00FA17BA" w:rsidRPr="0067586C" w:rsidRDefault="00FA17BA" w:rsidP="00FA17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p w14:paraId="7E1B71B7" w14:textId="235D9F95" w:rsidR="00C236D3" w:rsidRPr="00F916F6" w:rsidRDefault="00117A5B" w:rsidP="00173B20">
      <w:pPr>
        <w:jc w:val="right"/>
        <w:rPr>
          <w:rFonts w:ascii="Arial" w:hAnsi="Arial" w:cs="Arial"/>
          <w:sz w:val="22"/>
          <w:szCs w:val="22"/>
        </w:rPr>
      </w:pPr>
      <w:r w:rsidRPr="00117A5B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A5E8E" w14:textId="77777777" w:rsidR="001E0E73" w:rsidRDefault="001E0E73">
      <w:r>
        <w:separator/>
      </w:r>
    </w:p>
  </w:endnote>
  <w:endnote w:type="continuationSeparator" w:id="0">
    <w:p w14:paraId="4DB19D41" w14:textId="77777777" w:rsidR="001E0E73" w:rsidRDefault="001E0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1B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94CB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4B6F" w14:textId="77777777" w:rsidR="009F189D" w:rsidRDefault="00FA17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FDCCD2">
        <v:line id="_x0000_s1025" style="position:absolute;left:0;text-align:left;z-index:251657728" from="-3.85pt,8.7pt" to="455.15pt,8.7pt"/>
      </w:pict>
    </w:r>
  </w:p>
  <w:p w14:paraId="0EC4D3BE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F43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58371" w14:textId="77777777" w:rsidR="009F189D" w:rsidRDefault="009F189D">
    <w:pPr>
      <w:pStyle w:val="Stopka"/>
      <w:tabs>
        <w:tab w:val="clear" w:pos="4536"/>
      </w:tabs>
      <w:jc w:val="center"/>
    </w:pPr>
  </w:p>
  <w:p w14:paraId="13304E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1C806" w14:textId="77777777" w:rsidR="001E0E73" w:rsidRDefault="001E0E73">
      <w:r>
        <w:separator/>
      </w:r>
    </w:p>
  </w:footnote>
  <w:footnote w:type="continuationSeparator" w:id="0">
    <w:p w14:paraId="01469DB8" w14:textId="77777777" w:rsidR="001E0E73" w:rsidRDefault="001E0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BA398" w14:textId="77777777" w:rsidR="00117A5B" w:rsidRDefault="00117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527B60BB" w14:textId="77777777" w:rsidTr="7D35A581">
      <w:tc>
        <w:tcPr>
          <w:tcW w:w="3020" w:type="dxa"/>
        </w:tcPr>
        <w:p w14:paraId="3A5AC521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47495662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6383CDCF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623ABA4D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0EDB" w14:textId="77777777" w:rsidR="00117A5B" w:rsidRDefault="00117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E73"/>
    <w:rsid w:val="00007727"/>
    <w:rsid w:val="00014A93"/>
    <w:rsid w:val="00017720"/>
    <w:rsid w:val="00025E52"/>
    <w:rsid w:val="00035488"/>
    <w:rsid w:val="000D7F25"/>
    <w:rsid w:val="000E00E5"/>
    <w:rsid w:val="00117A5B"/>
    <w:rsid w:val="001534C4"/>
    <w:rsid w:val="00173B20"/>
    <w:rsid w:val="001A5509"/>
    <w:rsid w:val="001C69FF"/>
    <w:rsid w:val="001E0E73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A17BA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74946A"/>
  <w15:chartTrackingRefBased/>
  <w15:docId w15:val="{EE28935E-73CB-47B8-A559-6FB5BFEB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2024-01-31T12:38:00Z</cp:lastPrinted>
  <dcterms:created xsi:type="dcterms:W3CDTF">2024-01-31T12:39:00Z</dcterms:created>
  <dcterms:modified xsi:type="dcterms:W3CDTF">2024-01-31T12:39:00Z</dcterms:modified>
</cp:coreProperties>
</file>