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574BC" w14:textId="77777777" w:rsidR="00FB7F50" w:rsidRPr="002245BE" w:rsidRDefault="00CC173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C173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C1734">
        <w:rPr>
          <w:sz w:val="22"/>
          <w:szCs w:val="22"/>
        </w:rPr>
        <w:t>2024-01-31</w:t>
      </w:r>
    </w:p>
    <w:p w14:paraId="66DC1D1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55528E4" w14:textId="77777777" w:rsidR="00CC1734" w:rsidRPr="00CC1734" w:rsidRDefault="00CC1734" w:rsidP="00FB7F50">
      <w:pPr>
        <w:spacing w:after="40"/>
        <w:rPr>
          <w:b/>
          <w:bCs/>
          <w:sz w:val="22"/>
          <w:szCs w:val="22"/>
        </w:rPr>
      </w:pPr>
      <w:r w:rsidRPr="00CC1734">
        <w:rPr>
          <w:b/>
          <w:bCs/>
          <w:sz w:val="22"/>
          <w:szCs w:val="22"/>
        </w:rPr>
        <w:t>Akademia Górniczo - Hutnicza</w:t>
      </w:r>
    </w:p>
    <w:p w14:paraId="4F0E8061" w14:textId="77777777" w:rsidR="00CC1734" w:rsidRPr="00CC1734" w:rsidRDefault="00CC1734" w:rsidP="00FB7F50">
      <w:pPr>
        <w:spacing w:after="40"/>
        <w:rPr>
          <w:b/>
          <w:bCs/>
          <w:sz w:val="22"/>
          <w:szCs w:val="22"/>
        </w:rPr>
      </w:pPr>
      <w:r w:rsidRPr="00CC1734">
        <w:rPr>
          <w:b/>
          <w:bCs/>
          <w:sz w:val="22"/>
          <w:szCs w:val="22"/>
        </w:rPr>
        <w:t>im. Stanisława Staszica w Krakowie</w:t>
      </w:r>
    </w:p>
    <w:p w14:paraId="7A5FE300" w14:textId="77777777" w:rsidR="00FB7F50" w:rsidRPr="002245BE" w:rsidRDefault="00CC1734" w:rsidP="00FB7F50">
      <w:pPr>
        <w:spacing w:after="40"/>
        <w:rPr>
          <w:b/>
          <w:bCs/>
          <w:sz w:val="22"/>
          <w:szCs w:val="22"/>
        </w:rPr>
      </w:pPr>
      <w:r w:rsidRPr="00CC1734">
        <w:rPr>
          <w:b/>
          <w:bCs/>
          <w:sz w:val="22"/>
          <w:szCs w:val="22"/>
        </w:rPr>
        <w:t>Dział Zamówień Publicznych</w:t>
      </w:r>
    </w:p>
    <w:p w14:paraId="4B946811" w14:textId="77777777" w:rsidR="00FB7F50" w:rsidRPr="002245BE" w:rsidRDefault="00CC1734" w:rsidP="00FB7F50">
      <w:pPr>
        <w:rPr>
          <w:sz w:val="22"/>
          <w:szCs w:val="22"/>
        </w:rPr>
      </w:pPr>
      <w:r w:rsidRPr="00CC173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C1734">
        <w:rPr>
          <w:sz w:val="22"/>
          <w:szCs w:val="22"/>
        </w:rPr>
        <w:t>30</w:t>
      </w:r>
    </w:p>
    <w:p w14:paraId="176931C4" w14:textId="77777777" w:rsidR="00FB7F50" w:rsidRPr="002245BE" w:rsidRDefault="00CC1734" w:rsidP="00FB7F50">
      <w:pPr>
        <w:rPr>
          <w:sz w:val="22"/>
          <w:szCs w:val="22"/>
        </w:rPr>
      </w:pPr>
      <w:r w:rsidRPr="00CC173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C1734">
        <w:rPr>
          <w:sz w:val="22"/>
          <w:szCs w:val="22"/>
        </w:rPr>
        <w:t>Kraków</w:t>
      </w:r>
    </w:p>
    <w:p w14:paraId="39A6DAA9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11F508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C1734" w:rsidRPr="00607F9B" w14:paraId="36379008" w14:textId="77777777" w:rsidTr="00125D22">
        <w:trPr>
          <w:trHeight w:val="638"/>
        </w:trPr>
        <w:tc>
          <w:tcPr>
            <w:tcW w:w="1023" w:type="dxa"/>
            <w:shd w:val="clear" w:color="auto" w:fill="auto"/>
          </w:tcPr>
          <w:p w14:paraId="3961EBD1" w14:textId="77777777" w:rsidR="00CC1734" w:rsidRPr="00607F9B" w:rsidRDefault="00CC1734" w:rsidP="00D64A0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CA08C69" w14:textId="68A8E03C" w:rsidR="00CC1734" w:rsidRPr="00607F9B" w:rsidRDefault="00CC1734" w:rsidP="00D64A0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C1734">
              <w:rPr>
                <w:sz w:val="22"/>
                <w:szCs w:val="22"/>
              </w:rPr>
              <w:t>przetarg</w:t>
            </w:r>
            <w:r w:rsidR="00901F1D">
              <w:rPr>
                <w:sz w:val="22"/>
                <w:szCs w:val="22"/>
              </w:rPr>
              <w:t>u</w:t>
            </w:r>
            <w:r w:rsidRPr="00CC1734">
              <w:rPr>
                <w:sz w:val="22"/>
                <w:szCs w:val="22"/>
              </w:rPr>
              <w:t xml:space="preserve"> nieograniczon</w:t>
            </w:r>
            <w:r w:rsidR="00901F1D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C1734">
              <w:rPr>
                <w:b/>
                <w:bCs/>
                <w:sz w:val="22"/>
                <w:szCs w:val="22"/>
              </w:rPr>
              <w:t>Dostaw</w:t>
            </w:r>
            <w:r w:rsidR="00901F1D">
              <w:rPr>
                <w:b/>
                <w:bCs/>
                <w:sz w:val="22"/>
                <w:szCs w:val="22"/>
              </w:rPr>
              <w:t>ę</w:t>
            </w:r>
            <w:r w:rsidRPr="00CC1734">
              <w:rPr>
                <w:b/>
                <w:bCs/>
                <w:sz w:val="22"/>
                <w:szCs w:val="22"/>
              </w:rPr>
              <w:t xml:space="preserve"> 52 szt. komputerów stacjonarnych (stacji roboczych) na potrzeby </w:t>
            </w:r>
            <w:proofErr w:type="spellStart"/>
            <w:r w:rsidRPr="00CC1734">
              <w:rPr>
                <w:b/>
                <w:bCs/>
                <w:sz w:val="22"/>
                <w:szCs w:val="22"/>
              </w:rPr>
              <w:t>WIMiIP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C1734">
              <w:rPr>
                <w:b/>
                <w:sz w:val="22"/>
                <w:szCs w:val="22"/>
              </w:rPr>
              <w:t>KC-zp.272-645/23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7F5AD435" w14:textId="77777777" w:rsidR="00125D22" w:rsidRPr="00AC281E" w:rsidRDefault="00125D22" w:rsidP="00125D22">
      <w:pPr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Pr="00AC281E">
        <w:rPr>
          <w:b/>
          <w:sz w:val="22"/>
          <w:szCs w:val="22"/>
        </w:rPr>
        <w:t>Akademia Górniczo - Hutnicza</w:t>
      </w:r>
    </w:p>
    <w:p w14:paraId="5A8BDFBA" w14:textId="77777777" w:rsidR="00125D22" w:rsidRPr="00AC281E" w:rsidRDefault="00125D22" w:rsidP="00125D22">
      <w:pPr>
        <w:rPr>
          <w:b/>
          <w:sz w:val="22"/>
          <w:szCs w:val="22"/>
        </w:rPr>
      </w:pPr>
      <w:r w:rsidRPr="00AC281E">
        <w:rPr>
          <w:b/>
          <w:sz w:val="22"/>
          <w:szCs w:val="22"/>
        </w:rPr>
        <w:t>im. Stanisława Staszica w Krakowie</w:t>
      </w:r>
    </w:p>
    <w:p w14:paraId="4312C0C1" w14:textId="77777777" w:rsidR="00125D22" w:rsidRPr="00912D32" w:rsidRDefault="00125D22" w:rsidP="00125D22">
      <w:pPr>
        <w:rPr>
          <w:sz w:val="22"/>
          <w:szCs w:val="22"/>
        </w:rPr>
      </w:pPr>
      <w:r w:rsidRPr="00AC281E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912D32">
        <w:t xml:space="preserve"> </w:t>
      </w:r>
      <w:r w:rsidRPr="00912D32">
        <w:rPr>
          <w:sz w:val="22"/>
          <w:szCs w:val="22"/>
        </w:rPr>
        <w:t>(</w:t>
      </w:r>
      <w:bookmarkStart w:id="1" w:name="_Hlk146700181"/>
      <w:r w:rsidRPr="0045526A">
        <w:rPr>
          <w:sz w:val="22"/>
          <w:szCs w:val="22"/>
        </w:rPr>
        <w:t>Dz. U.  z 2023 r. poz. 1605 - j.t.</w:t>
      </w:r>
      <w:bookmarkEnd w:id="1"/>
      <w:r w:rsidRPr="00912D32">
        <w:rPr>
          <w:sz w:val="22"/>
          <w:szCs w:val="22"/>
        </w:rPr>
        <w:t xml:space="preserve">) 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25D22" w14:paraId="3043D6F7" w14:textId="77777777" w:rsidTr="00D64A01">
        <w:trPr>
          <w:cantSplit/>
        </w:trPr>
        <w:tc>
          <w:tcPr>
            <w:tcW w:w="10150" w:type="dxa"/>
          </w:tcPr>
          <w:p w14:paraId="41799251" w14:textId="77777777" w:rsidR="00125D22" w:rsidRPr="00D26ED6" w:rsidRDefault="00125D22" w:rsidP="00D64A0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C281E">
              <w:rPr>
                <w:b/>
                <w:sz w:val="22"/>
                <w:szCs w:val="22"/>
              </w:rPr>
              <w:t>PROGRESS Systemy Komputerowe Sp. z o.o.</w:t>
            </w:r>
          </w:p>
          <w:p w14:paraId="6FEEFDF9" w14:textId="77777777" w:rsidR="00125D22" w:rsidRPr="009F0E5C" w:rsidRDefault="00125D22" w:rsidP="00D64A01">
            <w:pPr>
              <w:jc w:val="both"/>
              <w:rPr>
                <w:bCs/>
                <w:sz w:val="22"/>
                <w:szCs w:val="22"/>
              </w:rPr>
            </w:pPr>
            <w:r w:rsidRPr="00AC281E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281E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E921D69" w14:textId="77777777" w:rsidR="00125D22" w:rsidRPr="009F0E5C" w:rsidRDefault="00125D22" w:rsidP="00D64A01">
            <w:pPr>
              <w:jc w:val="both"/>
              <w:rPr>
                <w:bCs/>
                <w:sz w:val="22"/>
                <w:szCs w:val="22"/>
              </w:rPr>
            </w:pPr>
            <w:r w:rsidRPr="00AC281E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281E">
              <w:rPr>
                <w:bCs/>
                <w:sz w:val="22"/>
                <w:szCs w:val="22"/>
              </w:rPr>
              <w:t>Kraków</w:t>
            </w:r>
          </w:p>
          <w:p w14:paraId="067F2AFA" w14:textId="77777777" w:rsidR="00125D22" w:rsidRPr="00D26ED6" w:rsidRDefault="00125D22" w:rsidP="00D64A0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7A06687" w14:textId="77777777" w:rsidR="00125D22" w:rsidRPr="00D26ED6" w:rsidRDefault="00125D22" w:rsidP="00D64A0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C281E">
              <w:rPr>
                <w:sz w:val="22"/>
                <w:szCs w:val="22"/>
              </w:rPr>
              <w:t>Dostaw</w:t>
            </w:r>
            <w:r>
              <w:rPr>
                <w:sz w:val="22"/>
                <w:szCs w:val="22"/>
              </w:rPr>
              <w:t>ę</w:t>
            </w:r>
            <w:r w:rsidRPr="00AC281E">
              <w:rPr>
                <w:sz w:val="22"/>
                <w:szCs w:val="22"/>
              </w:rPr>
              <w:t xml:space="preserve"> 52 szt. komputerów stacjonarnych (stacji roboczych) na potrzeby </w:t>
            </w:r>
            <w:proofErr w:type="spellStart"/>
            <w:r w:rsidRPr="00AC281E">
              <w:rPr>
                <w:sz w:val="22"/>
                <w:szCs w:val="22"/>
              </w:rPr>
              <w:t>WIMiIP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C281E">
              <w:rPr>
                <w:b/>
                <w:sz w:val="22"/>
                <w:szCs w:val="22"/>
              </w:rPr>
              <w:t>329 394.00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F8A1B3D" w14:textId="77777777" w:rsidR="00125D22" w:rsidRDefault="00125D22" w:rsidP="00D64A0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kryterium oceny ofert.</w:t>
            </w:r>
            <w:r>
              <w:t xml:space="preserve"> </w:t>
            </w:r>
          </w:p>
        </w:tc>
      </w:tr>
    </w:tbl>
    <w:p w14:paraId="359A9979" w14:textId="77777777" w:rsidR="00125D22" w:rsidRPr="00756CDA" w:rsidRDefault="00125D22" w:rsidP="00125D22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125D22" w:rsidRPr="008567C7" w14:paraId="111743C1" w14:textId="77777777" w:rsidTr="00D64A01">
        <w:trPr>
          <w:trHeight w:val="510"/>
        </w:trPr>
        <w:tc>
          <w:tcPr>
            <w:tcW w:w="709" w:type="dxa"/>
            <w:vAlign w:val="center"/>
          </w:tcPr>
          <w:p w14:paraId="06FE8556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6D4DE791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0B98FC6" w14:textId="77777777" w:rsidR="00125D22" w:rsidRPr="008567C7" w:rsidRDefault="00125D22" w:rsidP="00D64A0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9CD8090" w14:textId="77777777" w:rsidR="00125D22" w:rsidRPr="008567C7" w:rsidRDefault="00125D22" w:rsidP="00D64A0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6BC9E1C9" w14:textId="77777777" w:rsidR="00125D22" w:rsidRPr="008567C7" w:rsidRDefault="00125D22" w:rsidP="00D64A0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AE7D52E" w14:textId="77777777" w:rsidR="00125D22" w:rsidRPr="008567C7" w:rsidRDefault="00125D22" w:rsidP="00D64A0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AEA149C" w14:textId="77777777" w:rsidR="00125D22" w:rsidRPr="008567C7" w:rsidRDefault="00125D22" w:rsidP="00D64A0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12588C7" w14:textId="77777777" w:rsidR="00125D22" w:rsidRPr="008567C7" w:rsidRDefault="00125D22" w:rsidP="00D64A0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7FD078C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125D22" w:rsidRPr="008567C7" w14:paraId="36AF340B" w14:textId="77777777" w:rsidTr="00D64A01">
        <w:tc>
          <w:tcPr>
            <w:tcW w:w="709" w:type="dxa"/>
            <w:vAlign w:val="center"/>
          </w:tcPr>
          <w:p w14:paraId="448EF7F0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3BCA8E33" w14:textId="77777777" w:rsidR="00125D22" w:rsidRPr="002B6761" w:rsidRDefault="00125D22" w:rsidP="00D64A0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64BE1676" w14:textId="77777777" w:rsidR="00125D22" w:rsidRPr="008567C7" w:rsidRDefault="00125D22" w:rsidP="00D64A0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B70A832" w14:textId="77777777" w:rsidR="00125D22" w:rsidRPr="001B7815" w:rsidRDefault="00125D22" w:rsidP="00D64A0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5BF1859E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5B9FD730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E0F2FA5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7A3934D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956B9F3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F289C55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40248CA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25D22" w:rsidRPr="008567C7" w14:paraId="61105EF3" w14:textId="77777777" w:rsidTr="00D64A01">
        <w:tc>
          <w:tcPr>
            <w:tcW w:w="709" w:type="dxa"/>
            <w:vAlign w:val="center"/>
          </w:tcPr>
          <w:p w14:paraId="7A6C487C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2725A99F" w14:textId="77777777" w:rsidR="00125D22" w:rsidRPr="002B6761" w:rsidRDefault="00125D22" w:rsidP="00D64A0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b/>
                <w:sz w:val="18"/>
                <w:szCs w:val="18"/>
              </w:rPr>
              <w:t>PIXEL Centrum Komputerowe Tomasz Dziedzic</w:t>
            </w:r>
          </w:p>
          <w:p w14:paraId="6AE8F3E1" w14:textId="77777777" w:rsidR="00125D22" w:rsidRPr="008567C7" w:rsidRDefault="00125D22" w:rsidP="00D64A0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Wolica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5E0E4A5" w14:textId="77777777" w:rsidR="00125D22" w:rsidRPr="001B7815" w:rsidRDefault="00125D22" w:rsidP="00D64A0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28-232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Łubnice</w:t>
            </w:r>
          </w:p>
        </w:tc>
        <w:tc>
          <w:tcPr>
            <w:tcW w:w="1134" w:type="dxa"/>
            <w:vAlign w:val="center"/>
          </w:tcPr>
          <w:p w14:paraId="1FB0429E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 xml:space="preserve">  59,46</w:t>
            </w:r>
          </w:p>
        </w:tc>
        <w:tc>
          <w:tcPr>
            <w:tcW w:w="1134" w:type="dxa"/>
            <w:vAlign w:val="center"/>
          </w:tcPr>
          <w:p w14:paraId="47F87579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21BF8723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BB01DEF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E7939F5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BB14791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B135E2A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 xml:space="preserve">  99,46</w:t>
            </w:r>
          </w:p>
        </w:tc>
      </w:tr>
      <w:tr w:rsidR="00125D22" w:rsidRPr="008567C7" w14:paraId="3A81312E" w14:textId="77777777" w:rsidTr="00D64A01">
        <w:tc>
          <w:tcPr>
            <w:tcW w:w="709" w:type="dxa"/>
            <w:vAlign w:val="center"/>
          </w:tcPr>
          <w:p w14:paraId="4C178D7B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127" w:type="dxa"/>
            <w:vAlign w:val="center"/>
          </w:tcPr>
          <w:p w14:paraId="3E9B9587" w14:textId="77777777" w:rsidR="00125D22" w:rsidRPr="002B6761" w:rsidRDefault="00125D22" w:rsidP="00D64A0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b/>
                <w:sz w:val="18"/>
                <w:szCs w:val="18"/>
              </w:rPr>
              <w:t>iCOD.pl Sp. z o.o.</w:t>
            </w:r>
          </w:p>
          <w:p w14:paraId="71C440D2" w14:textId="77777777" w:rsidR="00125D22" w:rsidRPr="008567C7" w:rsidRDefault="00125D22" w:rsidP="00D64A0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Grażyńskiego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51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0F79DE5" w14:textId="77777777" w:rsidR="00125D22" w:rsidRPr="001B7815" w:rsidRDefault="00125D22" w:rsidP="00D64A0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43-300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Bielsko-Biała</w:t>
            </w:r>
          </w:p>
        </w:tc>
        <w:tc>
          <w:tcPr>
            <w:tcW w:w="1134" w:type="dxa"/>
            <w:vAlign w:val="center"/>
          </w:tcPr>
          <w:p w14:paraId="0671195C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 xml:space="preserve">  58,32</w:t>
            </w:r>
          </w:p>
        </w:tc>
        <w:tc>
          <w:tcPr>
            <w:tcW w:w="1134" w:type="dxa"/>
            <w:vAlign w:val="center"/>
          </w:tcPr>
          <w:p w14:paraId="3BE6969E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82D0E15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381F793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C0381DD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D99F5B8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6746632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 xml:space="preserve">  98,32</w:t>
            </w:r>
          </w:p>
        </w:tc>
      </w:tr>
      <w:tr w:rsidR="00125D22" w:rsidRPr="008567C7" w14:paraId="57334FF3" w14:textId="77777777" w:rsidTr="00D64A01">
        <w:tc>
          <w:tcPr>
            <w:tcW w:w="709" w:type="dxa"/>
            <w:vAlign w:val="center"/>
          </w:tcPr>
          <w:p w14:paraId="09488137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27" w:type="dxa"/>
            <w:vAlign w:val="center"/>
          </w:tcPr>
          <w:p w14:paraId="3D91C3BE" w14:textId="77777777" w:rsidR="00125D22" w:rsidRPr="002B6761" w:rsidRDefault="00125D22" w:rsidP="00D64A0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b/>
                <w:sz w:val="18"/>
                <w:szCs w:val="18"/>
              </w:rPr>
              <w:t>PWH WIP - Małgorzata Szczepanik-Grzywocz</w:t>
            </w:r>
          </w:p>
          <w:p w14:paraId="1C0F22AC" w14:textId="77777777" w:rsidR="00125D22" w:rsidRPr="008567C7" w:rsidRDefault="00125D22" w:rsidP="00D64A0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Władysława Reymonta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BB1E160" w14:textId="77777777" w:rsidR="00125D22" w:rsidRPr="001B7815" w:rsidRDefault="00125D22" w:rsidP="00D64A0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44-200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Rybnik</w:t>
            </w:r>
          </w:p>
        </w:tc>
        <w:tc>
          <w:tcPr>
            <w:tcW w:w="1134" w:type="dxa"/>
            <w:vAlign w:val="center"/>
          </w:tcPr>
          <w:p w14:paraId="421FDEE4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 xml:space="preserve">  58,30</w:t>
            </w:r>
          </w:p>
        </w:tc>
        <w:tc>
          <w:tcPr>
            <w:tcW w:w="1134" w:type="dxa"/>
            <w:vAlign w:val="center"/>
          </w:tcPr>
          <w:p w14:paraId="5BB6A173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085CA3B4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500EB95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F5A9FFF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2B8F6EC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CE563D3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 xml:space="preserve">  98,30</w:t>
            </w:r>
          </w:p>
        </w:tc>
      </w:tr>
      <w:tr w:rsidR="00125D22" w:rsidRPr="008567C7" w14:paraId="2FA4171D" w14:textId="77777777" w:rsidTr="00D64A01">
        <w:tc>
          <w:tcPr>
            <w:tcW w:w="709" w:type="dxa"/>
            <w:vAlign w:val="center"/>
          </w:tcPr>
          <w:p w14:paraId="668EF3E2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152F151F" w14:textId="77777777" w:rsidR="00125D22" w:rsidRPr="002B6761" w:rsidRDefault="00125D22" w:rsidP="00D64A0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b/>
                <w:sz w:val="18"/>
                <w:szCs w:val="18"/>
              </w:rPr>
              <w:t>IMMITIS Spółka z ograniczoną odpowiedzialnością</w:t>
            </w:r>
          </w:p>
          <w:p w14:paraId="4A4A0EF1" w14:textId="77777777" w:rsidR="00125D22" w:rsidRPr="008567C7" w:rsidRDefault="00125D22" w:rsidP="00D64A0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Dworcowa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83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/-</w:t>
            </w:r>
          </w:p>
          <w:p w14:paraId="162C14BC" w14:textId="77777777" w:rsidR="00125D22" w:rsidRPr="001B7815" w:rsidRDefault="00125D22" w:rsidP="00D64A0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85-009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Bydgoszcz</w:t>
            </w:r>
          </w:p>
        </w:tc>
        <w:tc>
          <w:tcPr>
            <w:tcW w:w="1134" w:type="dxa"/>
            <w:vAlign w:val="center"/>
          </w:tcPr>
          <w:p w14:paraId="34243A54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57,43</w:t>
            </w:r>
          </w:p>
        </w:tc>
        <w:tc>
          <w:tcPr>
            <w:tcW w:w="1134" w:type="dxa"/>
            <w:vAlign w:val="center"/>
          </w:tcPr>
          <w:p w14:paraId="6CDE6DAC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2C22526D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BC0EBA7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31D2727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073F9EE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C47F58E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 xml:space="preserve">  97,43</w:t>
            </w:r>
          </w:p>
        </w:tc>
      </w:tr>
      <w:tr w:rsidR="00125D22" w:rsidRPr="008567C7" w14:paraId="5368323C" w14:textId="77777777" w:rsidTr="00D64A01">
        <w:tc>
          <w:tcPr>
            <w:tcW w:w="709" w:type="dxa"/>
            <w:vAlign w:val="center"/>
          </w:tcPr>
          <w:p w14:paraId="451774CC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127" w:type="dxa"/>
            <w:vAlign w:val="center"/>
          </w:tcPr>
          <w:p w14:paraId="2FE897F8" w14:textId="77777777" w:rsidR="00125D22" w:rsidRPr="002B6761" w:rsidRDefault="00125D22" w:rsidP="00D64A0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b/>
                <w:sz w:val="18"/>
                <w:szCs w:val="18"/>
              </w:rPr>
              <w:t>FHU Horyzont Krzysztof Lech</w:t>
            </w:r>
          </w:p>
          <w:p w14:paraId="091AC11D" w14:textId="77777777" w:rsidR="00125D22" w:rsidRPr="008567C7" w:rsidRDefault="00125D22" w:rsidP="00D64A0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11 Listopada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26F3BF7" w14:textId="77777777" w:rsidR="00125D22" w:rsidRPr="001B7815" w:rsidRDefault="00125D22" w:rsidP="00D64A0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38-300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Gorlice</w:t>
            </w:r>
          </w:p>
        </w:tc>
        <w:tc>
          <w:tcPr>
            <w:tcW w:w="1134" w:type="dxa"/>
            <w:vAlign w:val="center"/>
          </w:tcPr>
          <w:p w14:paraId="605C690A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 xml:space="preserve">  56,70</w:t>
            </w:r>
          </w:p>
        </w:tc>
        <w:tc>
          <w:tcPr>
            <w:tcW w:w="1134" w:type="dxa"/>
            <w:vAlign w:val="center"/>
          </w:tcPr>
          <w:p w14:paraId="54369D91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E47A3F5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D69D781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07D401C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011609D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5B45D32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 xml:space="preserve">  96,70</w:t>
            </w:r>
          </w:p>
        </w:tc>
      </w:tr>
      <w:tr w:rsidR="00125D22" w:rsidRPr="008567C7" w14:paraId="7B492165" w14:textId="77777777" w:rsidTr="00D64A01">
        <w:tc>
          <w:tcPr>
            <w:tcW w:w="709" w:type="dxa"/>
            <w:vAlign w:val="center"/>
          </w:tcPr>
          <w:p w14:paraId="5F5C174A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127" w:type="dxa"/>
            <w:vAlign w:val="center"/>
          </w:tcPr>
          <w:p w14:paraId="6AF65682" w14:textId="77777777" w:rsidR="00125D22" w:rsidRPr="00833A75" w:rsidRDefault="00125D22" w:rsidP="00D64A0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833A75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SUNTAR </w:t>
            </w:r>
            <w:proofErr w:type="spellStart"/>
            <w:r w:rsidRPr="00833A75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Sp.z</w:t>
            </w:r>
            <w:proofErr w:type="spellEnd"/>
            <w:r w:rsidRPr="00833A75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3A75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0761B742" w14:textId="77777777" w:rsidR="00125D22" w:rsidRPr="008567C7" w:rsidRDefault="00125D22" w:rsidP="00D64A0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Boya Żeleńskiego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5B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AC02688" w14:textId="77777777" w:rsidR="00125D22" w:rsidRPr="001B7815" w:rsidRDefault="00125D22" w:rsidP="00D64A0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33-100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Tarnów</w:t>
            </w:r>
          </w:p>
        </w:tc>
        <w:tc>
          <w:tcPr>
            <w:tcW w:w="1134" w:type="dxa"/>
            <w:vAlign w:val="center"/>
          </w:tcPr>
          <w:p w14:paraId="48931B27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 xml:space="preserve">  54,91</w:t>
            </w:r>
          </w:p>
        </w:tc>
        <w:tc>
          <w:tcPr>
            <w:tcW w:w="1134" w:type="dxa"/>
            <w:vAlign w:val="center"/>
          </w:tcPr>
          <w:p w14:paraId="4E8588A6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73D82E34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771824B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8A04565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7931ED6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212EE35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 xml:space="preserve">  94,91</w:t>
            </w:r>
          </w:p>
        </w:tc>
      </w:tr>
      <w:tr w:rsidR="00125D22" w:rsidRPr="008567C7" w14:paraId="46C5D7D7" w14:textId="77777777" w:rsidTr="00D64A01">
        <w:tc>
          <w:tcPr>
            <w:tcW w:w="709" w:type="dxa"/>
            <w:vAlign w:val="center"/>
          </w:tcPr>
          <w:p w14:paraId="3F931E19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14:paraId="09F6690C" w14:textId="77777777" w:rsidR="00125D22" w:rsidRPr="002B6761" w:rsidRDefault="00125D22" w:rsidP="00D64A0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JMJ sp. </w:t>
            </w:r>
            <w:proofErr w:type="spellStart"/>
            <w:r w:rsidRPr="00AC281E">
              <w:rPr>
                <w:rFonts w:ascii="Times New Roman" w:hAnsi="Times New Roman" w:cs="Times New Roman"/>
                <w:b/>
                <w:sz w:val="18"/>
                <w:szCs w:val="18"/>
              </w:rPr>
              <w:t>zo.o</w:t>
            </w:r>
            <w:proofErr w:type="spellEnd"/>
            <w:r w:rsidRPr="00AC281E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14:paraId="4D289B2B" w14:textId="77777777" w:rsidR="00125D22" w:rsidRPr="008567C7" w:rsidRDefault="00125D22" w:rsidP="00D64A0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Śliwkowa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9D5A819" w14:textId="77777777" w:rsidR="00125D22" w:rsidRPr="001B7815" w:rsidRDefault="00125D22" w:rsidP="00D64A0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78-100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Niekanin</w:t>
            </w:r>
          </w:p>
        </w:tc>
        <w:tc>
          <w:tcPr>
            <w:tcW w:w="1134" w:type="dxa"/>
            <w:vAlign w:val="center"/>
          </w:tcPr>
          <w:p w14:paraId="049E9B01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 xml:space="preserve">  53,00</w:t>
            </w:r>
          </w:p>
        </w:tc>
        <w:tc>
          <w:tcPr>
            <w:tcW w:w="1134" w:type="dxa"/>
            <w:vAlign w:val="center"/>
          </w:tcPr>
          <w:p w14:paraId="53AD399F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378874CF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8F60032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0722D38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73D99E2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1453317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 xml:space="preserve">  93,00</w:t>
            </w:r>
          </w:p>
        </w:tc>
      </w:tr>
      <w:tr w:rsidR="00125D22" w:rsidRPr="008567C7" w14:paraId="3B25BD97" w14:textId="77777777" w:rsidTr="00D64A01">
        <w:tc>
          <w:tcPr>
            <w:tcW w:w="709" w:type="dxa"/>
            <w:vAlign w:val="center"/>
          </w:tcPr>
          <w:p w14:paraId="2EF62ED2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356EEE5B" w14:textId="77777777" w:rsidR="00125D22" w:rsidRPr="002B6761" w:rsidRDefault="00125D22" w:rsidP="00D64A0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b/>
                <w:sz w:val="18"/>
                <w:szCs w:val="18"/>
              </w:rPr>
              <w:t>TEST-SYSTEM s.c.</w:t>
            </w:r>
          </w:p>
          <w:p w14:paraId="7BBAD825" w14:textId="77777777" w:rsidR="00125D22" w:rsidRPr="008567C7" w:rsidRDefault="00125D22" w:rsidP="00D64A0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Młyńska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A030165" w14:textId="77777777" w:rsidR="00125D22" w:rsidRPr="001B7815" w:rsidRDefault="00125D22" w:rsidP="00D64A0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66-400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Gorzów Wielkopolski</w:t>
            </w:r>
          </w:p>
        </w:tc>
        <w:tc>
          <w:tcPr>
            <w:tcW w:w="1134" w:type="dxa"/>
            <w:vAlign w:val="center"/>
          </w:tcPr>
          <w:p w14:paraId="70596691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 xml:space="preserve">  52,37</w:t>
            </w:r>
          </w:p>
        </w:tc>
        <w:tc>
          <w:tcPr>
            <w:tcW w:w="1134" w:type="dxa"/>
            <w:vAlign w:val="center"/>
          </w:tcPr>
          <w:p w14:paraId="30C0B194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6B6939A1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ED4BE8A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29E8117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5CAF160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59AB530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 xml:space="preserve">  92,37</w:t>
            </w:r>
          </w:p>
        </w:tc>
      </w:tr>
      <w:tr w:rsidR="00125D22" w:rsidRPr="008567C7" w14:paraId="7BD7D2FF" w14:textId="77777777" w:rsidTr="00D64A01">
        <w:tc>
          <w:tcPr>
            <w:tcW w:w="709" w:type="dxa"/>
            <w:vAlign w:val="center"/>
          </w:tcPr>
          <w:p w14:paraId="31E72AD0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27" w:type="dxa"/>
            <w:vAlign w:val="center"/>
          </w:tcPr>
          <w:p w14:paraId="0C62490E" w14:textId="77777777" w:rsidR="00125D22" w:rsidRPr="002B6761" w:rsidRDefault="00125D22" w:rsidP="00D64A0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C281E">
              <w:rPr>
                <w:rFonts w:ascii="Times New Roman" w:hAnsi="Times New Roman" w:cs="Times New Roman"/>
                <w:b/>
                <w:sz w:val="18"/>
                <w:szCs w:val="18"/>
              </w:rPr>
              <w:t>Framko</w:t>
            </w:r>
            <w:proofErr w:type="spellEnd"/>
            <w:r w:rsidRPr="00AC281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 spółka jawna </w:t>
            </w:r>
            <w:proofErr w:type="spellStart"/>
            <w:r w:rsidRPr="00AC281E">
              <w:rPr>
                <w:rFonts w:ascii="Times New Roman" w:hAnsi="Times New Roman" w:cs="Times New Roman"/>
                <w:b/>
                <w:sz w:val="18"/>
                <w:szCs w:val="18"/>
              </w:rPr>
              <w:t>J.Strykowski</w:t>
            </w:r>
            <w:proofErr w:type="spellEnd"/>
            <w:r w:rsidRPr="00AC281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AC281E">
              <w:rPr>
                <w:rFonts w:ascii="Times New Roman" w:hAnsi="Times New Roman" w:cs="Times New Roman"/>
                <w:b/>
                <w:sz w:val="18"/>
                <w:szCs w:val="18"/>
              </w:rPr>
              <w:t>S.Miazga</w:t>
            </w:r>
            <w:proofErr w:type="spellEnd"/>
          </w:p>
          <w:p w14:paraId="3199493F" w14:textId="77777777" w:rsidR="00125D22" w:rsidRPr="008567C7" w:rsidRDefault="00125D22" w:rsidP="00D64A0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Duża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09BC156" w14:textId="77777777" w:rsidR="00125D22" w:rsidRPr="001B7815" w:rsidRDefault="00125D22" w:rsidP="00D64A0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25-013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134" w:type="dxa"/>
            <w:vAlign w:val="center"/>
          </w:tcPr>
          <w:p w14:paraId="5254FD12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 xml:space="preserve">  52,31</w:t>
            </w:r>
          </w:p>
        </w:tc>
        <w:tc>
          <w:tcPr>
            <w:tcW w:w="1134" w:type="dxa"/>
            <w:vAlign w:val="center"/>
          </w:tcPr>
          <w:p w14:paraId="217D8CE8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6893734D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BBB34B3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7E1AE2A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7E353E8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716AC2C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 xml:space="preserve">  92,31</w:t>
            </w:r>
          </w:p>
        </w:tc>
      </w:tr>
      <w:tr w:rsidR="00125D22" w:rsidRPr="008567C7" w14:paraId="55B72566" w14:textId="77777777" w:rsidTr="00D64A01">
        <w:tc>
          <w:tcPr>
            <w:tcW w:w="709" w:type="dxa"/>
            <w:vAlign w:val="center"/>
          </w:tcPr>
          <w:p w14:paraId="21C677A0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127" w:type="dxa"/>
            <w:vAlign w:val="center"/>
          </w:tcPr>
          <w:p w14:paraId="55E7F9AF" w14:textId="77777777" w:rsidR="00125D22" w:rsidRPr="002B6761" w:rsidRDefault="00125D22" w:rsidP="00D64A0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CEZAR Cezary </w:t>
            </w:r>
            <w:proofErr w:type="spellStart"/>
            <w:r w:rsidRPr="00AC281E">
              <w:rPr>
                <w:rFonts w:ascii="Times New Roman" w:hAnsi="Times New Roman" w:cs="Times New Roman"/>
                <w:b/>
                <w:sz w:val="18"/>
                <w:szCs w:val="18"/>
              </w:rPr>
              <w:t>Machnio</w:t>
            </w:r>
            <w:proofErr w:type="spellEnd"/>
            <w:r w:rsidRPr="00AC281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 Piotr Gębka Sp. z o.o.</w:t>
            </w:r>
          </w:p>
          <w:p w14:paraId="3F629022" w14:textId="77777777" w:rsidR="00125D22" w:rsidRPr="008567C7" w:rsidRDefault="00125D22" w:rsidP="00D64A0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ul. Wolność 8 lok. 4,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14:paraId="43402EDC" w14:textId="77777777" w:rsidR="00125D22" w:rsidRPr="001B7815" w:rsidRDefault="00125D22" w:rsidP="00D64A0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26-600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281E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</w:tc>
        <w:tc>
          <w:tcPr>
            <w:tcW w:w="1134" w:type="dxa"/>
            <w:vAlign w:val="center"/>
          </w:tcPr>
          <w:p w14:paraId="105284D8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 xml:space="preserve">  51,51</w:t>
            </w:r>
          </w:p>
        </w:tc>
        <w:tc>
          <w:tcPr>
            <w:tcW w:w="1134" w:type="dxa"/>
            <w:vAlign w:val="center"/>
          </w:tcPr>
          <w:p w14:paraId="48BEFA8E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619EFA3E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AF30281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7B3CA82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76CA72E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E567443" w14:textId="77777777" w:rsidR="00125D22" w:rsidRPr="008567C7" w:rsidRDefault="00125D22" w:rsidP="00D64A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281E">
              <w:rPr>
                <w:rFonts w:ascii="Times New Roman" w:hAnsi="Times New Roman" w:cs="Times New Roman"/>
                <w:sz w:val="18"/>
                <w:szCs w:val="18"/>
              </w:rPr>
              <w:t xml:space="preserve">  91,51</w:t>
            </w:r>
          </w:p>
        </w:tc>
      </w:tr>
    </w:tbl>
    <w:p w14:paraId="6E22AC05" w14:textId="77777777" w:rsidR="00125D22" w:rsidRDefault="00125D22" w:rsidP="00125D22">
      <w:pPr>
        <w:spacing w:before="120"/>
        <w:ind w:firstLine="709"/>
        <w:jc w:val="both"/>
        <w:rPr>
          <w:color w:val="000000"/>
        </w:rPr>
      </w:pPr>
    </w:p>
    <w:p w14:paraId="432E2038" w14:textId="77777777" w:rsidR="00125D22" w:rsidRPr="001B7815" w:rsidRDefault="00125D22" w:rsidP="00125D22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5B96ED77" w14:textId="77777777" w:rsidR="00125D22" w:rsidRDefault="00125D22" w:rsidP="00125D22">
      <w:pPr>
        <w:spacing w:before="120" w:after="120"/>
        <w:jc w:val="both"/>
        <w:rPr>
          <w:color w:val="000000"/>
          <w:sz w:val="16"/>
          <w:szCs w:val="16"/>
        </w:rPr>
      </w:pPr>
    </w:p>
    <w:p w14:paraId="4820E85D" w14:textId="77777777" w:rsidR="00125D22" w:rsidRDefault="00125D22" w:rsidP="00125D22">
      <w:pPr>
        <w:spacing w:after="40" w:line="276" w:lineRule="auto"/>
        <w:jc w:val="both"/>
      </w:pPr>
      <w:r>
        <w:t>Informacja o terminie zawarcia umowy:</w:t>
      </w:r>
    </w:p>
    <w:p w14:paraId="317F1479" w14:textId="77777777" w:rsidR="00125D22" w:rsidRPr="00F33C66" w:rsidRDefault="00125D22" w:rsidP="00125D22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7831F1DA" w14:textId="77777777" w:rsidR="00F960D7" w:rsidRDefault="00F960D7" w:rsidP="00125D22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E47E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8DADE" w14:textId="77777777" w:rsidR="00E47E9A" w:rsidRDefault="00E47E9A">
      <w:r>
        <w:separator/>
      </w:r>
    </w:p>
  </w:endnote>
  <w:endnote w:type="continuationSeparator" w:id="0">
    <w:p w14:paraId="38257DFD" w14:textId="77777777" w:rsidR="00E47E9A" w:rsidRDefault="00E47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4A03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9426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F24861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737FEA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A7DC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57593" w14:textId="77777777" w:rsidR="00E47E9A" w:rsidRDefault="00E47E9A">
      <w:r>
        <w:separator/>
      </w:r>
    </w:p>
  </w:footnote>
  <w:footnote w:type="continuationSeparator" w:id="0">
    <w:p w14:paraId="7DCEDC79" w14:textId="77777777" w:rsidR="00E47E9A" w:rsidRDefault="00E47E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644A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9706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B552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7E9A"/>
    <w:rsid w:val="00005838"/>
    <w:rsid w:val="00022322"/>
    <w:rsid w:val="00042497"/>
    <w:rsid w:val="000C1E6F"/>
    <w:rsid w:val="000E4E56"/>
    <w:rsid w:val="00125D22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1F1D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1734"/>
    <w:rsid w:val="00CC324B"/>
    <w:rsid w:val="00D01E5B"/>
    <w:rsid w:val="00D04203"/>
    <w:rsid w:val="00D26ED6"/>
    <w:rsid w:val="00D42C90"/>
    <w:rsid w:val="00D8427E"/>
    <w:rsid w:val="00DE4BF6"/>
    <w:rsid w:val="00E30B2D"/>
    <w:rsid w:val="00E47E9A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DBD724"/>
  <w15:chartTrackingRefBased/>
  <w15:docId w15:val="{8127CE7D-D218-424F-8FB8-48D0BC1E2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125D2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373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2024-01-31T09:34:00Z</cp:lastPrinted>
  <dcterms:created xsi:type="dcterms:W3CDTF">2024-01-31T09:33:00Z</dcterms:created>
  <dcterms:modified xsi:type="dcterms:W3CDTF">2024-01-31T09:34:00Z</dcterms:modified>
</cp:coreProperties>
</file>