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7C868E" w14:textId="279EF664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256D53">
        <w:rPr>
          <w:rFonts w:ascii="Arial" w:hAnsi="Arial" w:cs="Arial"/>
          <w:bCs/>
          <w:i w:val="0"/>
          <w:szCs w:val="24"/>
        </w:rPr>
        <w:t>7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7A42BA84" w14:textId="77777777" w:rsidR="00C4103F" w:rsidRPr="0012157F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6CFA5E59" w14:textId="77777777" w:rsidR="00094A1E" w:rsidRPr="00094A1E" w:rsidRDefault="00094A1E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094A1E">
        <w:rPr>
          <w:rFonts w:ascii="Arial" w:hAnsi="Arial" w:cs="Arial"/>
        </w:rPr>
        <w:t xml:space="preserve">Szpital Miejski Specjalistyczny </w:t>
      </w:r>
    </w:p>
    <w:p w14:paraId="5C027B09" w14:textId="77777777" w:rsidR="006676AE" w:rsidRPr="0012157F" w:rsidRDefault="00094A1E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094A1E">
        <w:rPr>
          <w:rFonts w:ascii="Arial" w:hAnsi="Arial" w:cs="Arial"/>
        </w:rPr>
        <w:t>im. Gabriela Narutowicza w Krakowie</w:t>
      </w:r>
    </w:p>
    <w:p w14:paraId="6636E81A" w14:textId="77777777" w:rsidR="006676AE" w:rsidRPr="0012157F" w:rsidRDefault="00094A1E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094A1E">
        <w:rPr>
          <w:rFonts w:ascii="Arial" w:hAnsi="Arial" w:cs="Arial"/>
        </w:rPr>
        <w:t>ul. Prądnicka</w:t>
      </w:r>
      <w:r w:rsidR="006676AE" w:rsidRPr="0012157F">
        <w:rPr>
          <w:rFonts w:ascii="Arial" w:hAnsi="Arial" w:cs="Arial"/>
        </w:rPr>
        <w:t xml:space="preserve"> </w:t>
      </w:r>
      <w:r w:rsidRPr="00094A1E">
        <w:rPr>
          <w:rFonts w:ascii="Arial" w:hAnsi="Arial" w:cs="Arial"/>
        </w:rPr>
        <w:t>35-37</w:t>
      </w:r>
      <w:r w:rsidR="006676AE" w:rsidRPr="0012157F">
        <w:rPr>
          <w:rFonts w:ascii="Arial" w:hAnsi="Arial" w:cs="Arial"/>
        </w:rPr>
        <w:t xml:space="preserve"> </w:t>
      </w:r>
    </w:p>
    <w:p w14:paraId="6373137F" w14:textId="77777777" w:rsidR="00F90CD1" w:rsidRDefault="00094A1E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094A1E">
        <w:rPr>
          <w:rFonts w:ascii="Arial" w:hAnsi="Arial" w:cs="Arial"/>
        </w:rPr>
        <w:t>31-202</w:t>
      </w:r>
      <w:r w:rsidR="006676AE" w:rsidRPr="0012157F">
        <w:rPr>
          <w:rFonts w:ascii="Arial" w:hAnsi="Arial" w:cs="Arial"/>
        </w:rPr>
        <w:t xml:space="preserve"> </w:t>
      </w:r>
      <w:r w:rsidRPr="00094A1E">
        <w:rPr>
          <w:rFonts w:ascii="Arial" w:hAnsi="Arial" w:cs="Arial"/>
        </w:rPr>
        <w:t>Kraków</w:t>
      </w:r>
    </w:p>
    <w:p w14:paraId="50BFD81C" w14:textId="77777777" w:rsidR="009169D4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6AD2965E" w14:textId="77777777" w:rsidR="009169D4" w:rsidRPr="0012157F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2BDF7914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3734C184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7DF0C934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1963D172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2566B824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70B2F99E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1D1F199D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94A1E" w:rsidRPr="0012157F" w14:paraId="18A8B9A9" w14:textId="77777777" w:rsidTr="00463E27">
        <w:tc>
          <w:tcPr>
            <w:tcW w:w="9104" w:type="dxa"/>
            <w:shd w:val="clear" w:color="auto" w:fill="D9D9D9"/>
          </w:tcPr>
          <w:p w14:paraId="4D264F36" w14:textId="77777777" w:rsidR="00094A1E" w:rsidRPr="0012157F" w:rsidRDefault="00094A1E" w:rsidP="00463E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51B9A6C7" w14:textId="77777777" w:rsidR="00094A1E" w:rsidRPr="00094F76" w:rsidRDefault="00094A1E" w:rsidP="00463E27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094A1E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14:paraId="5A400A2A" w14:textId="77777777" w:rsidR="00094A1E" w:rsidRPr="0017574D" w:rsidRDefault="00094A1E" w:rsidP="00463E27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65D2E058" w14:textId="77777777" w:rsidR="00094A1E" w:rsidRDefault="00094A1E" w:rsidP="00463E27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65F5902B" w14:textId="77777777" w:rsidR="00094A1E" w:rsidRPr="002C3302" w:rsidRDefault="00094A1E" w:rsidP="00463E2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1BE73B6C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10DF6C76" w14:textId="77777777" w:rsidR="00E50194" w:rsidRDefault="00094A1E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094A1E">
        <w:rPr>
          <w:rFonts w:ascii="Arial" w:hAnsi="Arial" w:cs="Arial"/>
          <w:b/>
          <w:sz w:val="24"/>
          <w:szCs w:val="24"/>
        </w:rPr>
        <w:t>Zakup i dostawa wszczepialnych i niewszczepialnych wyrobów medycznych dla potrzeb Oddziału Urazowo-Ortopedycznego</w:t>
      </w:r>
    </w:p>
    <w:p w14:paraId="6650B69E" w14:textId="77777777"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094A1E" w:rsidRPr="00094A1E">
        <w:rPr>
          <w:rFonts w:ascii="Arial" w:hAnsi="Arial" w:cs="Arial"/>
          <w:b/>
          <w:sz w:val="24"/>
          <w:szCs w:val="24"/>
        </w:rPr>
        <w:t>ZP/7/2024</w:t>
      </w:r>
    </w:p>
    <w:p w14:paraId="417ABDBD" w14:textId="77777777" w:rsidR="00094A1E" w:rsidRPr="00094A1E" w:rsidRDefault="005434B3" w:rsidP="00552625">
      <w:pPr>
        <w:spacing w:after="12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094A1E" w:rsidRPr="00094A1E">
        <w:rPr>
          <w:rFonts w:ascii="Arial" w:hAnsi="Arial" w:cs="Arial"/>
          <w:b/>
          <w:sz w:val="24"/>
          <w:szCs w:val="24"/>
        </w:rPr>
        <w:t xml:space="preserve">Szpital Miejski Specjalistyczny </w:t>
      </w:r>
    </w:p>
    <w:p w14:paraId="1CCDDC8B" w14:textId="77777777" w:rsidR="004115BC" w:rsidRDefault="00094A1E" w:rsidP="00552625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094A1E">
        <w:rPr>
          <w:rFonts w:ascii="Arial" w:hAnsi="Arial" w:cs="Arial"/>
          <w:b/>
          <w:sz w:val="24"/>
          <w:szCs w:val="24"/>
        </w:rPr>
        <w:t>im. Gabriela Narutowicza w Krakowie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20929504" w14:textId="77777777" w:rsidR="002A4E3C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326B9019" w14:textId="77777777" w:rsidR="00602087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6383DA29" w14:textId="77777777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545530E2" w14:textId="77777777"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63412DB5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56837043" w14:textId="77777777"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0B76AFAE" w14:textId="77777777"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633E6AEB" w14:textId="77777777" w:rsidR="00743884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(Dz. U. z 2021 r., poz. 835)</w:t>
      </w:r>
      <w:r>
        <w:rPr>
          <w:rFonts w:ascii="Arial" w:hAnsi="Arial" w:cs="Arial"/>
          <w:bCs/>
          <w:sz w:val="24"/>
          <w:szCs w:val="24"/>
        </w:rPr>
        <w:t>,</w:t>
      </w:r>
    </w:p>
    <w:p w14:paraId="6C98A8DD" w14:textId="77777777" w:rsidR="00743884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37930AEA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1F168AC0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3ED5B620" w14:textId="77777777"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27B8C351" w14:textId="77777777"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7629BE28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A710C87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DFA6499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29F1F4FC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42503240" w14:textId="77777777" w:rsidR="00FE4E2B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19A49EC3" w14:textId="77777777" w:rsidR="00484F88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898E0B" w14:textId="77777777" w:rsidR="005D2BE3" w:rsidRDefault="005D2BE3" w:rsidP="0038231F">
      <w:pPr>
        <w:spacing w:after="0" w:line="240" w:lineRule="auto"/>
      </w:pPr>
      <w:r>
        <w:separator/>
      </w:r>
    </w:p>
  </w:endnote>
  <w:endnote w:type="continuationSeparator" w:id="0">
    <w:p w14:paraId="0A8F1686" w14:textId="77777777" w:rsidR="005D2BE3" w:rsidRDefault="005D2BE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5370CC" w14:textId="77777777" w:rsidR="00094A1E" w:rsidRDefault="00094A1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16857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A0A4EB6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6F48FC" w14:textId="77777777" w:rsidR="00094A1E" w:rsidRDefault="00094A1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D9BF2A" w14:textId="77777777" w:rsidR="005D2BE3" w:rsidRDefault="005D2BE3" w:rsidP="0038231F">
      <w:pPr>
        <w:spacing w:after="0" w:line="240" w:lineRule="auto"/>
      </w:pPr>
      <w:r>
        <w:separator/>
      </w:r>
    </w:p>
  </w:footnote>
  <w:footnote w:type="continuationSeparator" w:id="0">
    <w:p w14:paraId="3F0D6054" w14:textId="77777777" w:rsidR="005D2BE3" w:rsidRDefault="005D2BE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69FC65" w14:textId="77777777" w:rsidR="00094A1E" w:rsidRDefault="00094A1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FBD38" w14:textId="77777777" w:rsidR="00094A1E" w:rsidRDefault="00094A1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E5D1D0" w14:textId="77777777" w:rsidR="00094A1E" w:rsidRDefault="00094A1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2767953">
    <w:abstractNumId w:val="12"/>
  </w:num>
  <w:num w:numId="2" w16cid:durableId="1388144033">
    <w:abstractNumId w:val="0"/>
  </w:num>
  <w:num w:numId="3" w16cid:durableId="656571441">
    <w:abstractNumId w:val="11"/>
  </w:num>
  <w:num w:numId="4" w16cid:durableId="844898532">
    <w:abstractNumId w:val="16"/>
  </w:num>
  <w:num w:numId="5" w16cid:durableId="2069725174">
    <w:abstractNumId w:val="13"/>
  </w:num>
  <w:num w:numId="6" w16cid:durableId="1334261542">
    <w:abstractNumId w:val="10"/>
  </w:num>
  <w:num w:numId="7" w16cid:durableId="2018648367">
    <w:abstractNumId w:val="1"/>
  </w:num>
  <w:num w:numId="8" w16cid:durableId="1347898955">
    <w:abstractNumId w:val="6"/>
  </w:num>
  <w:num w:numId="9" w16cid:durableId="1622034515">
    <w:abstractNumId w:val="4"/>
  </w:num>
  <w:num w:numId="10" w16cid:durableId="1575238131">
    <w:abstractNumId w:val="7"/>
  </w:num>
  <w:num w:numId="11" w16cid:durableId="1460102156">
    <w:abstractNumId w:val="5"/>
  </w:num>
  <w:num w:numId="12" w16cid:durableId="2103643553">
    <w:abstractNumId w:val="9"/>
  </w:num>
  <w:num w:numId="13" w16cid:durableId="116527148">
    <w:abstractNumId w:val="3"/>
  </w:num>
  <w:num w:numId="14" w16cid:durableId="423300875">
    <w:abstractNumId w:val="2"/>
  </w:num>
  <w:num w:numId="15" w16cid:durableId="1463503617">
    <w:abstractNumId w:val="15"/>
  </w:num>
  <w:num w:numId="16" w16cid:durableId="846867325">
    <w:abstractNumId w:val="8"/>
  </w:num>
  <w:num w:numId="17" w16cid:durableId="56441776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D2BE3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A1E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6D53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2BE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DA7288"/>
  <w15:docId w15:val="{80E79777-2593-419C-850E-D83583537B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404</Words>
  <Characters>2424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Barbara Bogusz</cp:lastModifiedBy>
  <cp:revision>3</cp:revision>
  <cp:lastPrinted>2016-07-26T10:32:00Z</cp:lastPrinted>
  <dcterms:created xsi:type="dcterms:W3CDTF">2024-01-17T08:09:00Z</dcterms:created>
  <dcterms:modified xsi:type="dcterms:W3CDTF">2024-01-17T08:10:00Z</dcterms:modified>
</cp:coreProperties>
</file>