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DAEACB" w14:textId="77777777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136E2BDD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77697419" w14:textId="77777777" w:rsidTr="006014DA">
        <w:tc>
          <w:tcPr>
            <w:tcW w:w="9104" w:type="dxa"/>
            <w:shd w:val="clear" w:color="auto" w:fill="F2F2F2"/>
          </w:tcPr>
          <w:p w14:paraId="04958705" w14:textId="5C62CCD2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6B29BF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397E682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1572D3C8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6A0EFD">
        <w:rPr>
          <w:sz w:val="22"/>
          <w:szCs w:val="22"/>
        </w:rPr>
        <w:t>przetarg</w:t>
      </w:r>
      <w:r w:rsidR="00AA7E40">
        <w:rPr>
          <w:sz w:val="22"/>
          <w:szCs w:val="22"/>
        </w:rPr>
        <w:t>u nieograniczonego</w:t>
      </w:r>
      <w:r w:rsidRPr="00281DC6">
        <w:rPr>
          <w:sz w:val="22"/>
          <w:szCs w:val="22"/>
        </w:rPr>
        <w:t xml:space="preserve"> pn.: </w:t>
      </w:r>
    </w:p>
    <w:p w14:paraId="71336F3A" w14:textId="3EF85D78" w:rsidR="00281DC6" w:rsidRPr="00AC5DFA" w:rsidRDefault="00AC5DFA" w:rsidP="00281DC6">
      <w:pPr>
        <w:spacing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„</w:t>
      </w:r>
      <w:r w:rsidR="002D1D8D">
        <w:rPr>
          <w:b/>
          <w:sz w:val="22"/>
          <w:szCs w:val="22"/>
        </w:rPr>
        <w:t xml:space="preserve">Wyroby medyczne – nici chirurgiczne, siatki, materiały hemostatyczne dla wszystkich jednostek </w:t>
      </w:r>
      <w:r w:rsidR="006B29BF">
        <w:rPr>
          <w:b/>
          <w:sz w:val="22"/>
          <w:szCs w:val="22"/>
        </w:rPr>
        <w:t>S</w:t>
      </w:r>
      <w:r w:rsidR="002D1D8D">
        <w:rPr>
          <w:b/>
          <w:sz w:val="22"/>
          <w:szCs w:val="22"/>
        </w:rPr>
        <w:t>zpitala</w:t>
      </w:r>
      <w:r w:rsidR="00281DC6" w:rsidRPr="00AC5DFA">
        <w:rPr>
          <w:b/>
          <w:sz w:val="22"/>
          <w:szCs w:val="22"/>
        </w:rPr>
        <w:t>”</w:t>
      </w:r>
    </w:p>
    <w:p w14:paraId="5D3F0086" w14:textId="77777777" w:rsidR="00AA7E40" w:rsidRDefault="00AA7E40" w:rsidP="00281DC6">
      <w:pPr>
        <w:spacing w:after="120" w:line="276" w:lineRule="auto"/>
        <w:jc w:val="both"/>
        <w:rPr>
          <w:sz w:val="22"/>
          <w:szCs w:val="22"/>
        </w:rPr>
      </w:pPr>
    </w:p>
    <w:p w14:paraId="550409A4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16F2C72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7ACFC0B7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0F21359A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6140"/>
      </w:tblGrid>
      <w:tr w:rsidR="00281DC6" w:rsidRPr="00281DC6" w14:paraId="79FEEEED" w14:textId="77777777" w:rsidTr="006014DA">
        <w:trPr>
          <w:trHeight w:val="333"/>
        </w:trPr>
        <w:tc>
          <w:tcPr>
            <w:tcW w:w="2814" w:type="dxa"/>
            <w:shd w:val="clear" w:color="auto" w:fill="auto"/>
            <w:vAlign w:val="center"/>
          </w:tcPr>
          <w:p w14:paraId="0812180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  <w:shd w:val="clear" w:color="auto" w:fill="auto"/>
          </w:tcPr>
          <w:p w14:paraId="392FCE0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CBB6D88" w14:textId="77777777" w:rsidTr="006014DA">
        <w:trPr>
          <w:trHeight w:val="339"/>
        </w:trPr>
        <w:tc>
          <w:tcPr>
            <w:tcW w:w="2814" w:type="dxa"/>
            <w:shd w:val="clear" w:color="auto" w:fill="auto"/>
            <w:vAlign w:val="center"/>
          </w:tcPr>
          <w:p w14:paraId="4420EFE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40" w:type="dxa"/>
            <w:shd w:val="clear" w:color="auto" w:fill="auto"/>
          </w:tcPr>
          <w:p w14:paraId="3E9F9F9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83E64C" w14:textId="77777777" w:rsidTr="006014DA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0D65BAE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</w:t>
            </w:r>
            <w:r w:rsidRPr="007E6FF3">
              <w:rPr>
                <w:sz w:val="22"/>
                <w:szCs w:val="22"/>
              </w:rPr>
              <w:t>województwo, powiat</w:t>
            </w:r>
            <w:r w:rsidRPr="00281DC6">
              <w:t>)</w:t>
            </w:r>
          </w:p>
        </w:tc>
        <w:tc>
          <w:tcPr>
            <w:tcW w:w="6140" w:type="dxa"/>
            <w:shd w:val="clear" w:color="auto" w:fill="auto"/>
          </w:tcPr>
          <w:p w14:paraId="12C0B24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74D60F4" w14:textId="77777777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3026B44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57DF94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66A0062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2E8D3E3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7B97B79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039CA1D" w14:textId="77777777" w:rsidTr="006014DA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2B9D66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  <w:shd w:val="clear" w:color="auto" w:fill="auto"/>
          </w:tcPr>
          <w:p w14:paraId="507E817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2646FD7" w14:textId="77777777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640B752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40" w:type="dxa"/>
            <w:shd w:val="clear" w:color="auto" w:fill="auto"/>
          </w:tcPr>
          <w:p w14:paraId="26994E7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47B7D5E5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42237CE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  <w:shd w:val="clear" w:color="auto" w:fill="auto"/>
          </w:tcPr>
          <w:p w14:paraId="667C403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2491C32F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729585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40" w:type="dxa"/>
            <w:shd w:val="clear" w:color="auto" w:fill="auto"/>
          </w:tcPr>
          <w:p w14:paraId="6D244C5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F4D6A05" w14:textId="77777777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06F995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  <w:shd w:val="clear" w:color="auto" w:fill="auto"/>
          </w:tcPr>
          <w:p w14:paraId="2FDF946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20D1415B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47E90E8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40" w:type="dxa"/>
            <w:shd w:val="clear" w:color="auto" w:fill="auto"/>
          </w:tcPr>
          <w:p w14:paraId="52DFC4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6D7BE8E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45A33266" w14:textId="77777777" w:rsidR="00281DC6" w:rsidRPr="007E6FF3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sz w:val="22"/>
                <w:szCs w:val="22"/>
              </w:rPr>
            </w:pPr>
            <w:r w:rsidRPr="007E6FF3">
              <w:rPr>
                <w:sz w:val="22"/>
                <w:szCs w:val="22"/>
              </w:rPr>
              <w:t>tel.                                          e-mail:</w:t>
            </w:r>
          </w:p>
        </w:tc>
      </w:tr>
    </w:tbl>
    <w:p w14:paraId="2B82A9D5" w14:textId="77777777" w:rsidR="00740C0B" w:rsidRDefault="00740C0B">
      <w:pPr>
        <w:spacing w:line="360" w:lineRule="auto"/>
        <w:jc w:val="both"/>
      </w:pPr>
    </w:p>
    <w:p w14:paraId="4EBA116B" w14:textId="77777777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Zamówienia, stosując niżej wymienione stawki:</w:t>
      </w:r>
    </w:p>
    <w:p w14:paraId="533B02D2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19E82109" w14:textId="1206D26F" w:rsidR="00281DC6" w:rsidRPr="00281DC6" w:rsidRDefault="006B29BF" w:rsidP="00281DC6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bookmarkStart w:id="2" w:name="_Hlk64876004"/>
      <w:r>
        <w:rPr>
          <w:bCs/>
          <w:sz w:val="22"/>
          <w:u w:val="single"/>
        </w:rPr>
        <w:lastRenderedPageBreak/>
        <w:t>Zadanie</w:t>
      </w:r>
      <w:r w:rsidR="00281DC6" w:rsidRPr="00281DC6">
        <w:rPr>
          <w:bCs/>
          <w:sz w:val="22"/>
          <w:u w:val="single"/>
        </w:rPr>
        <w:t xml:space="preserve"> nr 1: </w:t>
      </w:r>
    </w:p>
    <w:p w14:paraId="79481B93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E56D747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48DA8D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992349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48F85674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="00AA7E40" w:rsidRPr="00AC5DFA">
        <w:rPr>
          <w:bCs/>
          <w:sz w:val="22"/>
        </w:rPr>
        <w:t>12</w:t>
      </w:r>
      <w:r w:rsidRPr="00AC5DFA">
        <w:rPr>
          <w:bCs/>
          <w:sz w:val="22"/>
        </w:rPr>
        <w:t xml:space="preserve"> miesięcy od daty zawarcia umowy</w:t>
      </w:r>
    </w:p>
    <w:p w14:paraId="7A19728F" w14:textId="77777777" w:rsid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D4CD0A9" w14:textId="56F000B8"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="00B9214E" w:rsidRPr="00B9214E">
        <w:rPr>
          <w:sz w:val="22"/>
          <w:szCs w:val="22"/>
        </w:rPr>
        <w:t xml:space="preserve">realizacja dostaw w ciągu </w:t>
      </w:r>
      <w:r w:rsidR="002D1D8D">
        <w:rPr>
          <w:sz w:val="22"/>
          <w:szCs w:val="22"/>
        </w:rPr>
        <w:t>72h</w:t>
      </w:r>
      <w:r w:rsidR="00B9214E" w:rsidRPr="00B9214E">
        <w:rPr>
          <w:sz w:val="22"/>
          <w:szCs w:val="22"/>
        </w:rPr>
        <w:t xml:space="preserve"> roboczych od momentu wysłania zamówienia drogą elektroniczną</w:t>
      </w:r>
      <w:r w:rsidR="00B9214E" w:rsidRPr="00B9214E">
        <w:rPr>
          <w:bCs/>
          <w:sz w:val="22"/>
          <w:szCs w:val="22"/>
        </w:rPr>
        <w:t xml:space="preserve"> </w:t>
      </w:r>
    </w:p>
    <w:p w14:paraId="46EDAED9" w14:textId="77777777" w:rsidR="00B9214E" w:rsidRDefault="00B9214E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2759914D" w14:textId="10BCAA9C" w:rsidR="00B9214E" w:rsidRPr="00281DC6" w:rsidRDefault="006B29BF" w:rsidP="00B9214E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</w:t>
      </w:r>
      <w:r w:rsidR="00B9214E">
        <w:rPr>
          <w:bCs/>
          <w:sz w:val="22"/>
          <w:u w:val="single"/>
        </w:rPr>
        <w:t xml:space="preserve"> nr 2</w:t>
      </w:r>
      <w:r w:rsidR="00B9214E" w:rsidRPr="00281DC6">
        <w:rPr>
          <w:bCs/>
          <w:sz w:val="22"/>
          <w:u w:val="single"/>
        </w:rPr>
        <w:t xml:space="preserve">: </w:t>
      </w:r>
    </w:p>
    <w:p w14:paraId="322801FA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3E0A6D7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C6D69D6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C820784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13672574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77148617" w14:textId="77777777" w:rsidR="00B9214E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9690DF9" w14:textId="27BB3693" w:rsidR="00B9214E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Pr="00B9214E">
        <w:rPr>
          <w:sz w:val="22"/>
          <w:szCs w:val="22"/>
        </w:rPr>
        <w:t xml:space="preserve">realizacja dostaw w ciągu </w:t>
      </w:r>
      <w:r w:rsidR="002D1D8D">
        <w:rPr>
          <w:sz w:val="22"/>
          <w:szCs w:val="22"/>
        </w:rPr>
        <w:t>72h</w:t>
      </w:r>
      <w:r w:rsidRPr="00B9214E">
        <w:rPr>
          <w:sz w:val="22"/>
          <w:szCs w:val="22"/>
        </w:rPr>
        <w:t xml:space="preserve"> roboczych od momentu wysłania zamówienia drogą elektroniczną</w:t>
      </w:r>
      <w:r w:rsidRPr="00B9214E">
        <w:rPr>
          <w:bCs/>
          <w:sz w:val="22"/>
          <w:szCs w:val="22"/>
        </w:rPr>
        <w:t xml:space="preserve"> </w:t>
      </w:r>
    </w:p>
    <w:p w14:paraId="7E49FFC4" w14:textId="77777777" w:rsidR="00B9214E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77E5FB22" w14:textId="7BD152FC" w:rsidR="00B9214E" w:rsidRPr="00281DC6" w:rsidRDefault="006B29BF" w:rsidP="00B9214E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</w:t>
      </w:r>
      <w:r w:rsidR="00B9214E">
        <w:rPr>
          <w:bCs/>
          <w:sz w:val="22"/>
          <w:u w:val="single"/>
        </w:rPr>
        <w:t xml:space="preserve"> nr 3</w:t>
      </w:r>
      <w:r w:rsidR="00B9214E" w:rsidRPr="00281DC6">
        <w:rPr>
          <w:bCs/>
          <w:sz w:val="22"/>
          <w:u w:val="single"/>
        </w:rPr>
        <w:t xml:space="preserve">: </w:t>
      </w:r>
    </w:p>
    <w:p w14:paraId="4CE04E26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422D8F3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7E9D79D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1018D1C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38F344D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57D6529A" w14:textId="77777777" w:rsidR="00B9214E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42BB5AF" w14:textId="3E12BA56" w:rsidR="00B9214E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Pr="00B9214E">
        <w:rPr>
          <w:sz w:val="22"/>
          <w:szCs w:val="22"/>
        </w:rPr>
        <w:t xml:space="preserve">realizacja dostaw w ciągu </w:t>
      </w:r>
      <w:r w:rsidR="002D1D8D">
        <w:rPr>
          <w:sz w:val="22"/>
          <w:szCs w:val="22"/>
        </w:rPr>
        <w:t>72h</w:t>
      </w:r>
      <w:r w:rsidRPr="00B9214E">
        <w:rPr>
          <w:sz w:val="22"/>
          <w:szCs w:val="22"/>
        </w:rPr>
        <w:t xml:space="preserve"> roboczych od momentu wysłania zamówienia drogą elektroniczną</w:t>
      </w:r>
      <w:r w:rsidRPr="00B9214E">
        <w:rPr>
          <w:bCs/>
          <w:sz w:val="22"/>
          <w:szCs w:val="22"/>
        </w:rPr>
        <w:t xml:space="preserve"> </w:t>
      </w:r>
    </w:p>
    <w:p w14:paraId="2BE5EF50" w14:textId="77777777" w:rsidR="00B9214E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2F1AA9C1" w14:textId="504EBA1E" w:rsidR="00B9214E" w:rsidRPr="00281DC6" w:rsidRDefault="006B29BF" w:rsidP="00B9214E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</w:t>
      </w:r>
      <w:r w:rsidR="00B9214E">
        <w:rPr>
          <w:bCs/>
          <w:sz w:val="22"/>
          <w:u w:val="single"/>
        </w:rPr>
        <w:t xml:space="preserve"> nr 4</w:t>
      </w:r>
      <w:r w:rsidR="00B9214E" w:rsidRPr="00281DC6">
        <w:rPr>
          <w:bCs/>
          <w:sz w:val="22"/>
          <w:u w:val="single"/>
        </w:rPr>
        <w:t xml:space="preserve">: </w:t>
      </w:r>
    </w:p>
    <w:p w14:paraId="2CEF14DA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AFFAA76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D3B64B4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A9346B4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1F0C1DDE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2EE28326" w14:textId="77777777" w:rsidR="00B9214E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2CE16CE" w14:textId="716439CF" w:rsidR="00B9214E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Pr="00B9214E">
        <w:rPr>
          <w:sz w:val="22"/>
          <w:szCs w:val="22"/>
        </w:rPr>
        <w:t xml:space="preserve">realizacja dostaw w ciągu </w:t>
      </w:r>
      <w:r w:rsidR="002D1D8D">
        <w:rPr>
          <w:sz w:val="22"/>
          <w:szCs w:val="22"/>
        </w:rPr>
        <w:t>72h</w:t>
      </w:r>
      <w:r w:rsidRPr="00B9214E">
        <w:rPr>
          <w:sz w:val="22"/>
          <w:szCs w:val="22"/>
        </w:rPr>
        <w:t xml:space="preserve"> roboczych od momentu wysłania zamówienia drogą elektroniczną</w:t>
      </w:r>
      <w:r w:rsidRPr="00B9214E">
        <w:rPr>
          <w:bCs/>
          <w:sz w:val="22"/>
          <w:szCs w:val="22"/>
        </w:rPr>
        <w:t xml:space="preserve"> </w:t>
      </w:r>
    </w:p>
    <w:p w14:paraId="774DBA0B" w14:textId="77777777" w:rsidR="00B9214E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7BE736B2" w14:textId="657A7430" w:rsidR="00B9214E" w:rsidRPr="00281DC6" w:rsidRDefault="006B29BF" w:rsidP="00B9214E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</w:t>
      </w:r>
      <w:r w:rsidR="00B9214E">
        <w:rPr>
          <w:bCs/>
          <w:sz w:val="22"/>
          <w:u w:val="single"/>
        </w:rPr>
        <w:t xml:space="preserve"> nr 5</w:t>
      </w:r>
      <w:r w:rsidR="00B9214E" w:rsidRPr="00281DC6">
        <w:rPr>
          <w:bCs/>
          <w:sz w:val="22"/>
          <w:u w:val="single"/>
        </w:rPr>
        <w:t xml:space="preserve">: </w:t>
      </w:r>
    </w:p>
    <w:p w14:paraId="702A50DC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26CEE0D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7F53261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49A7BEC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590C78D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2E445C9E" w14:textId="77777777" w:rsidR="00B9214E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0FA1DE8F" w14:textId="4C10F656" w:rsidR="00B9214E" w:rsidRPr="00B9214E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lastRenderedPageBreak/>
        <w:t xml:space="preserve">Termin realizacji zamówienia: </w:t>
      </w:r>
      <w:r w:rsidRPr="00B9214E">
        <w:rPr>
          <w:sz w:val="22"/>
          <w:szCs w:val="22"/>
        </w:rPr>
        <w:t xml:space="preserve">realizacja dostaw w ciągu </w:t>
      </w:r>
      <w:r w:rsidR="002D1D8D">
        <w:rPr>
          <w:sz w:val="22"/>
          <w:szCs w:val="22"/>
        </w:rPr>
        <w:t>72h</w:t>
      </w:r>
      <w:r w:rsidRPr="00B9214E">
        <w:rPr>
          <w:sz w:val="22"/>
          <w:szCs w:val="22"/>
        </w:rPr>
        <w:t xml:space="preserve"> roboczych od momentu wysłania zamówienia drogą elektroniczną</w:t>
      </w:r>
      <w:r w:rsidRPr="00B9214E">
        <w:rPr>
          <w:bCs/>
          <w:sz w:val="22"/>
          <w:szCs w:val="22"/>
        </w:rPr>
        <w:t xml:space="preserve"> </w:t>
      </w:r>
    </w:p>
    <w:p w14:paraId="4FE3E086" w14:textId="77777777" w:rsidR="00B9214E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742966F1" w14:textId="2705A1D9" w:rsidR="00B9214E" w:rsidRPr="00281DC6" w:rsidRDefault="006B29BF" w:rsidP="00B9214E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</w:t>
      </w:r>
      <w:r w:rsidR="00B9214E">
        <w:rPr>
          <w:bCs/>
          <w:sz w:val="22"/>
          <w:u w:val="single"/>
        </w:rPr>
        <w:t xml:space="preserve"> nr 6</w:t>
      </w:r>
      <w:r w:rsidR="00B9214E" w:rsidRPr="00281DC6">
        <w:rPr>
          <w:bCs/>
          <w:sz w:val="22"/>
          <w:u w:val="single"/>
        </w:rPr>
        <w:t xml:space="preserve">: </w:t>
      </w:r>
    </w:p>
    <w:p w14:paraId="735F2BD3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5213CA8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720CE61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09A0E72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128EF87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1A79C5CB" w14:textId="77777777" w:rsidR="00B9214E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CA5B59E" w14:textId="672A344C" w:rsidR="00B9214E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Pr="00B9214E">
        <w:rPr>
          <w:sz w:val="22"/>
          <w:szCs w:val="22"/>
        </w:rPr>
        <w:t xml:space="preserve">realizacja dostaw w ciągu </w:t>
      </w:r>
      <w:r w:rsidR="002D1D8D">
        <w:rPr>
          <w:sz w:val="22"/>
          <w:szCs w:val="22"/>
        </w:rPr>
        <w:t>72h</w:t>
      </w:r>
      <w:r w:rsidRPr="00B9214E">
        <w:rPr>
          <w:sz w:val="22"/>
          <w:szCs w:val="22"/>
        </w:rPr>
        <w:t xml:space="preserve"> roboczych od momentu wysłania zamówienia drogą elektroniczną</w:t>
      </w:r>
      <w:r w:rsidRPr="00B9214E">
        <w:rPr>
          <w:bCs/>
          <w:sz w:val="22"/>
          <w:szCs w:val="22"/>
        </w:rPr>
        <w:t xml:space="preserve"> </w:t>
      </w:r>
    </w:p>
    <w:p w14:paraId="0C354E93" w14:textId="77777777" w:rsidR="00B9214E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741402DD" w14:textId="056685E6" w:rsidR="00B9214E" w:rsidRPr="00281DC6" w:rsidRDefault="006B29BF" w:rsidP="00B9214E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</w:t>
      </w:r>
      <w:r w:rsidR="00B9214E">
        <w:rPr>
          <w:bCs/>
          <w:sz w:val="22"/>
          <w:u w:val="single"/>
        </w:rPr>
        <w:t xml:space="preserve"> nr 7</w:t>
      </w:r>
      <w:r w:rsidR="00B9214E" w:rsidRPr="00281DC6">
        <w:rPr>
          <w:bCs/>
          <w:sz w:val="22"/>
          <w:u w:val="single"/>
        </w:rPr>
        <w:t xml:space="preserve">: </w:t>
      </w:r>
    </w:p>
    <w:p w14:paraId="3EBED198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97B910E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478A1F2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2E9B547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4ADC4201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7EDCF8B3" w14:textId="77777777" w:rsidR="00B9214E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E3DF125" w14:textId="515E15AF" w:rsidR="00B9214E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Pr="00B9214E">
        <w:rPr>
          <w:sz w:val="22"/>
          <w:szCs w:val="22"/>
        </w:rPr>
        <w:t xml:space="preserve">realizacja dostaw w ciągu </w:t>
      </w:r>
      <w:r w:rsidR="002D1D8D">
        <w:rPr>
          <w:sz w:val="22"/>
          <w:szCs w:val="22"/>
        </w:rPr>
        <w:t>72h</w:t>
      </w:r>
      <w:r w:rsidRPr="00B9214E">
        <w:rPr>
          <w:sz w:val="22"/>
          <w:szCs w:val="22"/>
        </w:rPr>
        <w:t xml:space="preserve"> roboczych od momentu wysłania zamówienia drogą elektroniczną</w:t>
      </w:r>
      <w:r w:rsidRPr="00B9214E">
        <w:rPr>
          <w:bCs/>
          <w:sz w:val="22"/>
          <w:szCs w:val="22"/>
        </w:rPr>
        <w:t xml:space="preserve"> </w:t>
      </w:r>
    </w:p>
    <w:p w14:paraId="29591E0A" w14:textId="77777777" w:rsidR="00B9214E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5AE23A60" w14:textId="721BAF9A" w:rsidR="00B9214E" w:rsidRPr="00281DC6" w:rsidRDefault="006B29BF" w:rsidP="00B9214E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</w:t>
      </w:r>
      <w:r w:rsidR="00B9214E">
        <w:rPr>
          <w:bCs/>
          <w:sz w:val="22"/>
          <w:u w:val="single"/>
        </w:rPr>
        <w:t xml:space="preserve"> nr 8</w:t>
      </w:r>
      <w:r w:rsidR="00B9214E" w:rsidRPr="00281DC6">
        <w:rPr>
          <w:bCs/>
          <w:sz w:val="22"/>
          <w:u w:val="single"/>
        </w:rPr>
        <w:t xml:space="preserve">: </w:t>
      </w:r>
    </w:p>
    <w:p w14:paraId="33E65F6D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7E79750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AA4B32C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B7A9A65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4981CE76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13DA606F" w14:textId="77777777" w:rsidR="00B9214E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BB23474" w14:textId="1F3D0664" w:rsidR="00B9214E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Pr="00B9214E">
        <w:rPr>
          <w:sz w:val="22"/>
          <w:szCs w:val="22"/>
        </w:rPr>
        <w:t xml:space="preserve">realizacja dostaw w ciągu </w:t>
      </w:r>
      <w:r w:rsidR="002D1D8D">
        <w:rPr>
          <w:sz w:val="22"/>
          <w:szCs w:val="22"/>
        </w:rPr>
        <w:t>72h</w:t>
      </w:r>
      <w:r w:rsidRPr="00B9214E">
        <w:rPr>
          <w:sz w:val="22"/>
          <w:szCs w:val="22"/>
        </w:rPr>
        <w:t xml:space="preserve"> roboczych od momentu wysłania zamówienia drogą elektroniczną</w:t>
      </w:r>
      <w:r w:rsidRPr="00B9214E">
        <w:rPr>
          <w:bCs/>
          <w:sz w:val="22"/>
          <w:szCs w:val="22"/>
        </w:rPr>
        <w:t xml:space="preserve"> </w:t>
      </w:r>
    </w:p>
    <w:p w14:paraId="3E930D79" w14:textId="77777777" w:rsidR="00B9214E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2A78B1CD" w14:textId="357C7B36" w:rsidR="00B9214E" w:rsidRPr="00281DC6" w:rsidRDefault="006B29BF" w:rsidP="00B9214E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</w:t>
      </w:r>
      <w:r w:rsidR="00B9214E">
        <w:rPr>
          <w:bCs/>
          <w:sz w:val="22"/>
          <w:u w:val="single"/>
        </w:rPr>
        <w:t xml:space="preserve"> nr 9</w:t>
      </w:r>
      <w:r w:rsidR="00B9214E" w:rsidRPr="00281DC6">
        <w:rPr>
          <w:bCs/>
          <w:sz w:val="22"/>
          <w:u w:val="single"/>
        </w:rPr>
        <w:t xml:space="preserve">: </w:t>
      </w:r>
    </w:p>
    <w:p w14:paraId="7349CCF4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7148916B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7FF9B8D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3FF366D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0D7FB5F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18D32416" w14:textId="77777777" w:rsidR="00B9214E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71C18C9" w14:textId="68F1671C" w:rsidR="00B9214E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Pr="00B9214E">
        <w:rPr>
          <w:sz w:val="22"/>
          <w:szCs w:val="22"/>
        </w:rPr>
        <w:t xml:space="preserve">realizacja dostaw w ciągu </w:t>
      </w:r>
      <w:r w:rsidR="002D1D8D">
        <w:rPr>
          <w:sz w:val="22"/>
          <w:szCs w:val="22"/>
        </w:rPr>
        <w:t>72h</w:t>
      </w:r>
      <w:r w:rsidRPr="00B9214E">
        <w:rPr>
          <w:sz w:val="22"/>
          <w:szCs w:val="22"/>
        </w:rPr>
        <w:t xml:space="preserve"> roboczych od momentu wysłania zamówienia drogą elektroniczną</w:t>
      </w:r>
      <w:r w:rsidRPr="00B9214E">
        <w:rPr>
          <w:bCs/>
          <w:sz w:val="22"/>
          <w:szCs w:val="22"/>
        </w:rPr>
        <w:t xml:space="preserve"> </w:t>
      </w:r>
    </w:p>
    <w:p w14:paraId="0BEFCB16" w14:textId="77777777" w:rsidR="00B9214E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094ECC69" w14:textId="606C8EC3" w:rsidR="00B9214E" w:rsidRPr="00281DC6" w:rsidRDefault="006B29BF" w:rsidP="00B9214E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</w:t>
      </w:r>
      <w:r w:rsidR="00B9214E" w:rsidRPr="00281DC6">
        <w:rPr>
          <w:bCs/>
          <w:sz w:val="22"/>
          <w:u w:val="single"/>
        </w:rPr>
        <w:t xml:space="preserve"> nr 1</w:t>
      </w:r>
      <w:r w:rsidR="00B9214E">
        <w:rPr>
          <w:bCs/>
          <w:sz w:val="22"/>
          <w:u w:val="single"/>
        </w:rPr>
        <w:t>0</w:t>
      </w:r>
      <w:r w:rsidR="00B9214E" w:rsidRPr="00281DC6">
        <w:rPr>
          <w:bCs/>
          <w:sz w:val="22"/>
          <w:u w:val="single"/>
        </w:rPr>
        <w:t xml:space="preserve">: </w:t>
      </w:r>
    </w:p>
    <w:p w14:paraId="2F047B36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9F7A0C1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BDEF9A9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41C914E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6FF06B2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10B0BEB2" w14:textId="77777777" w:rsidR="00B9214E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79078F2" w14:textId="1ECA0172" w:rsidR="00B9214E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Pr="00B9214E">
        <w:rPr>
          <w:sz w:val="22"/>
          <w:szCs w:val="22"/>
        </w:rPr>
        <w:t xml:space="preserve">realizacja dostaw w ciągu </w:t>
      </w:r>
      <w:r w:rsidR="002D1D8D">
        <w:rPr>
          <w:sz w:val="22"/>
          <w:szCs w:val="22"/>
        </w:rPr>
        <w:t>72h</w:t>
      </w:r>
      <w:r w:rsidRPr="00B9214E">
        <w:rPr>
          <w:sz w:val="22"/>
          <w:szCs w:val="22"/>
        </w:rPr>
        <w:t xml:space="preserve"> roboczych od momentu wysłania zamówienia drogą elektroniczną</w:t>
      </w:r>
      <w:r w:rsidRPr="00B9214E">
        <w:rPr>
          <w:bCs/>
          <w:sz w:val="22"/>
          <w:szCs w:val="22"/>
        </w:rPr>
        <w:t xml:space="preserve"> </w:t>
      </w:r>
    </w:p>
    <w:p w14:paraId="2C7CC44A" w14:textId="77777777" w:rsidR="00B9214E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498325B2" w14:textId="23EE87AE" w:rsidR="00B9214E" w:rsidRPr="00281DC6" w:rsidRDefault="006B29BF" w:rsidP="00B9214E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</w:t>
      </w:r>
      <w:r w:rsidR="00B9214E" w:rsidRPr="00281DC6">
        <w:rPr>
          <w:bCs/>
          <w:sz w:val="22"/>
          <w:u w:val="single"/>
        </w:rPr>
        <w:t xml:space="preserve"> nr 1</w:t>
      </w:r>
      <w:r w:rsidR="00B9214E">
        <w:rPr>
          <w:bCs/>
          <w:sz w:val="22"/>
          <w:u w:val="single"/>
        </w:rPr>
        <w:t>1</w:t>
      </w:r>
      <w:r w:rsidR="00B9214E" w:rsidRPr="00281DC6">
        <w:rPr>
          <w:bCs/>
          <w:sz w:val="22"/>
          <w:u w:val="single"/>
        </w:rPr>
        <w:t xml:space="preserve">: </w:t>
      </w:r>
    </w:p>
    <w:p w14:paraId="4749FD33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7C8357B4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5C88DD9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9F6A89C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6AF15ED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15E91A37" w14:textId="77777777" w:rsidR="00B9214E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A9F5FC9" w14:textId="2D30646E" w:rsidR="00B9214E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Pr="00B9214E">
        <w:rPr>
          <w:sz w:val="22"/>
          <w:szCs w:val="22"/>
        </w:rPr>
        <w:t xml:space="preserve">realizacja dostaw w ciągu </w:t>
      </w:r>
      <w:r w:rsidR="002D1D8D">
        <w:rPr>
          <w:sz w:val="22"/>
          <w:szCs w:val="22"/>
        </w:rPr>
        <w:t>72h</w:t>
      </w:r>
      <w:r w:rsidRPr="00B9214E">
        <w:rPr>
          <w:sz w:val="22"/>
          <w:szCs w:val="22"/>
        </w:rPr>
        <w:t xml:space="preserve"> roboczych od momentu wysłania zamówienia drogą elektroniczną</w:t>
      </w:r>
      <w:r w:rsidRPr="00B9214E">
        <w:rPr>
          <w:bCs/>
          <w:sz w:val="22"/>
          <w:szCs w:val="22"/>
        </w:rPr>
        <w:t xml:space="preserve"> </w:t>
      </w:r>
    </w:p>
    <w:p w14:paraId="3F2A7783" w14:textId="77777777" w:rsidR="00B9214E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5B37C018" w14:textId="6D069D28" w:rsidR="00B9214E" w:rsidRPr="00281DC6" w:rsidRDefault="006B29BF" w:rsidP="00B9214E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</w:t>
      </w:r>
      <w:r w:rsidR="00B9214E" w:rsidRPr="00281DC6">
        <w:rPr>
          <w:bCs/>
          <w:sz w:val="22"/>
          <w:u w:val="single"/>
        </w:rPr>
        <w:t xml:space="preserve"> nr 1</w:t>
      </w:r>
      <w:r w:rsidR="00B9214E">
        <w:rPr>
          <w:bCs/>
          <w:sz w:val="22"/>
          <w:u w:val="single"/>
        </w:rPr>
        <w:t>2</w:t>
      </w:r>
      <w:r w:rsidR="00B9214E" w:rsidRPr="00281DC6">
        <w:rPr>
          <w:bCs/>
          <w:sz w:val="22"/>
          <w:u w:val="single"/>
        </w:rPr>
        <w:t xml:space="preserve">: </w:t>
      </w:r>
    </w:p>
    <w:p w14:paraId="04D13AF4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9CF5B22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2E825E8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F03071B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23457C6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4D180CEA" w14:textId="77777777" w:rsidR="00B9214E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EB43983" w14:textId="7686D5BA" w:rsidR="00B9214E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Pr="00B9214E">
        <w:rPr>
          <w:sz w:val="22"/>
          <w:szCs w:val="22"/>
        </w:rPr>
        <w:t xml:space="preserve">realizacja dostaw w ciągu </w:t>
      </w:r>
      <w:r w:rsidR="002D1D8D">
        <w:rPr>
          <w:sz w:val="22"/>
          <w:szCs w:val="22"/>
        </w:rPr>
        <w:t>72h</w:t>
      </w:r>
      <w:r w:rsidRPr="00B9214E">
        <w:rPr>
          <w:sz w:val="22"/>
          <w:szCs w:val="22"/>
        </w:rPr>
        <w:t xml:space="preserve"> roboczych od momentu wysłania zamówienia drogą elektroniczną</w:t>
      </w:r>
      <w:r w:rsidRPr="00B9214E">
        <w:rPr>
          <w:bCs/>
          <w:sz w:val="22"/>
          <w:szCs w:val="22"/>
        </w:rPr>
        <w:t xml:space="preserve"> </w:t>
      </w:r>
    </w:p>
    <w:p w14:paraId="530F1B86" w14:textId="77777777" w:rsidR="00B9214E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059FC1B8" w14:textId="23B5D3FA" w:rsidR="00B9214E" w:rsidRPr="00281DC6" w:rsidRDefault="006B29BF" w:rsidP="00B9214E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</w:t>
      </w:r>
      <w:r w:rsidR="00B9214E" w:rsidRPr="00281DC6">
        <w:rPr>
          <w:bCs/>
          <w:sz w:val="22"/>
          <w:u w:val="single"/>
        </w:rPr>
        <w:t xml:space="preserve"> nr 1</w:t>
      </w:r>
      <w:r w:rsidR="00B9214E">
        <w:rPr>
          <w:bCs/>
          <w:sz w:val="22"/>
          <w:u w:val="single"/>
        </w:rPr>
        <w:t>3</w:t>
      </w:r>
      <w:r w:rsidR="00B9214E" w:rsidRPr="00281DC6">
        <w:rPr>
          <w:bCs/>
          <w:sz w:val="22"/>
          <w:u w:val="single"/>
        </w:rPr>
        <w:t xml:space="preserve">: </w:t>
      </w:r>
    </w:p>
    <w:p w14:paraId="5CD761BF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DCDB52D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7AC628D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B4DA7F1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4D30B7E5" w14:textId="77777777" w:rsidR="00B9214E" w:rsidRPr="00281DC6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610BA2E2" w14:textId="77777777" w:rsidR="00B9214E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6749803" w14:textId="2DDC6EEB" w:rsidR="00B9214E" w:rsidRDefault="00B9214E" w:rsidP="00B9214E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Pr="00B9214E">
        <w:rPr>
          <w:sz w:val="22"/>
          <w:szCs w:val="22"/>
        </w:rPr>
        <w:t xml:space="preserve">realizacja dostaw w ciągu </w:t>
      </w:r>
      <w:r w:rsidR="002D1D8D">
        <w:rPr>
          <w:sz w:val="22"/>
          <w:szCs w:val="22"/>
        </w:rPr>
        <w:t>72h</w:t>
      </w:r>
      <w:r w:rsidRPr="00B9214E">
        <w:rPr>
          <w:sz w:val="22"/>
          <w:szCs w:val="22"/>
        </w:rPr>
        <w:t xml:space="preserve"> roboczych od momentu wysłania zamówienia drogą elektroniczną</w:t>
      </w:r>
      <w:r w:rsidRPr="00B9214E">
        <w:rPr>
          <w:bCs/>
          <w:sz w:val="22"/>
          <w:szCs w:val="22"/>
        </w:rPr>
        <w:t xml:space="preserve"> </w:t>
      </w:r>
    </w:p>
    <w:p w14:paraId="6CFAEF93" w14:textId="77777777" w:rsidR="002D1D8D" w:rsidRDefault="002D1D8D" w:rsidP="00B9214E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4D785679" w14:textId="00E3913C" w:rsidR="002D1D8D" w:rsidRPr="00281DC6" w:rsidRDefault="006B29BF" w:rsidP="002D1D8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</w:t>
      </w:r>
      <w:r w:rsidR="002D1D8D" w:rsidRPr="00281DC6">
        <w:rPr>
          <w:bCs/>
          <w:sz w:val="22"/>
          <w:u w:val="single"/>
        </w:rPr>
        <w:t xml:space="preserve"> nr 1</w:t>
      </w:r>
      <w:r w:rsidR="002D1D8D">
        <w:rPr>
          <w:bCs/>
          <w:sz w:val="22"/>
          <w:u w:val="single"/>
        </w:rPr>
        <w:t>4</w:t>
      </w:r>
      <w:r w:rsidR="002D1D8D" w:rsidRPr="00281DC6">
        <w:rPr>
          <w:bCs/>
          <w:sz w:val="22"/>
          <w:u w:val="single"/>
        </w:rPr>
        <w:t xml:space="preserve">: </w:t>
      </w:r>
    </w:p>
    <w:p w14:paraId="1C9A3B72" w14:textId="77777777" w:rsidR="002D1D8D" w:rsidRPr="00281DC6" w:rsidRDefault="002D1D8D" w:rsidP="002D1D8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3E755EF" w14:textId="77777777" w:rsidR="002D1D8D" w:rsidRPr="00281DC6" w:rsidRDefault="002D1D8D" w:rsidP="002D1D8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CD8A3A4" w14:textId="77777777" w:rsidR="002D1D8D" w:rsidRPr="00281DC6" w:rsidRDefault="002D1D8D" w:rsidP="002D1D8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E0AA10B" w14:textId="77777777" w:rsidR="002D1D8D" w:rsidRPr="00281DC6" w:rsidRDefault="002D1D8D" w:rsidP="002D1D8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8D1145D" w14:textId="77777777" w:rsidR="002D1D8D" w:rsidRPr="00281DC6" w:rsidRDefault="002D1D8D" w:rsidP="002D1D8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680706CE" w14:textId="77777777" w:rsidR="002D1D8D" w:rsidRDefault="002D1D8D" w:rsidP="002D1D8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09CF090" w14:textId="77777777" w:rsidR="002D1D8D" w:rsidRDefault="002D1D8D" w:rsidP="002D1D8D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Pr="00B9214E">
        <w:rPr>
          <w:sz w:val="22"/>
          <w:szCs w:val="22"/>
        </w:rPr>
        <w:t xml:space="preserve">realizacja dostaw w ciągu </w:t>
      </w:r>
      <w:r>
        <w:rPr>
          <w:sz w:val="22"/>
          <w:szCs w:val="22"/>
        </w:rPr>
        <w:t>72h</w:t>
      </w:r>
      <w:r w:rsidRPr="00B9214E">
        <w:rPr>
          <w:sz w:val="22"/>
          <w:szCs w:val="22"/>
        </w:rPr>
        <w:t xml:space="preserve"> roboczych od momentu wysłania zamówienia drogą elektroniczną</w:t>
      </w:r>
      <w:r w:rsidRPr="00B9214E">
        <w:rPr>
          <w:bCs/>
          <w:sz w:val="22"/>
          <w:szCs w:val="22"/>
        </w:rPr>
        <w:t xml:space="preserve"> </w:t>
      </w:r>
    </w:p>
    <w:p w14:paraId="4C6654D1" w14:textId="77777777" w:rsidR="002D1D8D" w:rsidRPr="00B9214E" w:rsidRDefault="002D1D8D" w:rsidP="00B9214E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11F871C0" w14:textId="77777777" w:rsidR="00AC5DFA" w:rsidRPr="00AC5DFA" w:rsidRDefault="00AC5DFA" w:rsidP="00B9214E">
      <w:pPr>
        <w:spacing w:after="120" w:line="276" w:lineRule="auto"/>
        <w:contextualSpacing/>
        <w:jc w:val="both"/>
        <w:rPr>
          <w:bCs/>
          <w:sz w:val="22"/>
        </w:rPr>
      </w:pPr>
    </w:p>
    <w:bookmarkEnd w:id="2"/>
    <w:p w14:paraId="0330913F" w14:textId="77777777" w:rsidR="00071FE3" w:rsidRPr="00071FE3" w:rsidRDefault="00AC5DFA" w:rsidP="00AC5DFA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>
        <w:rPr>
          <w:bCs/>
          <w:sz w:val="22"/>
        </w:rPr>
        <w:t xml:space="preserve">     </w:t>
      </w:r>
      <w:r w:rsidR="00071FE3" w:rsidRPr="00071FE3">
        <w:rPr>
          <w:bCs/>
          <w:sz w:val="22"/>
          <w:u w:val="single"/>
        </w:rPr>
        <w:t>UWAGA: Wykonawca może usunąć zadania na które nie składa oferty</w:t>
      </w:r>
      <w:r w:rsidR="00071FE3">
        <w:rPr>
          <w:bCs/>
          <w:sz w:val="22"/>
          <w:u w:val="single"/>
        </w:rPr>
        <w:t>.</w:t>
      </w:r>
    </w:p>
    <w:p w14:paraId="7940BDBA" w14:textId="77777777" w:rsidR="00CA7C6C" w:rsidRDefault="00CA7C6C" w:rsidP="00B9214E">
      <w:pPr>
        <w:spacing w:line="360" w:lineRule="auto"/>
        <w:jc w:val="both"/>
      </w:pPr>
    </w:p>
    <w:p w14:paraId="43BB9058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lastRenderedPageBreak/>
        <w:t>OŚWIADCZAMY</w:t>
      </w:r>
      <w:r w:rsidRPr="00281DC6">
        <w:rPr>
          <w:sz w:val="22"/>
        </w:rPr>
        <w:t>, że:</w:t>
      </w:r>
    </w:p>
    <w:p w14:paraId="0D9D4F9F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7043D7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28B6A24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017C1912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399C5152" w14:textId="77777777" w:rsidTr="006014D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0DA7F84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95A925E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12ADF3F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674CAFE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3FEBD9E" w14:textId="77777777" w:rsidTr="006014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E88D4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7FE7F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F35B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05645414" w14:textId="77777777" w:rsidTr="006014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BD4D8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54534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0B310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6924203" w14:textId="77777777" w:rsidR="003C13CD" w:rsidRPr="003C13CD" w:rsidRDefault="003C13CD" w:rsidP="003C13CD">
      <w:pPr>
        <w:numPr>
          <w:ilvl w:val="0"/>
          <w:numId w:val="36"/>
        </w:numPr>
        <w:spacing w:before="100" w:beforeAutospacing="1" w:after="100" w:afterAutospacing="1"/>
      </w:pPr>
      <w:r w:rsidRPr="003C13CD">
        <w:t xml:space="preserve">oświadczam, że nie podlegam wykluczeniu z postępowania na podstawie art.108 ust 1 pkt 1-6 ustawy </w:t>
      </w:r>
      <w:proofErr w:type="spellStart"/>
      <w:r w:rsidRPr="003C13CD">
        <w:t>Pzp</w:t>
      </w:r>
      <w:proofErr w:type="spellEnd"/>
      <w:r w:rsidRPr="003C13CD">
        <w:t>.</w:t>
      </w:r>
    </w:p>
    <w:p w14:paraId="43FB4102" w14:textId="77777777" w:rsidR="003C13CD" w:rsidRPr="003C13CD" w:rsidRDefault="003C13CD" w:rsidP="003C13CD">
      <w:pPr>
        <w:numPr>
          <w:ilvl w:val="0"/>
          <w:numId w:val="36"/>
        </w:numPr>
        <w:spacing w:before="100" w:beforeAutospacing="1" w:after="100" w:afterAutospacing="1"/>
      </w:pPr>
      <w:r w:rsidRPr="003C13CD">
        <w:t xml:space="preserve">oświadczam, że nie podlegam wykluczeniu z postępowania na podstawie art. 109 ust. 1 pkt 4 ustawy </w:t>
      </w:r>
      <w:proofErr w:type="spellStart"/>
      <w:r w:rsidRPr="003C13CD">
        <w:t>Pzp</w:t>
      </w:r>
      <w:proofErr w:type="spellEnd"/>
    </w:p>
    <w:p w14:paraId="1330EA1E" w14:textId="75DE9A00" w:rsidR="003C13CD" w:rsidRPr="003C13CD" w:rsidRDefault="003C13CD" w:rsidP="003C13CD">
      <w:pPr>
        <w:numPr>
          <w:ilvl w:val="0"/>
          <w:numId w:val="36"/>
        </w:numPr>
        <w:spacing w:before="100" w:beforeAutospacing="1" w:after="100" w:afterAutospacing="1"/>
        <w:jc w:val="both"/>
      </w:pPr>
      <w:r w:rsidRPr="003C13CD"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14:paraId="74FA2CC6" w14:textId="14C2E0A6" w:rsidR="00281DC6" w:rsidRPr="00281DC6" w:rsidRDefault="00281DC6" w:rsidP="003C13CD">
      <w:pPr>
        <w:numPr>
          <w:ilvl w:val="0"/>
          <w:numId w:val="36"/>
        </w:numPr>
        <w:spacing w:before="120" w:after="120" w:line="276" w:lineRule="auto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3C9499E5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BE0CAAC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69CBF236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</w:t>
      </w:r>
      <w:r w:rsidR="007E6FF3">
        <w:rPr>
          <w:bCs/>
          <w:sz w:val="22"/>
          <w:szCs w:val="22"/>
        </w:rPr>
        <w:t>o podatku od towarów i usług (t</w:t>
      </w:r>
      <w:r w:rsidRPr="00281DC6">
        <w:rPr>
          <w:bCs/>
          <w:sz w:val="22"/>
          <w:szCs w:val="22"/>
        </w:rPr>
        <w:t>j. Dz. U. z 2020r. poz. 106)</w:t>
      </w:r>
    </w:p>
    <w:p w14:paraId="5017F7A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4283B88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 xml:space="preserve">z dnia 11 marca 2014 r. </w:t>
      </w:r>
      <w:r w:rsidR="007E6FF3">
        <w:rPr>
          <w:bCs/>
          <w:sz w:val="22"/>
          <w:szCs w:val="22"/>
        </w:rPr>
        <w:t>o podatku od towarów i usług (t</w:t>
      </w:r>
      <w:r w:rsidRPr="00281DC6">
        <w:rPr>
          <w:bCs/>
          <w:sz w:val="22"/>
          <w:szCs w:val="22"/>
        </w:rPr>
        <w:t>j. Dz. U. z 2020r. poz. 106), wobec czego wskazujemy nazwę (rodzaj) towaru lub usługi, których dostawa lub świadczenie będzie prowadzić do obowiązku jego powstania oraz ich wartość bez kwoty podatku:</w:t>
      </w:r>
    </w:p>
    <w:p w14:paraId="524BC3A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7F2A03D4" w14:textId="77777777" w:rsidTr="006014DA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F9CB92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A76DEF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D54512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6B9C0E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46B93DB8" w14:textId="77777777" w:rsidTr="006014D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1D8C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5E80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3A5BE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A494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A755E3A" w14:textId="77777777" w:rsidTr="006014D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1A67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C0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2EDC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90D7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73AC970F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3F2C0FF0" w14:textId="77777777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7AE06BDD" w14:textId="77777777" w:rsidTr="006014DA">
        <w:tc>
          <w:tcPr>
            <w:tcW w:w="2521" w:type="dxa"/>
            <w:shd w:val="clear" w:color="auto" w:fill="auto"/>
            <w:vAlign w:val="center"/>
          </w:tcPr>
          <w:p w14:paraId="186C3CD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0B669EA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58F4FC77" w14:textId="77777777" w:rsidTr="006014DA">
        <w:tc>
          <w:tcPr>
            <w:tcW w:w="2521" w:type="dxa"/>
            <w:shd w:val="clear" w:color="auto" w:fill="auto"/>
            <w:vAlign w:val="center"/>
          </w:tcPr>
          <w:p w14:paraId="0E96F44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025E5F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020483D" w14:textId="77777777" w:rsidTr="006014DA">
        <w:tc>
          <w:tcPr>
            <w:tcW w:w="2521" w:type="dxa"/>
            <w:shd w:val="clear" w:color="auto" w:fill="auto"/>
            <w:vAlign w:val="center"/>
          </w:tcPr>
          <w:p w14:paraId="49864E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406F125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FB44D5E" w14:textId="77777777" w:rsidTr="006014DA">
        <w:tc>
          <w:tcPr>
            <w:tcW w:w="2521" w:type="dxa"/>
            <w:shd w:val="clear" w:color="auto" w:fill="auto"/>
            <w:vAlign w:val="center"/>
          </w:tcPr>
          <w:p w14:paraId="7180067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5784761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1308DB47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5D0FB3F" w14:textId="77777777" w:rsidR="00281DC6" w:rsidRPr="00281DC6" w:rsidRDefault="00281DC6" w:rsidP="00281DC6">
      <w:pPr>
        <w:numPr>
          <w:ilvl w:val="0"/>
          <w:numId w:val="35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4D439287" w14:textId="77777777" w:rsidR="00281DC6" w:rsidRPr="000A0964" w:rsidRDefault="00281DC6" w:rsidP="00281DC6">
      <w:pPr>
        <w:spacing w:line="360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 xml:space="preserve"> Czy Wykonawca jest mikroprzedsiębiorstwem bądź małym lub średnim przedsiębiorstwem ?</w:t>
      </w:r>
    </w:p>
    <w:p w14:paraId="34591B70" w14:textId="77777777" w:rsidR="00281DC6" w:rsidRPr="000A0964" w:rsidRDefault="00281DC6" w:rsidP="00281DC6">
      <w:pPr>
        <w:spacing w:line="360" w:lineRule="auto"/>
        <w:ind w:left="360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u w:val="single"/>
          <w:lang w:eastAsia="en-US"/>
        </w:rPr>
        <w:t>Odpowiedź Wykonawcy:</w:t>
      </w:r>
    </w:p>
    <w:p w14:paraId="597E5BB9" w14:textId="77777777" w:rsidR="00281DC6" w:rsidRPr="000A0964" w:rsidRDefault="00281DC6" w:rsidP="00281DC6">
      <w:pPr>
        <w:spacing w:line="360" w:lineRule="auto"/>
        <w:ind w:left="360"/>
        <w:contextualSpacing/>
        <w:rPr>
          <w:rFonts w:eastAsia="Calibri"/>
          <w:i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 xml:space="preserve">Wykonawca jest: </w:t>
      </w:r>
      <w:r w:rsidRPr="000A0964">
        <w:rPr>
          <w:rFonts w:eastAsia="Calibri"/>
          <w:i/>
          <w:sz w:val="22"/>
          <w:szCs w:val="22"/>
          <w:lang w:eastAsia="en-US"/>
        </w:rPr>
        <w:t>(niepotrzebne skreślić - właściwe zaznaczyć)</w:t>
      </w:r>
    </w:p>
    <w:p w14:paraId="5F919F59" w14:textId="77777777" w:rsidR="00281DC6" w:rsidRPr="000A0964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>mikroprzedsiębiorstwem</w:t>
      </w:r>
    </w:p>
    <w:p w14:paraId="709AFCAF" w14:textId="77777777" w:rsidR="00281DC6" w:rsidRPr="000A0964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>małym przedsiębiorstwem</w:t>
      </w:r>
    </w:p>
    <w:p w14:paraId="04DCC03C" w14:textId="77777777" w:rsidR="00281DC6" w:rsidRPr="000A0964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>średnim przedsiębiorstwem</w:t>
      </w:r>
    </w:p>
    <w:p w14:paraId="23C77E9D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37510515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A3CCB60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4952E60F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0C50B288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0EDDC02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C219393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5F274E75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01F9D99D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691E2038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43C6E96D" w14:textId="77777777" w:rsidR="00281DC6" w:rsidRPr="00281DC6" w:rsidRDefault="00281DC6" w:rsidP="00281DC6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40F5C65A" w14:textId="77777777" w:rsidR="00CA7C6C" w:rsidRDefault="00CA7C6C">
      <w:pPr>
        <w:spacing w:line="360" w:lineRule="auto"/>
        <w:ind w:hanging="284"/>
        <w:jc w:val="both"/>
      </w:pPr>
    </w:p>
    <w:p w14:paraId="2FC736AD" w14:textId="77777777" w:rsidR="00281DC6" w:rsidRDefault="00281DC6" w:rsidP="00281DC6">
      <w:pPr>
        <w:spacing w:line="360" w:lineRule="auto"/>
        <w:ind w:hanging="284"/>
        <w:jc w:val="both"/>
      </w:pPr>
    </w:p>
    <w:sectPr w:rsidR="00281DC6" w:rsidSect="00575B11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3159C3" w14:textId="77777777" w:rsidR="00575B11" w:rsidRDefault="00575B11">
      <w:r>
        <w:separator/>
      </w:r>
    </w:p>
  </w:endnote>
  <w:endnote w:type="continuationSeparator" w:id="0">
    <w:p w14:paraId="2CDD436A" w14:textId="77777777" w:rsidR="00575B11" w:rsidRDefault="00575B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A7615F" w14:textId="77777777" w:rsidR="00AC5DFA" w:rsidRDefault="00515B39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C5DF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73573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D4F73B8" w14:textId="77777777" w:rsidR="00AC5DFA" w:rsidRDefault="00AC5DF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106673" w14:textId="77777777" w:rsidR="00575B11" w:rsidRDefault="00575B11">
      <w:r>
        <w:separator/>
      </w:r>
    </w:p>
  </w:footnote>
  <w:footnote w:type="continuationSeparator" w:id="0">
    <w:p w14:paraId="125A5125" w14:textId="77777777" w:rsidR="00575B11" w:rsidRDefault="00575B11">
      <w:r>
        <w:continuationSeparator/>
      </w:r>
    </w:p>
  </w:footnote>
  <w:footnote w:id="1">
    <w:p w14:paraId="6DD343B1" w14:textId="77777777" w:rsidR="00AC5DFA" w:rsidRPr="00173016" w:rsidRDefault="00AC5DFA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CD8D45C" w14:textId="77777777" w:rsidR="00AC5DFA" w:rsidRPr="00173016" w:rsidRDefault="00AC5DFA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557BF64" w14:textId="77777777" w:rsidR="00AC5DFA" w:rsidRDefault="00AC5DFA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2561D5F" w14:textId="77777777" w:rsidR="00AC5DFA" w:rsidRPr="00173016" w:rsidRDefault="00AC5DFA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0CB18847" w14:textId="77777777" w:rsidR="00AC5DFA" w:rsidRPr="00173016" w:rsidRDefault="00AC5DFA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B6E224" w14:textId="38966717" w:rsidR="00AC5DFA" w:rsidRDefault="00373573">
    <w:pPr>
      <w:pStyle w:val="Nagwek"/>
    </w:pPr>
    <w:r>
      <w:t>Znak sprawy: SZW/DZP/</w:t>
    </w:r>
    <w:r w:rsidR="00307D2E">
      <w:t>5</w:t>
    </w:r>
    <w:r w:rsidR="00AC5DFA">
      <w:t>/202</w:t>
    </w:r>
    <w:r w:rsidR="001E72AA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3FD35259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6202923"/>
    <w:multiLevelType w:val="hybridMultilevel"/>
    <w:tmpl w:val="246C9E12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72CA0150"/>
    <w:multiLevelType w:val="hybridMultilevel"/>
    <w:tmpl w:val="F768F4DC"/>
    <w:lvl w:ilvl="0" w:tplc="1A2C7812">
      <w:start w:val="1"/>
      <w:numFmt w:val="bullet"/>
      <w:lvlText w:val="▪"/>
      <w:lvlJc w:val="left"/>
      <w:pPr>
        <w:ind w:left="1429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272516987">
    <w:abstractNumId w:val="9"/>
  </w:num>
  <w:num w:numId="2" w16cid:durableId="1065178678">
    <w:abstractNumId w:val="20"/>
  </w:num>
  <w:num w:numId="3" w16cid:durableId="1741291931">
    <w:abstractNumId w:val="23"/>
  </w:num>
  <w:num w:numId="4" w16cid:durableId="2133396764">
    <w:abstractNumId w:val="5"/>
  </w:num>
  <w:num w:numId="5" w16cid:durableId="874924785">
    <w:abstractNumId w:val="27"/>
  </w:num>
  <w:num w:numId="6" w16cid:durableId="1682851150">
    <w:abstractNumId w:val="6"/>
  </w:num>
  <w:num w:numId="7" w16cid:durableId="1549296662">
    <w:abstractNumId w:val="7"/>
  </w:num>
  <w:num w:numId="8" w16cid:durableId="1522628870">
    <w:abstractNumId w:val="31"/>
  </w:num>
  <w:num w:numId="9" w16cid:durableId="876159676">
    <w:abstractNumId w:val="4"/>
  </w:num>
  <w:num w:numId="10" w16cid:durableId="1338072589">
    <w:abstractNumId w:val="30"/>
  </w:num>
  <w:num w:numId="11" w16cid:durableId="2060548459">
    <w:abstractNumId w:val="25"/>
  </w:num>
  <w:num w:numId="12" w16cid:durableId="1937445647">
    <w:abstractNumId w:val="11"/>
  </w:num>
  <w:num w:numId="13" w16cid:durableId="259028781">
    <w:abstractNumId w:val="24"/>
  </w:num>
  <w:num w:numId="14" w16cid:durableId="903566562">
    <w:abstractNumId w:val="37"/>
  </w:num>
  <w:num w:numId="15" w16cid:durableId="797138433">
    <w:abstractNumId w:val="22"/>
  </w:num>
  <w:num w:numId="16" w16cid:durableId="1013147327">
    <w:abstractNumId w:val="36"/>
  </w:num>
  <w:num w:numId="17" w16cid:durableId="987440414">
    <w:abstractNumId w:val="10"/>
  </w:num>
  <w:num w:numId="18" w16cid:durableId="1626042371">
    <w:abstractNumId w:val="15"/>
  </w:num>
  <w:num w:numId="19" w16cid:durableId="445273965">
    <w:abstractNumId w:val="34"/>
  </w:num>
  <w:num w:numId="20" w16cid:durableId="1499996448">
    <w:abstractNumId w:val="1"/>
  </w:num>
  <w:num w:numId="21" w16cid:durableId="1248540775">
    <w:abstractNumId w:val="28"/>
  </w:num>
  <w:num w:numId="22" w16cid:durableId="2037078953">
    <w:abstractNumId w:val="2"/>
  </w:num>
  <w:num w:numId="23" w16cid:durableId="1904103509">
    <w:abstractNumId w:val="12"/>
  </w:num>
  <w:num w:numId="24" w16cid:durableId="438526913">
    <w:abstractNumId w:val="32"/>
  </w:num>
  <w:num w:numId="25" w16cid:durableId="2043092305">
    <w:abstractNumId w:val="8"/>
  </w:num>
  <w:num w:numId="26" w16cid:durableId="1068845416">
    <w:abstractNumId w:val="14"/>
  </w:num>
  <w:num w:numId="27" w16cid:durableId="1166169969">
    <w:abstractNumId w:val="18"/>
  </w:num>
  <w:num w:numId="28" w16cid:durableId="1329598440">
    <w:abstractNumId w:val="16"/>
  </w:num>
  <w:num w:numId="29" w16cid:durableId="613680562">
    <w:abstractNumId w:val="3"/>
  </w:num>
  <w:num w:numId="30" w16cid:durableId="608314574">
    <w:abstractNumId w:val="17"/>
  </w:num>
  <w:num w:numId="31" w16cid:durableId="1172910653">
    <w:abstractNumId w:val="0"/>
  </w:num>
  <w:num w:numId="32" w16cid:durableId="1481581282">
    <w:abstractNumId w:val="26"/>
  </w:num>
  <w:num w:numId="33" w16cid:durableId="2030981707">
    <w:abstractNumId w:val="19"/>
  </w:num>
  <w:num w:numId="34" w16cid:durableId="163788174">
    <w:abstractNumId w:val="29"/>
  </w:num>
  <w:num w:numId="35" w16cid:durableId="523593311">
    <w:abstractNumId w:val="35"/>
  </w:num>
  <w:num w:numId="36" w16cid:durableId="1135563858">
    <w:abstractNumId w:val="33"/>
  </w:num>
  <w:num w:numId="37" w16cid:durableId="1194032589">
    <w:abstractNumId w:val="13"/>
  </w:num>
  <w:num w:numId="38" w16cid:durableId="824199957">
    <w:abstractNumId w:val="38"/>
  </w:num>
  <w:num w:numId="39" w16cid:durableId="200404774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67AE5"/>
    <w:rsid w:val="00071FE3"/>
    <w:rsid w:val="000A0964"/>
    <w:rsid w:val="000B09F8"/>
    <w:rsid w:val="000D1C69"/>
    <w:rsid w:val="0018410E"/>
    <w:rsid w:val="001E72AA"/>
    <w:rsid w:val="00281DC6"/>
    <w:rsid w:val="002D1D8D"/>
    <w:rsid w:val="0030391A"/>
    <w:rsid w:val="00307D2E"/>
    <w:rsid w:val="00373573"/>
    <w:rsid w:val="0039528D"/>
    <w:rsid w:val="003A652F"/>
    <w:rsid w:val="003C13CD"/>
    <w:rsid w:val="003C1648"/>
    <w:rsid w:val="00412A27"/>
    <w:rsid w:val="00443C09"/>
    <w:rsid w:val="00460383"/>
    <w:rsid w:val="004A2566"/>
    <w:rsid w:val="004F0198"/>
    <w:rsid w:val="00515B39"/>
    <w:rsid w:val="00535E57"/>
    <w:rsid w:val="00575B11"/>
    <w:rsid w:val="005A192D"/>
    <w:rsid w:val="005A70C7"/>
    <w:rsid w:val="005B4C0B"/>
    <w:rsid w:val="006014DA"/>
    <w:rsid w:val="00613B65"/>
    <w:rsid w:val="006A0EFD"/>
    <w:rsid w:val="006B29BF"/>
    <w:rsid w:val="006D760D"/>
    <w:rsid w:val="00740C0B"/>
    <w:rsid w:val="007717C3"/>
    <w:rsid w:val="007E6FF3"/>
    <w:rsid w:val="007E76E7"/>
    <w:rsid w:val="0089323B"/>
    <w:rsid w:val="00A40F6F"/>
    <w:rsid w:val="00AA7E40"/>
    <w:rsid w:val="00AC5DFA"/>
    <w:rsid w:val="00AE3969"/>
    <w:rsid w:val="00B16524"/>
    <w:rsid w:val="00B22D6B"/>
    <w:rsid w:val="00B9214E"/>
    <w:rsid w:val="00CA0475"/>
    <w:rsid w:val="00CA579C"/>
    <w:rsid w:val="00CA7C6C"/>
    <w:rsid w:val="00CB2BE7"/>
    <w:rsid w:val="00D74BC1"/>
    <w:rsid w:val="00D90764"/>
    <w:rsid w:val="00DB6916"/>
    <w:rsid w:val="00F2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8129E7"/>
  <w15:docId w15:val="{4F3A6D67-A3C8-4AE7-A514-8FA072CC8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1C6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D1C6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0D1C6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0D1C6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0D1C6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0D1C6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0D1C6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0D1C6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0D1C6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0D1C6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0D1C69"/>
  </w:style>
  <w:style w:type="paragraph" w:styleId="Stopka">
    <w:name w:val="foot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0D1C6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0D1C6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137</TotalTime>
  <Pages>6</Pages>
  <Words>1602</Words>
  <Characters>9616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Ewa Nieboj</dc:creator>
  <cp:keywords/>
  <dc:description/>
  <cp:lastModifiedBy>Małgorzata Watral-Duńska</cp:lastModifiedBy>
  <cp:revision>25</cp:revision>
  <cp:lastPrinted>2007-10-05T06:59:00Z</cp:lastPrinted>
  <dcterms:created xsi:type="dcterms:W3CDTF">2021-03-05T08:11:00Z</dcterms:created>
  <dcterms:modified xsi:type="dcterms:W3CDTF">2024-01-24T12:03:00Z</dcterms:modified>
</cp:coreProperties>
</file>