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DAC74" w14:textId="77777777" w:rsidR="003E6519" w:rsidRPr="009432A1" w:rsidRDefault="00C1285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12855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12855">
        <w:rPr>
          <w:rFonts w:ascii="Arial" w:hAnsi="Arial" w:cs="Arial"/>
          <w:sz w:val="24"/>
          <w:szCs w:val="24"/>
        </w:rPr>
        <w:t>2024-01-31</w:t>
      </w:r>
    </w:p>
    <w:p w14:paraId="232DA6E6" w14:textId="77777777" w:rsidR="003E6519" w:rsidRPr="009432A1" w:rsidRDefault="00C1285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12855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9688758" w14:textId="77777777" w:rsidR="003E6519" w:rsidRPr="009432A1" w:rsidRDefault="00C1285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12855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12855">
        <w:rPr>
          <w:rFonts w:ascii="Arial" w:hAnsi="Arial" w:cs="Arial"/>
          <w:sz w:val="24"/>
          <w:szCs w:val="24"/>
        </w:rPr>
        <w:t>66</w:t>
      </w:r>
    </w:p>
    <w:p w14:paraId="2A1D00E1" w14:textId="77777777" w:rsidR="003E6519" w:rsidRPr="009432A1" w:rsidRDefault="00C12855" w:rsidP="003E6519">
      <w:pPr>
        <w:rPr>
          <w:rFonts w:ascii="Arial" w:hAnsi="Arial" w:cs="Arial"/>
          <w:sz w:val="24"/>
          <w:szCs w:val="24"/>
        </w:rPr>
      </w:pPr>
      <w:r w:rsidRPr="00C12855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12855">
        <w:rPr>
          <w:rFonts w:ascii="Arial" w:hAnsi="Arial" w:cs="Arial"/>
          <w:sz w:val="24"/>
          <w:szCs w:val="24"/>
        </w:rPr>
        <w:t>Kraków</w:t>
      </w:r>
    </w:p>
    <w:p w14:paraId="35B77D46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B4DAF7C" w14:textId="247336FE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3116232" w14:textId="4AEBCFF3" w:rsidR="00C007D0" w:rsidRPr="009432A1" w:rsidRDefault="00C007D0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SZP-271-52/23 – 57.MM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F00B78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5205B5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BB1CC8B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98D9760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7F515D7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5DED51B" w14:textId="77777777" w:rsidTr="001A0FA2">
        <w:tc>
          <w:tcPr>
            <w:tcW w:w="2269" w:type="dxa"/>
            <w:shd w:val="clear" w:color="auto" w:fill="auto"/>
          </w:tcPr>
          <w:p w14:paraId="7053BC62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6EEF4A" w14:textId="77777777" w:rsidR="003E6519" w:rsidRPr="004E4B64" w:rsidRDefault="00C1285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2855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12855" w:rsidRPr="004E4B64" w14:paraId="07134542" w14:textId="77777777" w:rsidTr="000B5C7F">
        <w:tc>
          <w:tcPr>
            <w:tcW w:w="2269" w:type="dxa"/>
            <w:shd w:val="clear" w:color="auto" w:fill="auto"/>
          </w:tcPr>
          <w:p w14:paraId="60A243E0" w14:textId="77777777" w:rsidR="00C12855" w:rsidRPr="004E4B64" w:rsidRDefault="00C12855" w:rsidP="000B5C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12C4C3" w14:textId="77777777" w:rsidR="00C12855" w:rsidRPr="004E4B64" w:rsidRDefault="00C12855" w:rsidP="000B5C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2855">
              <w:rPr>
                <w:rFonts w:ascii="Arial" w:hAnsi="Arial" w:cs="Arial"/>
                <w:bCs/>
                <w:sz w:val="24"/>
                <w:szCs w:val="24"/>
              </w:rPr>
              <w:t>SZP-271-52-2023</w:t>
            </w:r>
          </w:p>
        </w:tc>
      </w:tr>
    </w:tbl>
    <w:p w14:paraId="0954B558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12855" w:rsidRPr="00C12855">
        <w:rPr>
          <w:rFonts w:ascii="Arial" w:hAnsi="Arial" w:cs="Arial"/>
          <w:sz w:val="24"/>
          <w:szCs w:val="24"/>
        </w:rPr>
        <w:t>(</w:t>
      </w:r>
      <w:proofErr w:type="spellStart"/>
      <w:r w:rsidR="00C12855" w:rsidRPr="00C12855">
        <w:rPr>
          <w:rFonts w:ascii="Arial" w:hAnsi="Arial" w:cs="Arial"/>
          <w:sz w:val="24"/>
          <w:szCs w:val="24"/>
        </w:rPr>
        <w:t>t.j</w:t>
      </w:r>
      <w:proofErr w:type="spellEnd"/>
      <w:r w:rsidR="00C12855" w:rsidRPr="00C12855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12855" w:rsidRPr="00C007D0" w14:paraId="33859926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BDA59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1 zamówienia w wysokości 14 688.00 zł brutto;</w:t>
            </w:r>
          </w:p>
        </w:tc>
      </w:tr>
      <w:tr w:rsidR="00C12855" w:rsidRPr="00C007D0" w14:paraId="6AC934DE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5108BE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2 zamówienia w wysokości 16 070.40 zł brutto;</w:t>
            </w:r>
          </w:p>
        </w:tc>
      </w:tr>
      <w:tr w:rsidR="00C12855" w:rsidRPr="00C007D0" w14:paraId="042AD64B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FE0C4E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3 zamówienia w wysokości 9 720.00 zł brutto;</w:t>
            </w:r>
          </w:p>
        </w:tc>
      </w:tr>
      <w:tr w:rsidR="00C12855" w:rsidRPr="00C007D0" w14:paraId="11B5CE63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6BB96F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4 zamówienia w wysokości 8 208.00 zł brutto;</w:t>
            </w:r>
          </w:p>
        </w:tc>
      </w:tr>
      <w:tr w:rsidR="00C12855" w:rsidRPr="00C007D0" w14:paraId="60E6DA14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BB779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5 zamówienia w wysokości 2 754.00 zł brutto;</w:t>
            </w:r>
          </w:p>
        </w:tc>
      </w:tr>
      <w:tr w:rsidR="00C12855" w:rsidRPr="00C007D0" w14:paraId="76864218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491A65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6 zamówienia w wysokości 691.20 zł brutto;</w:t>
            </w:r>
          </w:p>
        </w:tc>
      </w:tr>
      <w:tr w:rsidR="00C12855" w:rsidRPr="00C007D0" w14:paraId="53587491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A295C5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7 zamówienia w wysokości 1 437 378.48 zł brutto;</w:t>
            </w:r>
          </w:p>
        </w:tc>
      </w:tr>
      <w:tr w:rsidR="00C12855" w:rsidRPr="00C007D0" w14:paraId="6340CBCE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7CBBE4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8 zamówienia w wysokości 2 538 000.00 zł brutto;</w:t>
            </w:r>
          </w:p>
        </w:tc>
      </w:tr>
      <w:tr w:rsidR="00C12855" w:rsidRPr="00C007D0" w14:paraId="30FA0F4E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D77D98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9 zamówienia w wysokości 181 440.00 zł brutto;</w:t>
            </w:r>
          </w:p>
        </w:tc>
      </w:tr>
      <w:tr w:rsidR="00C12855" w:rsidRPr="00C007D0" w14:paraId="570579FF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29EA1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10 zamówienia w wysokości 31 860.00 zł brutto;</w:t>
            </w:r>
          </w:p>
        </w:tc>
      </w:tr>
      <w:tr w:rsidR="00C12855" w:rsidRPr="00C007D0" w14:paraId="37DD71C6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261417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11 zamówienia w wysokości 15 120.00 zł brutto;</w:t>
            </w:r>
          </w:p>
        </w:tc>
      </w:tr>
      <w:tr w:rsidR="00C12855" w:rsidRPr="00C007D0" w14:paraId="71E1BE85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629458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lastRenderedPageBreak/>
              <w:t>części 12 zamówienia w wysokości 991 440.00 zł brutto;</w:t>
            </w:r>
          </w:p>
        </w:tc>
      </w:tr>
      <w:tr w:rsidR="00C12855" w:rsidRPr="00C007D0" w14:paraId="2D6595DB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56EA40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13 zamówienia w wysokości 12 960.00 zł brutto;</w:t>
            </w:r>
          </w:p>
        </w:tc>
      </w:tr>
      <w:tr w:rsidR="00C12855" w:rsidRPr="00C007D0" w14:paraId="113FB213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32CF19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14 zamówienia w wysokości 27 000.00 zł brutto;</w:t>
            </w:r>
          </w:p>
        </w:tc>
      </w:tr>
      <w:tr w:rsidR="00C12855" w:rsidRPr="00C007D0" w14:paraId="1EA830E5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9F3B06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15 zamówienia w wysokości 22 680.00 zł brutto;</w:t>
            </w:r>
          </w:p>
        </w:tc>
      </w:tr>
      <w:tr w:rsidR="00C12855" w:rsidRPr="00C007D0" w14:paraId="05338012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68814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16 zamówienia w wysokości 4 633.20 zł brutto;</w:t>
            </w:r>
          </w:p>
        </w:tc>
      </w:tr>
      <w:tr w:rsidR="00C12855" w:rsidRPr="00C007D0" w14:paraId="5362BD01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C4E3C5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17 zamówienia w wysokości 120 011.22 zł brutto;</w:t>
            </w:r>
          </w:p>
        </w:tc>
      </w:tr>
      <w:tr w:rsidR="00C12855" w:rsidRPr="00C007D0" w14:paraId="3F137398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F9B14C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18 zamówienia w wysokości 13 602.60 zł brutto;</w:t>
            </w:r>
          </w:p>
        </w:tc>
      </w:tr>
      <w:tr w:rsidR="00C12855" w:rsidRPr="00C007D0" w14:paraId="724BFF83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4676E4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19 zamówienia w wysokości 44 064.00 zł brutto;</w:t>
            </w:r>
          </w:p>
        </w:tc>
      </w:tr>
      <w:tr w:rsidR="00C12855" w:rsidRPr="00C007D0" w14:paraId="663C041D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963A00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20 zamówienia w wysokości 132 667.20 zł brutto;</w:t>
            </w:r>
          </w:p>
        </w:tc>
      </w:tr>
      <w:tr w:rsidR="00C12855" w:rsidRPr="00C007D0" w14:paraId="11857843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76BEE1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21 zamówienia w wysokości 165 672.00 zł brutto;</w:t>
            </w:r>
          </w:p>
        </w:tc>
      </w:tr>
      <w:tr w:rsidR="00C12855" w:rsidRPr="00C007D0" w14:paraId="2513EDC8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63507F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22 zamówienia w wysokości 238 599.00 zł brutto;</w:t>
            </w:r>
          </w:p>
        </w:tc>
      </w:tr>
      <w:tr w:rsidR="00C12855" w:rsidRPr="00C007D0" w14:paraId="7841F248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95DCBD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23 zamówienia w wysokości 15 120.00 zł brutto;</w:t>
            </w:r>
          </w:p>
        </w:tc>
      </w:tr>
      <w:tr w:rsidR="00C12855" w:rsidRPr="00C007D0" w14:paraId="25095523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F8BA2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24 zamówienia w wysokości 13 392.00 zł brutto;</w:t>
            </w:r>
          </w:p>
        </w:tc>
      </w:tr>
      <w:tr w:rsidR="00C12855" w:rsidRPr="00C007D0" w14:paraId="01B8C104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13EEB0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25 zamówienia w wysokości 4 752.00 zł brutto;</w:t>
            </w:r>
          </w:p>
        </w:tc>
      </w:tr>
      <w:tr w:rsidR="00C12855" w:rsidRPr="00C007D0" w14:paraId="255B7DD9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D1594C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26 zamówienia w wysokości 10 800.00 zł brutto;</w:t>
            </w:r>
          </w:p>
        </w:tc>
      </w:tr>
      <w:tr w:rsidR="00C12855" w:rsidRPr="00C007D0" w14:paraId="56752888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F7B204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27 zamówienia w wysokości 26 632.80 zł brutto;</w:t>
            </w:r>
          </w:p>
        </w:tc>
      </w:tr>
      <w:tr w:rsidR="00C12855" w:rsidRPr="00C007D0" w14:paraId="1D9FF75D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A0C484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28 zamówienia w wysokości 6 912.00 zł brutto;</w:t>
            </w:r>
          </w:p>
        </w:tc>
      </w:tr>
      <w:tr w:rsidR="00C12855" w:rsidRPr="00C007D0" w14:paraId="0DD89748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E1647B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29 zamówienia w wysokości 31 104.00 zł brutto;</w:t>
            </w:r>
          </w:p>
        </w:tc>
      </w:tr>
      <w:tr w:rsidR="00C12855" w:rsidRPr="00C007D0" w14:paraId="5F2F6BBD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305B67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30 zamówienia w wysokości 207 986.40 zł brutto;</w:t>
            </w:r>
          </w:p>
        </w:tc>
      </w:tr>
      <w:tr w:rsidR="00C12855" w:rsidRPr="00C007D0" w14:paraId="28EB1E45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450C06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31 zamówienia w wysokości 160 585.20 zł brutto;</w:t>
            </w:r>
          </w:p>
        </w:tc>
      </w:tr>
      <w:tr w:rsidR="00C12855" w:rsidRPr="00C007D0" w14:paraId="7718A684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F4F99B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32 zamówienia w wysokości 125 679.60 zł brutto;</w:t>
            </w:r>
          </w:p>
        </w:tc>
      </w:tr>
      <w:tr w:rsidR="00C12855" w:rsidRPr="00C007D0" w14:paraId="62856EFF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B915C9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33 zamówienia w wysokości 2 038 608.00 zł brutto;</w:t>
            </w:r>
          </w:p>
        </w:tc>
      </w:tr>
      <w:tr w:rsidR="00C12855" w:rsidRPr="00C007D0" w14:paraId="05212D27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00289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34 zamówienia w wysokości 123 195.60 zł brutto;</w:t>
            </w:r>
          </w:p>
        </w:tc>
      </w:tr>
      <w:tr w:rsidR="00C12855" w:rsidRPr="00C007D0" w14:paraId="4A6D383E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CDE8EA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35 zamówienia w wysokości 3 105.00 zł brutto;</w:t>
            </w:r>
          </w:p>
        </w:tc>
      </w:tr>
      <w:tr w:rsidR="00C12855" w:rsidRPr="00C007D0" w14:paraId="14D07662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137731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36 zamówienia w wysokości 338.25 zł brutto;</w:t>
            </w:r>
          </w:p>
        </w:tc>
      </w:tr>
      <w:tr w:rsidR="00C12855" w:rsidRPr="00C007D0" w14:paraId="4FCCB36D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5A5071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37 zamówienia w wysokości 1 086 306.55 zł brutto;</w:t>
            </w:r>
          </w:p>
        </w:tc>
      </w:tr>
      <w:tr w:rsidR="00C12855" w:rsidRPr="00C007D0" w14:paraId="1E605A8F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0C3529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38 zamówienia w wysokości 46 899.00 zł brutto;</w:t>
            </w:r>
          </w:p>
        </w:tc>
      </w:tr>
      <w:tr w:rsidR="00C12855" w:rsidRPr="00C007D0" w14:paraId="2E335836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7EF2BE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39 zamówienia w wysokości 43 567.20 zł brutto;</w:t>
            </w:r>
          </w:p>
        </w:tc>
      </w:tr>
      <w:tr w:rsidR="00C12855" w:rsidRPr="00C007D0" w14:paraId="6446797C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CBECC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40 zamówienia w wysokości 873.18 zł brutto;</w:t>
            </w:r>
          </w:p>
        </w:tc>
      </w:tr>
      <w:tr w:rsidR="00C12855" w:rsidRPr="00C007D0" w14:paraId="2B1912D0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AF6DED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41 zamówienia w wysokości 240 680.16 zł brutto;</w:t>
            </w:r>
          </w:p>
        </w:tc>
      </w:tr>
      <w:tr w:rsidR="00C12855" w:rsidRPr="00C007D0" w14:paraId="46225E82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F376D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42 zamówienia w wysokości 1 620.00 zł brutto;</w:t>
            </w:r>
          </w:p>
        </w:tc>
      </w:tr>
      <w:tr w:rsidR="00C12855" w:rsidRPr="00C007D0" w14:paraId="561B7DD8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9083C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43 zamówienia w wysokości 4 968.00 zł brutto;</w:t>
            </w:r>
          </w:p>
        </w:tc>
      </w:tr>
      <w:tr w:rsidR="00C12855" w:rsidRPr="00C007D0" w14:paraId="5DBC4274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B7B589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44 zamówienia w wysokości 54 270.00 zł brutto;</w:t>
            </w:r>
          </w:p>
        </w:tc>
      </w:tr>
      <w:tr w:rsidR="00C12855" w:rsidRPr="00C007D0" w14:paraId="4562B0E4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4E356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lastRenderedPageBreak/>
              <w:t>części 45 zamówienia w wysokości 573 804.00 zł brutto;</w:t>
            </w:r>
          </w:p>
        </w:tc>
      </w:tr>
      <w:tr w:rsidR="00C12855" w:rsidRPr="00C007D0" w14:paraId="1B5EDFE2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28EED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46 zamówienia w wysokości 9 180.00 zł brutto;</w:t>
            </w:r>
          </w:p>
        </w:tc>
      </w:tr>
      <w:tr w:rsidR="00C12855" w:rsidRPr="00C007D0" w14:paraId="4FD02B20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BFA2AA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47 zamówienia w wysokości 88 236.00 zł brutto;</w:t>
            </w:r>
          </w:p>
        </w:tc>
      </w:tr>
      <w:tr w:rsidR="00C12855" w:rsidRPr="00C007D0" w14:paraId="7D05A89C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133C87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48 zamówienia w wysokości 712.80 zł brutto;</w:t>
            </w:r>
          </w:p>
        </w:tc>
      </w:tr>
      <w:tr w:rsidR="00C12855" w:rsidRPr="00C007D0" w14:paraId="08866226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2250E6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49 zamówienia w wysokości 321 840.00 zł brutto;</w:t>
            </w:r>
          </w:p>
        </w:tc>
      </w:tr>
      <w:tr w:rsidR="00C12855" w:rsidRPr="00C007D0" w14:paraId="2F59B915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6FF012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50 zamówienia w wysokości 23 328.00 zł brutto;</w:t>
            </w:r>
          </w:p>
        </w:tc>
      </w:tr>
      <w:tr w:rsidR="00C12855" w:rsidRPr="00C007D0" w14:paraId="40A1DED8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1E2C9A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51 zamówienia w wysokości 44 263.80 zł brutto;</w:t>
            </w:r>
          </w:p>
        </w:tc>
      </w:tr>
      <w:tr w:rsidR="00C12855" w:rsidRPr="00C007D0" w14:paraId="145D1CA8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EEE893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52 zamówienia w wysokości 48 600.00 zł brutto;</w:t>
            </w:r>
          </w:p>
        </w:tc>
      </w:tr>
      <w:tr w:rsidR="00C12855" w:rsidRPr="00C007D0" w14:paraId="377936EC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2116EC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53 zamówienia w wysokości 13 381.20 zł brutto;</w:t>
            </w:r>
          </w:p>
        </w:tc>
      </w:tr>
      <w:tr w:rsidR="00C12855" w:rsidRPr="00C007D0" w14:paraId="792D9652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3CD7BF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54 zamówienia w wysokości 74 325.60 zł brutto;</w:t>
            </w:r>
          </w:p>
        </w:tc>
      </w:tr>
      <w:tr w:rsidR="00C12855" w:rsidRPr="00C007D0" w14:paraId="6A065580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ECC31E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55 zamówienia w wysokości 18 792.00 zł brutto;</w:t>
            </w:r>
          </w:p>
        </w:tc>
      </w:tr>
      <w:tr w:rsidR="00C12855" w:rsidRPr="00C007D0" w14:paraId="0F920A2A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0AF628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56 zamówienia w wysokości 2 851.20 zł brutto;</w:t>
            </w:r>
          </w:p>
        </w:tc>
      </w:tr>
      <w:tr w:rsidR="00C12855" w:rsidRPr="00C007D0" w14:paraId="475E54F9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9CB87C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57 zamówienia w wysokości 48 600.00 zł brutto;</w:t>
            </w:r>
          </w:p>
        </w:tc>
      </w:tr>
      <w:tr w:rsidR="00C12855" w:rsidRPr="00C007D0" w14:paraId="47456F6B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EEABE7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58 zamówienia w wysokości 260 712.00 zł brutto;</w:t>
            </w:r>
          </w:p>
        </w:tc>
      </w:tr>
      <w:tr w:rsidR="00C12855" w:rsidRPr="00C007D0" w14:paraId="4A1BFC98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D0460B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59 zamówienia w wysokości 27 345.60 zł brutto;</w:t>
            </w:r>
          </w:p>
        </w:tc>
      </w:tr>
      <w:tr w:rsidR="00C12855" w:rsidRPr="00C007D0" w14:paraId="2132C45C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B642F0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60 zamówienia w wysokości 1 296.00 zł brutto;</w:t>
            </w:r>
          </w:p>
        </w:tc>
      </w:tr>
      <w:tr w:rsidR="00C12855" w:rsidRPr="00C007D0" w14:paraId="2D58501A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A3C8BA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61 zamówienia w wysokości 5 832.00 zł brutto;</w:t>
            </w:r>
          </w:p>
        </w:tc>
      </w:tr>
      <w:tr w:rsidR="00C12855" w:rsidRPr="00C007D0" w14:paraId="68F10092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05C8B1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62 zamówienia w wysokości 870.91 zł brutto;</w:t>
            </w:r>
          </w:p>
        </w:tc>
      </w:tr>
      <w:tr w:rsidR="00C12855" w:rsidRPr="00C007D0" w14:paraId="732ABE2E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AFCBD1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63 zamówienia w wysokości 9 525.60 zł brutto;</w:t>
            </w:r>
          </w:p>
        </w:tc>
      </w:tr>
      <w:tr w:rsidR="00C12855" w:rsidRPr="00C007D0" w14:paraId="206D8370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CEDFD3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64 zamówienia w wysokości 7 668.00 zł brutto;</w:t>
            </w:r>
          </w:p>
        </w:tc>
      </w:tr>
      <w:tr w:rsidR="00C12855" w:rsidRPr="00C007D0" w14:paraId="62206136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5814BD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65 zamówienia w wysokości 3 304.80 zł brutto;</w:t>
            </w:r>
          </w:p>
        </w:tc>
      </w:tr>
      <w:tr w:rsidR="00C12855" w:rsidRPr="00C007D0" w14:paraId="63BEFFAD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3E4A8F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66 zamówienia w wysokości 123 120.00 zł brutto;</w:t>
            </w:r>
          </w:p>
        </w:tc>
      </w:tr>
      <w:tr w:rsidR="00C12855" w:rsidRPr="00C007D0" w14:paraId="51E807EC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6384BD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67 zamówienia w wysokości 8 121.60 zł brutto;</w:t>
            </w:r>
          </w:p>
        </w:tc>
      </w:tr>
      <w:tr w:rsidR="00C12855" w:rsidRPr="00C007D0" w14:paraId="7A5CE53C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84CA97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68 zamówienia w wysokości 10 800.00 zł brutto;</w:t>
            </w:r>
          </w:p>
        </w:tc>
      </w:tr>
      <w:tr w:rsidR="00C12855" w:rsidRPr="00C007D0" w14:paraId="35D6662B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D31B97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69 zamówienia w wysokości 15 103.80 zł brutto;</w:t>
            </w:r>
          </w:p>
        </w:tc>
      </w:tr>
      <w:tr w:rsidR="00C12855" w:rsidRPr="00C007D0" w14:paraId="75D00215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1A5230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70 zamówienia w wysokości 9 504.00 zł brutto;</w:t>
            </w:r>
          </w:p>
        </w:tc>
      </w:tr>
      <w:tr w:rsidR="00C12855" w:rsidRPr="00C007D0" w14:paraId="61EFA72E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ECC934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71 zamówienia w wysokości 203 472.00 zł brutto;</w:t>
            </w:r>
          </w:p>
        </w:tc>
      </w:tr>
      <w:tr w:rsidR="00C12855" w:rsidRPr="00C007D0" w14:paraId="4F7ACF6A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ED8101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72 zamówienia w wysokości 2 700.00 zł brutto;</w:t>
            </w:r>
          </w:p>
        </w:tc>
      </w:tr>
      <w:tr w:rsidR="00C12855" w:rsidRPr="00C007D0" w14:paraId="3DCB82D2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73FD5C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73 zamówienia w wysokości 237 597.84 zł brutto;</w:t>
            </w:r>
          </w:p>
        </w:tc>
      </w:tr>
      <w:tr w:rsidR="00C12855" w:rsidRPr="00C007D0" w14:paraId="4F880641" w14:textId="77777777" w:rsidTr="00C007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66884F" w14:textId="77777777" w:rsidR="00C12855" w:rsidRPr="00C007D0" w:rsidRDefault="00C12855" w:rsidP="000B5C7F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C007D0">
              <w:rPr>
                <w:rFonts w:ascii="Arial" w:hAnsi="Arial" w:cs="Arial"/>
                <w:sz w:val="22"/>
                <w:szCs w:val="22"/>
              </w:rPr>
              <w:t>części 74 zamówienia w wysokości 107 308.80 zł brutto;</w:t>
            </w:r>
          </w:p>
        </w:tc>
      </w:tr>
    </w:tbl>
    <w:p w14:paraId="27A6C5E8" w14:textId="77777777" w:rsidR="00510EC8" w:rsidRPr="00C007D0" w:rsidRDefault="00510EC8" w:rsidP="00A80738">
      <w:pPr>
        <w:spacing w:before="120" w:after="120"/>
        <w:jc w:val="both"/>
        <w:rPr>
          <w:rFonts w:ascii="Arial" w:hAnsi="Arial" w:cs="Arial"/>
        </w:rPr>
      </w:pPr>
    </w:p>
    <w:p w14:paraId="440314D2" w14:textId="77777777" w:rsidR="00A80738" w:rsidRPr="00C007D0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C007D0">
        <w:rPr>
          <w:rFonts w:ascii="Arial" w:hAnsi="Arial" w:cs="Arial"/>
          <w:i/>
          <w:sz w:val="22"/>
          <w:szCs w:val="22"/>
        </w:rPr>
        <w:t>Zamawiający</w:t>
      </w:r>
    </w:p>
    <w:sectPr w:rsidR="00A80738" w:rsidRPr="00C007D0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7FE33" w14:textId="77777777" w:rsidR="009719F2" w:rsidRDefault="009719F2">
      <w:r>
        <w:separator/>
      </w:r>
    </w:p>
  </w:endnote>
  <w:endnote w:type="continuationSeparator" w:id="0">
    <w:p w14:paraId="24ADC9DD" w14:textId="77777777" w:rsidR="009719F2" w:rsidRDefault="00971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7D2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E303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8493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0D39F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4AA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7CBF79" w14:textId="77777777" w:rsidR="009F189D" w:rsidRDefault="009F189D">
    <w:pPr>
      <w:pStyle w:val="Stopka"/>
      <w:tabs>
        <w:tab w:val="clear" w:pos="4536"/>
      </w:tabs>
      <w:jc w:val="center"/>
    </w:pPr>
  </w:p>
  <w:p w14:paraId="21CA6C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57BE3" w14:textId="77777777" w:rsidR="009719F2" w:rsidRDefault="009719F2">
      <w:r>
        <w:separator/>
      </w:r>
    </w:p>
  </w:footnote>
  <w:footnote w:type="continuationSeparator" w:id="0">
    <w:p w14:paraId="2BAD0266" w14:textId="77777777" w:rsidR="009719F2" w:rsidRDefault="00971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FF940" w14:textId="77777777" w:rsidR="00C12855" w:rsidRDefault="00C128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8BD56" w14:textId="77777777" w:rsidR="00C12855" w:rsidRDefault="00C128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37A24" w14:textId="77777777" w:rsidR="00C12855" w:rsidRDefault="00C128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9F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719F2"/>
    <w:rsid w:val="009D19BD"/>
    <w:rsid w:val="009F189D"/>
    <w:rsid w:val="00A47FF6"/>
    <w:rsid w:val="00A80738"/>
    <w:rsid w:val="00BE7129"/>
    <w:rsid w:val="00C007D0"/>
    <w:rsid w:val="00C12855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65E4C"/>
  <w15:chartTrackingRefBased/>
  <w15:docId w15:val="{C9FC893F-AE4C-4461-BBDF-D5EB6FF96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750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2024-01-31T06:33:00Z</dcterms:created>
  <dcterms:modified xsi:type="dcterms:W3CDTF">2024-01-31T06:33:00Z</dcterms:modified>
</cp:coreProperties>
</file>