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0E966" w14:textId="117A935C" w:rsidR="00FB7F50" w:rsidRPr="002245BE" w:rsidRDefault="00417603" w:rsidP="00EC6A08">
      <w:pPr>
        <w:spacing w:after="240"/>
        <w:jc w:val="right"/>
        <w:rPr>
          <w:sz w:val="22"/>
          <w:szCs w:val="22"/>
        </w:rPr>
      </w:pPr>
      <w:r w:rsidRPr="0041760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D4705">
        <w:rPr>
          <w:sz w:val="22"/>
          <w:szCs w:val="22"/>
        </w:rPr>
        <w:t>30.01.2024r.</w:t>
      </w:r>
    </w:p>
    <w:p w14:paraId="16C6AF05" w14:textId="77777777" w:rsidR="00417603" w:rsidRPr="00417603" w:rsidRDefault="00417603" w:rsidP="00FB7F50">
      <w:pPr>
        <w:spacing w:after="40"/>
        <w:rPr>
          <w:b/>
          <w:bCs/>
          <w:sz w:val="22"/>
          <w:szCs w:val="22"/>
        </w:rPr>
      </w:pPr>
      <w:r w:rsidRPr="00417603">
        <w:rPr>
          <w:b/>
          <w:bCs/>
          <w:sz w:val="22"/>
          <w:szCs w:val="22"/>
        </w:rPr>
        <w:t>Szpital Miejski Specjalistyczny</w:t>
      </w:r>
    </w:p>
    <w:p w14:paraId="5F3518CC" w14:textId="77777777" w:rsidR="00417603" w:rsidRPr="00417603" w:rsidRDefault="00417603" w:rsidP="00FB7F50">
      <w:pPr>
        <w:spacing w:after="40"/>
        <w:rPr>
          <w:b/>
          <w:bCs/>
          <w:sz w:val="22"/>
          <w:szCs w:val="22"/>
        </w:rPr>
      </w:pPr>
      <w:r w:rsidRPr="00417603">
        <w:rPr>
          <w:b/>
          <w:bCs/>
          <w:sz w:val="22"/>
          <w:szCs w:val="22"/>
        </w:rPr>
        <w:t>im. Gabriela Narutowicza w Krakowie</w:t>
      </w:r>
    </w:p>
    <w:p w14:paraId="4B0107C1" w14:textId="77777777" w:rsidR="00FB7F50" w:rsidRPr="002245BE" w:rsidRDefault="00417603" w:rsidP="00FB7F50">
      <w:pPr>
        <w:rPr>
          <w:sz w:val="22"/>
          <w:szCs w:val="22"/>
        </w:rPr>
      </w:pPr>
      <w:r w:rsidRPr="00417603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417603">
        <w:rPr>
          <w:sz w:val="22"/>
          <w:szCs w:val="22"/>
        </w:rPr>
        <w:t>35-37</w:t>
      </w:r>
    </w:p>
    <w:p w14:paraId="01935527" w14:textId="77777777" w:rsidR="00FB7F50" w:rsidRPr="002245BE" w:rsidRDefault="00417603" w:rsidP="00FB7F50">
      <w:pPr>
        <w:rPr>
          <w:sz w:val="22"/>
          <w:szCs w:val="22"/>
        </w:rPr>
      </w:pPr>
      <w:r w:rsidRPr="00417603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417603">
        <w:rPr>
          <w:sz w:val="22"/>
          <w:szCs w:val="22"/>
        </w:rPr>
        <w:t>Kraków</w:t>
      </w:r>
    </w:p>
    <w:p w14:paraId="571A073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C93EAB7" w14:textId="30645C69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71C7F">
        <w:rPr>
          <w:b/>
          <w:sz w:val="28"/>
        </w:rPr>
        <w:t xml:space="preserve"> w zakresie Pakietów</w:t>
      </w:r>
      <w:r w:rsidR="00871C7F">
        <w:rPr>
          <w:b/>
          <w:sz w:val="28"/>
        </w:rPr>
        <w:br/>
      </w:r>
      <w:r w:rsidR="00871C7F" w:rsidRPr="00871C7F">
        <w:rPr>
          <w:b/>
          <w:sz w:val="28"/>
        </w:rPr>
        <w:t>1, 2, 5, 11, 16, 17, 19, 20, 25, 26, 27, 30, 31, 32, 34, 42, 43, 44, 45, 46, 47, 48, 52, 53, 54, 57, 58, 61, 62, 64, 65, 67, 69, 70, 71, 72, 73, 74, 75, 76, 78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17603" w:rsidRPr="00607F9B" w14:paraId="1B034947" w14:textId="77777777" w:rsidTr="00AD7645">
        <w:trPr>
          <w:trHeight w:val="638"/>
        </w:trPr>
        <w:tc>
          <w:tcPr>
            <w:tcW w:w="959" w:type="dxa"/>
            <w:shd w:val="clear" w:color="auto" w:fill="auto"/>
          </w:tcPr>
          <w:p w14:paraId="71A037E8" w14:textId="77777777" w:rsidR="00417603" w:rsidRPr="00607F9B" w:rsidRDefault="00417603" w:rsidP="00AD76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8DBFC9" w14:textId="104C1E08" w:rsidR="00417603" w:rsidRPr="00607F9B" w:rsidRDefault="00417603" w:rsidP="00AD76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7603">
              <w:rPr>
                <w:sz w:val="22"/>
                <w:szCs w:val="22"/>
              </w:rPr>
              <w:t>przetarg</w:t>
            </w:r>
            <w:r w:rsidR="00871C7F">
              <w:rPr>
                <w:sz w:val="22"/>
                <w:szCs w:val="22"/>
              </w:rPr>
              <w:t>u</w:t>
            </w:r>
            <w:r w:rsidRPr="00417603">
              <w:rPr>
                <w:sz w:val="22"/>
                <w:szCs w:val="22"/>
              </w:rPr>
              <w:t xml:space="preserve"> nieograniczon</w:t>
            </w:r>
            <w:r w:rsidR="00871C7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7603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7603">
              <w:rPr>
                <w:b/>
                <w:sz w:val="22"/>
                <w:szCs w:val="22"/>
              </w:rPr>
              <w:t>ZP/48/2023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68349C" w14:textId="67C9814C" w:rsidR="008642B3" w:rsidRPr="00871C7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17603" w:rsidRPr="00417603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17603" w14:paraId="7963E2BF" w14:textId="77777777" w:rsidTr="00AD7645">
        <w:trPr>
          <w:cantSplit/>
        </w:trPr>
        <w:tc>
          <w:tcPr>
            <w:tcW w:w="9498" w:type="dxa"/>
          </w:tcPr>
          <w:p w14:paraId="25B72DCC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7F64BEE0" w14:textId="0CBFA713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0D60159A" w14:textId="57C45C1E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1 - Insuliny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2192316" w14:textId="4929394E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1A03A5B6" w14:textId="77777777" w:rsidTr="00AD7645">
        <w:trPr>
          <w:cantSplit/>
        </w:trPr>
        <w:tc>
          <w:tcPr>
            <w:tcW w:w="9498" w:type="dxa"/>
          </w:tcPr>
          <w:p w14:paraId="07FEBED6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Urtica Sp. z o.o.</w:t>
            </w:r>
          </w:p>
          <w:p w14:paraId="52EBDE8C" w14:textId="43E3647A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Krzemieniecka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120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54-640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Wrocław</w:t>
            </w:r>
          </w:p>
          <w:p w14:paraId="5FBE2BA2" w14:textId="5F0DF197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2 - Insuliny 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2B1CC9F" w14:textId="5551E58B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2C248EBF" w14:textId="77777777" w:rsidTr="00AD7645">
        <w:trPr>
          <w:cantSplit/>
        </w:trPr>
        <w:tc>
          <w:tcPr>
            <w:tcW w:w="9498" w:type="dxa"/>
          </w:tcPr>
          <w:p w14:paraId="18F90891" w14:textId="24D490FF" w:rsidR="00417603" w:rsidRPr="001D1EEC" w:rsidRDefault="00871C7F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Genesis Pharm</w:t>
            </w:r>
            <w:r w:rsidR="00417603" w:rsidRPr="00417603">
              <w:rPr>
                <w:b/>
                <w:sz w:val="22"/>
                <w:szCs w:val="22"/>
              </w:rPr>
              <w:t xml:space="preserve"> Sp. z o. o. Sp. </w:t>
            </w:r>
            <w:r>
              <w:rPr>
                <w:b/>
                <w:sz w:val="22"/>
                <w:szCs w:val="22"/>
              </w:rPr>
              <w:t>k</w:t>
            </w:r>
            <w:r w:rsidR="00417603" w:rsidRPr="00417603">
              <w:rPr>
                <w:b/>
                <w:sz w:val="22"/>
                <w:szCs w:val="22"/>
              </w:rPr>
              <w:t>.</w:t>
            </w:r>
          </w:p>
          <w:p w14:paraId="24CA672A" w14:textId="77777777" w:rsidR="00417603" w:rsidRPr="001D1EEC" w:rsidRDefault="00417603" w:rsidP="00AD7645">
            <w:pPr>
              <w:spacing w:line="276" w:lineRule="auto"/>
              <w:rPr>
                <w:bCs/>
                <w:sz w:val="22"/>
                <w:szCs w:val="22"/>
              </w:rPr>
            </w:pPr>
            <w:r w:rsidRPr="00417603">
              <w:rPr>
                <w:bCs/>
                <w:sz w:val="22"/>
                <w:szCs w:val="22"/>
              </w:rPr>
              <w:t>ul. Obywatelska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128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/152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17603">
              <w:rPr>
                <w:bCs/>
                <w:sz w:val="22"/>
                <w:szCs w:val="22"/>
              </w:rPr>
              <w:t>94-104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Łódź</w:t>
            </w:r>
          </w:p>
          <w:p w14:paraId="6CD5E1AC" w14:textId="57CB7650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5 -  Phenobarbital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32D4E5F" w14:textId="6BB43255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58A162CD" w14:textId="77777777" w:rsidTr="00AD7645">
        <w:trPr>
          <w:cantSplit/>
        </w:trPr>
        <w:tc>
          <w:tcPr>
            <w:tcW w:w="9498" w:type="dxa"/>
          </w:tcPr>
          <w:p w14:paraId="1184EF29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33D7AD18" w14:textId="516DD04B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62E3C0F2" w14:textId="131C3335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11 - Docetaxel</w:t>
            </w:r>
          </w:p>
          <w:p w14:paraId="552DC9BE" w14:textId="3977D282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0BBA3450" w14:textId="77777777" w:rsidTr="00AD7645">
        <w:trPr>
          <w:cantSplit/>
        </w:trPr>
        <w:tc>
          <w:tcPr>
            <w:tcW w:w="9498" w:type="dxa"/>
          </w:tcPr>
          <w:p w14:paraId="42583813" w14:textId="77777777" w:rsidR="00417603" w:rsidRPr="00871C7F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71C7F">
              <w:rPr>
                <w:b/>
                <w:sz w:val="22"/>
                <w:szCs w:val="22"/>
              </w:rPr>
              <w:t>Bialmed Sp. z o.o.</w:t>
            </w:r>
          </w:p>
          <w:p w14:paraId="4D6C166E" w14:textId="77777777" w:rsidR="00417603" w:rsidRPr="00871C7F" w:rsidRDefault="00417603" w:rsidP="00AD7645">
            <w:pPr>
              <w:spacing w:line="276" w:lineRule="auto"/>
              <w:rPr>
                <w:bCs/>
                <w:sz w:val="22"/>
                <w:szCs w:val="22"/>
              </w:rPr>
            </w:pPr>
            <w:r w:rsidRPr="00871C7F">
              <w:rPr>
                <w:bCs/>
                <w:sz w:val="22"/>
                <w:szCs w:val="22"/>
              </w:rPr>
              <w:t>ul Kazimierzowska 46 //48/35, 02-546 Warszawa</w:t>
            </w:r>
          </w:p>
          <w:p w14:paraId="5041C8FF" w14:textId="05CC3DE1" w:rsidR="00417603" w:rsidRPr="00871C7F" w:rsidRDefault="00417603" w:rsidP="00AD7645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871C7F">
              <w:rPr>
                <w:bCs/>
                <w:color w:val="000000"/>
                <w:sz w:val="22"/>
                <w:szCs w:val="22"/>
              </w:rPr>
              <w:t xml:space="preserve">Pakiet 16 - Czynnik krzepnięcia krwi </w:t>
            </w:r>
          </w:p>
          <w:p w14:paraId="5E9EC360" w14:textId="023FD228" w:rsidR="00417603" w:rsidRPr="00871C7F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bCs/>
                <w:highlight w:val="darkGray"/>
              </w:rPr>
            </w:pPr>
            <w:r w:rsidRPr="00871C7F">
              <w:rPr>
                <w:bCs/>
                <w:sz w:val="22"/>
                <w:szCs w:val="22"/>
              </w:rPr>
              <w:t>Uzasadnienie wyboru:</w:t>
            </w:r>
            <w:r w:rsidR="00871C7F" w:rsidRPr="00871C7F">
              <w:rPr>
                <w:bCs/>
              </w:rPr>
              <w:t xml:space="preserve"> </w:t>
            </w:r>
            <w:r w:rsidR="00871C7F" w:rsidRPr="00871C7F">
              <w:rPr>
                <w:bCs/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758AFC25" w14:textId="77777777" w:rsidTr="00AD7645">
        <w:trPr>
          <w:cantSplit/>
        </w:trPr>
        <w:tc>
          <w:tcPr>
            <w:tcW w:w="9498" w:type="dxa"/>
          </w:tcPr>
          <w:p w14:paraId="01758CE6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15AB1100" w14:textId="1416D196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4EDB091D" w14:textId="3D8DC5E1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17 - Leki oczne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6903696" w14:textId="71366C2E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5EAAE095" w14:textId="77777777" w:rsidTr="00AD7645">
        <w:trPr>
          <w:cantSplit/>
        </w:trPr>
        <w:tc>
          <w:tcPr>
            <w:tcW w:w="9498" w:type="dxa"/>
          </w:tcPr>
          <w:p w14:paraId="6FF8079B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1948C25E" w14:textId="1D913436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3DFBD831" w14:textId="3E70BA07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19 - Leki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2FE3E5A" w14:textId="1567259C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0B8F1BC0" w14:textId="77777777" w:rsidTr="00AD7645">
        <w:trPr>
          <w:cantSplit/>
        </w:trPr>
        <w:tc>
          <w:tcPr>
            <w:tcW w:w="9498" w:type="dxa"/>
          </w:tcPr>
          <w:p w14:paraId="5C7689F5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Baxter Polska Sp. z o.o.</w:t>
            </w:r>
          </w:p>
          <w:p w14:paraId="4A976BA6" w14:textId="1001EDD8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Kruczkowskiego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8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00-380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Warszawa</w:t>
            </w:r>
          </w:p>
          <w:p w14:paraId="3F39C9A7" w14:textId="7BBD75A5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20 - Płyny infuzyjne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9401C6B" w14:textId="3B0B1C32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364F1164" w14:textId="77777777" w:rsidTr="00AD7645">
        <w:trPr>
          <w:cantSplit/>
        </w:trPr>
        <w:tc>
          <w:tcPr>
            <w:tcW w:w="9498" w:type="dxa"/>
          </w:tcPr>
          <w:p w14:paraId="0C28574A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Asclepios S.A.</w:t>
            </w:r>
          </w:p>
          <w:p w14:paraId="02A970C0" w14:textId="77777777" w:rsidR="00417603" w:rsidRPr="001D1EEC" w:rsidRDefault="00417603" w:rsidP="00AD7645">
            <w:pPr>
              <w:spacing w:line="276" w:lineRule="auto"/>
              <w:rPr>
                <w:bCs/>
                <w:sz w:val="22"/>
                <w:szCs w:val="22"/>
              </w:rPr>
            </w:pPr>
            <w:r w:rsidRPr="00417603">
              <w:rPr>
                <w:bCs/>
                <w:sz w:val="22"/>
                <w:szCs w:val="22"/>
              </w:rPr>
              <w:t>ul. Hubska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17603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Wrocław</w:t>
            </w:r>
          </w:p>
          <w:p w14:paraId="621CED7D" w14:textId="3BE52DD4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25 -  Żywienie dojelitowe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0DA6B31" w14:textId="5D69BA7D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392BE82A" w14:textId="77777777" w:rsidTr="00AD7645">
        <w:trPr>
          <w:cantSplit/>
        </w:trPr>
        <w:tc>
          <w:tcPr>
            <w:tcW w:w="9498" w:type="dxa"/>
          </w:tcPr>
          <w:p w14:paraId="125AF3F6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464DD48C" w14:textId="0AA3362D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4F5B4A47" w14:textId="78A6B092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26 - Thiopental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B1469CE" w14:textId="5E3A7AA7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2C0450D5" w14:textId="77777777" w:rsidTr="00AD7645">
        <w:trPr>
          <w:cantSplit/>
        </w:trPr>
        <w:tc>
          <w:tcPr>
            <w:tcW w:w="9498" w:type="dxa"/>
          </w:tcPr>
          <w:p w14:paraId="64767569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Baxter Polska Sp. z o.o.</w:t>
            </w:r>
          </w:p>
          <w:p w14:paraId="2F833B66" w14:textId="205DD51E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Kruczkowskiego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8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00-380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Warszawa</w:t>
            </w:r>
          </w:p>
          <w:p w14:paraId="576AAB98" w14:textId="1D0EE95F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27 - Żywienie pozajelitowe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B7253C4" w14:textId="1D2FA88D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13015412" w14:textId="77777777" w:rsidTr="00AD7645">
        <w:trPr>
          <w:cantSplit/>
        </w:trPr>
        <w:tc>
          <w:tcPr>
            <w:tcW w:w="9498" w:type="dxa"/>
          </w:tcPr>
          <w:p w14:paraId="3C9DD1EC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0D8B1CB6" w14:textId="20B013E0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1FE05CC6" w14:textId="2FF52960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30 - Leki V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68BF9F8" w14:textId="1BB73084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59C64396" w14:textId="77777777" w:rsidTr="00AD7645">
        <w:trPr>
          <w:cantSplit/>
        </w:trPr>
        <w:tc>
          <w:tcPr>
            <w:tcW w:w="9498" w:type="dxa"/>
          </w:tcPr>
          <w:p w14:paraId="3502FA20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Asclepios S.A.</w:t>
            </w:r>
          </w:p>
          <w:p w14:paraId="4E427152" w14:textId="77777777" w:rsidR="00417603" w:rsidRPr="001D1EEC" w:rsidRDefault="00417603" w:rsidP="00AD7645">
            <w:pPr>
              <w:spacing w:line="276" w:lineRule="auto"/>
              <w:rPr>
                <w:bCs/>
                <w:sz w:val="22"/>
                <w:szCs w:val="22"/>
              </w:rPr>
            </w:pPr>
            <w:r w:rsidRPr="00417603">
              <w:rPr>
                <w:bCs/>
                <w:sz w:val="22"/>
                <w:szCs w:val="22"/>
              </w:rPr>
              <w:t>ul. Hubska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17603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Wrocław</w:t>
            </w:r>
          </w:p>
          <w:p w14:paraId="7C724945" w14:textId="1ACC7CFD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31- Leki VI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583BBBD" w14:textId="791438AD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6D98D113" w14:textId="77777777" w:rsidTr="00AD7645">
        <w:trPr>
          <w:cantSplit/>
        </w:trPr>
        <w:tc>
          <w:tcPr>
            <w:tcW w:w="9498" w:type="dxa"/>
          </w:tcPr>
          <w:p w14:paraId="261BAA22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Takeda Pharma Sp. z o.o.</w:t>
            </w:r>
          </w:p>
          <w:p w14:paraId="0E5AAFA0" w14:textId="3A04C097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Prosta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68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00-838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Warszawa</w:t>
            </w:r>
          </w:p>
          <w:p w14:paraId="30DBF904" w14:textId="0AA75015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32 - Albuminy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92DD031" w14:textId="6C41E3EF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5BD8C09A" w14:textId="77777777" w:rsidTr="00AD7645">
        <w:trPr>
          <w:cantSplit/>
        </w:trPr>
        <w:tc>
          <w:tcPr>
            <w:tcW w:w="9498" w:type="dxa"/>
          </w:tcPr>
          <w:p w14:paraId="1A99BE9D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1732587E" w14:textId="7440BFF2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2EAB47BE" w14:textId="62242D6B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34 - Leki VII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B3CF03B" w14:textId="5CC36571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52927F6A" w14:textId="77777777" w:rsidTr="00AD7645">
        <w:trPr>
          <w:cantSplit/>
        </w:trPr>
        <w:tc>
          <w:tcPr>
            <w:tcW w:w="9498" w:type="dxa"/>
          </w:tcPr>
          <w:p w14:paraId="2561C47D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32BBC282" w14:textId="207E914C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Kruczkowskiego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8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00-380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Warszawa</w:t>
            </w:r>
          </w:p>
          <w:p w14:paraId="70D895F6" w14:textId="621BF2FC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42 - Płyny 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D10A4E4" w14:textId="0FB58B00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37838F71" w14:textId="77777777" w:rsidTr="00AD7645">
        <w:trPr>
          <w:cantSplit/>
        </w:trPr>
        <w:tc>
          <w:tcPr>
            <w:tcW w:w="9498" w:type="dxa"/>
          </w:tcPr>
          <w:p w14:paraId="592EF560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Medyk-Lek Panek Spółka Komandytowa</w:t>
            </w:r>
          </w:p>
          <w:p w14:paraId="798844FB" w14:textId="6812F3B9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Pawła Włodkowica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2c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03-262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Warszawa</w:t>
            </w:r>
          </w:p>
          <w:p w14:paraId="3E943C07" w14:textId="031ECAEB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43  - Tranexamic acid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4FE36A7" w14:textId="5CC15C0D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40E39E74" w14:textId="77777777" w:rsidTr="00AD7645">
        <w:trPr>
          <w:cantSplit/>
        </w:trPr>
        <w:tc>
          <w:tcPr>
            <w:tcW w:w="9498" w:type="dxa"/>
          </w:tcPr>
          <w:p w14:paraId="4D22B5AC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47A0563C" w14:textId="756BA44F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75D30638" w14:textId="24AB7E78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44 - Crotamiton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85285CB" w14:textId="3E2EB348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0FC36D61" w14:textId="77777777" w:rsidTr="00AD7645">
        <w:trPr>
          <w:cantSplit/>
        </w:trPr>
        <w:tc>
          <w:tcPr>
            <w:tcW w:w="9498" w:type="dxa"/>
          </w:tcPr>
          <w:p w14:paraId="77429C95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517DF52B" w14:textId="6F7A9AD1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1176AEA6" w14:textId="7F831559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45 - Diclofenacum</w:t>
            </w:r>
          </w:p>
          <w:p w14:paraId="32700D85" w14:textId="0190A871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0DAAC9FE" w14:textId="77777777" w:rsidTr="00AD7645">
        <w:trPr>
          <w:cantSplit/>
        </w:trPr>
        <w:tc>
          <w:tcPr>
            <w:tcW w:w="9498" w:type="dxa"/>
          </w:tcPr>
          <w:p w14:paraId="5747CF58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78EA4A24" w14:textId="6EB1B693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4B09BEF0" w14:textId="110CBA37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46 - Colecalciferol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B3CFC61" w14:textId="07E06AC4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60AF47D9" w14:textId="77777777" w:rsidTr="00AD7645">
        <w:trPr>
          <w:cantSplit/>
        </w:trPr>
        <w:tc>
          <w:tcPr>
            <w:tcW w:w="9498" w:type="dxa"/>
          </w:tcPr>
          <w:p w14:paraId="6C13C3F4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4D5147B3" w14:textId="38F92264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0A97DA1E" w14:textId="1D229960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47 - Gąbka lecznicza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2A1B527" w14:textId="6D036542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44A27049" w14:textId="77777777" w:rsidTr="00AD7645">
        <w:trPr>
          <w:cantSplit/>
        </w:trPr>
        <w:tc>
          <w:tcPr>
            <w:tcW w:w="9498" w:type="dxa"/>
          </w:tcPr>
          <w:p w14:paraId="3F642FE4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018E126D" w14:textId="4A093156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4E326CCA" w14:textId="3D580AC3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48 - Leki X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57856B1" w14:textId="2215A956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0EA09D2A" w14:textId="77777777" w:rsidTr="00AD7645">
        <w:trPr>
          <w:cantSplit/>
        </w:trPr>
        <w:tc>
          <w:tcPr>
            <w:tcW w:w="9498" w:type="dxa"/>
          </w:tcPr>
          <w:p w14:paraId="26BA6BE6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Asclepios S.A.</w:t>
            </w:r>
          </w:p>
          <w:p w14:paraId="58CA260D" w14:textId="77777777" w:rsidR="00417603" w:rsidRPr="001D1EEC" w:rsidRDefault="00417603" w:rsidP="00AD7645">
            <w:pPr>
              <w:spacing w:line="276" w:lineRule="auto"/>
              <w:rPr>
                <w:bCs/>
                <w:sz w:val="22"/>
                <w:szCs w:val="22"/>
              </w:rPr>
            </w:pPr>
            <w:r w:rsidRPr="00417603">
              <w:rPr>
                <w:bCs/>
                <w:sz w:val="22"/>
                <w:szCs w:val="22"/>
              </w:rPr>
              <w:t>ul. Hubska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17603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Wrocław</w:t>
            </w:r>
          </w:p>
          <w:p w14:paraId="74B50843" w14:textId="1C49FC4C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52 - Leki XII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B4A5B63" w14:textId="4FEA9F2B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69CF6C1B" w14:textId="77777777" w:rsidTr="00AD7645">
        <w:trPr>
          <w:cantSplit/>
        </w:trPr>
        <w:tc>
          <w:tcPr>
            <w:tcW w:w="9498" w:type="dxa"/>
          </w:tcPr>
          <w:p w14:paraId="42BA1093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Delfarma Sp. z o.o.</w:t>
            </w:r>
          </w:p>
          <w:p w14:paraId="771AB9B5" w14:textId="5C3A66AB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Św. Teresy od Dzieciątka Jezus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111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91-222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Łódź</w:t>
            </w:r>
          </w:p>
          <w:p w14:paraId="2EFB3A46" w14:textId="50F8E6A4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53 - Furosemide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C746EE8" w14:textId="0B777A18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0A7A3004" w14:textId="77777777" w:rsidTr="00AD7645">
        <w:trPr>
          <w:cantSplit/>
        </w:trPr>
        <w:tc>
          <w:tcPr>
            <w:tcW w:w="9498" w:type="dxa"/>
          </w:tcPr>
          <w:p w14:paraId="55733FFE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416ADA9A" w14:textId="762126C7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2F4375F7" w14:textId="640536FD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54 - Ciprofloxacin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443DCCC" w14:textId="7EF08A8B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13FA5954" w14:textId="77777777" w:rsidTr="00AD7645">
        <w:trPr>
          <w:cantSplit/>
        </w:trPr>
        <w:tc>
          <w:tcPr>
            <w:tcW w:w="9498" w:type="dxa"/>
          </w:tcPr>
          <w:p w14:paraId="0C90BBE2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278489F2" w14:textId="6FFC33C2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5A987969" w14:textId="62C98556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57 - Leki XIII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C45FCA7" w14:textId="5B339FA0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484A45C1" w14:textId="77777777" w:rsidTr="00AD7645">
        <w:trPr>
          <w:cantSplit/>
        </w:trPr>
        <w:tc>
          <w:tcPr>
            <w:tcW w:w="9498" w:type="dxa"/>
          </w:tcPr>
          <w:p w14:paraId="0641AA02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2023D4F0" w14:textId="34D28882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11D7D45F" w14:textId="654586A2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58 - Bicalutamidum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A3B1966" w14:textId="09778BBE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0D1A64F8" w14:textId="77777777" w:rsidTr="00AD7645">
        <w:trPr>
          <w:cantSplit/>
        </w:trPr>
        <w:tc>
          <w:tcPr>
            <w:tcW w:w="9498" w:type="dxa"/>
          </w:tcPr>
          <w:p w14:paraId="6462E5F0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411C0673" w14:textId="502D8433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32C4B6EC" w14:textId="374AF3EE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61 - Test ureazowy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0746A30" w14:textId="13BD876D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4EE6CE6C" w14:textId="77777777" w:rsidTr="00AD7645">
        <w:trPr>
          <w:cantSplit/>
        </w:trPr>
        <w:tc>
          <w:tcPr>
            <w:tcW w:w="9498" w:type="dxa"/>
          </w:tcPr>
          <w:p w14:paraId="48A0340B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44F966F2" w14:textId="367B48F8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276E884C" w14:textId="68742784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62 - Immunoglobulina anti-RH0 (D)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192FC54" w14:textId="1F92D52D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1EB9E403" w14:textId="77777777" w:rsidTr="00AD7645">
        <w:trPr>
          <w:cantSplit/>
        </w:trPr>
        <w:tc>
          <w:tcPr>
            <w:tcW w:w="9498" w:type="dxa"/>
          </w:tcPr>
          <w:p w14:paraId="0789F003" w14:textId="7F606A5C" w:rsidR="00417603" w:rsidRPr="001D1EEC" w:rsidRDefault="00871C7F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Genesis Pharm</w:t>
            </w:r>
            <w:r w:rsidR="00417603" w:rsidRPr="00417603">
              <w:rPr>
                <w:b/>
                <w:sz w:val="22"/>
                <w:szCs w:val="22"/>
              </w:rPr>
              <w:t xml:space="preserve"> Sp. z o. o. Sp. </w:t>
            </w:r>
            <w:r>
              <w:rPr>
                <w:b/>
                <w:sz w:val="22"/>
                <w:szCs w:val="22"/>
              </w:rPr>
              <w:t>k</w:t>
            </w:r>
            <w:r w:rsidR="00417603" w:rsidRPr="00417603">
              <w:rPr>
                <w:b/>
                <w:sz w:val="22"/>
                <w:szCs w:val="22"/>
              </w:rPr>
              <w:t>.</w:t>
            </w:r>
          </w:p>
          <w:p w14:paraId="51C95059" w14:textId="77777777" w:rsidR="00417603" w:rsidRPr="001D1EEC" w:rsidRDefault="00417603" w:rsidP="00AD7645">
            <w:pPr>
              <w:spacing w:line="276" w:lineRule="auto"/>
              <w:rPr>
                <w:bCs/>
                <w:sz w:val="22"/>
                <w:szCs w:val="22"/>
              </w:rPr>
            </w:pPr>
            <w:r w:rsidRPr="00417603">
              <w:rPr>
                <w:bCs/>
                <w:sz w:val="22"/>
                <w:szCs w:val="22"/>
              </w:rPr>
              <w:t>ul. Obywatelska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128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/152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17603">
              <w:rPr>
                <w:bCs/>
                <w:sz w:val="22"/>
                <w:szCs w:val="22"/>
              </w:rPr>
              <w:t>94-104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Łódź</w:t>
            </w:r>
          </w:p>
          <w:p w14:paraId="5C2D3CCC" w14:textId="340CF1E9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64 - Hyaluronidase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4027E72" w14:textId="05D28C45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28E83AC8" w14:textId="77777777" w:rsidTr="00AD7645">
        <w:trPr>
          <w:cantSplit/>
        </w:trPr>
        <w:tc>
          <w:tcPr>
            <w:tcW w:w="9498" w:type="dxa"/>
          </w:tcPr>
          <w:p w14:paraId="5C6CFFA9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Baxter Polska Sp. z o.o.</w:t>
            </w:r>
          </w:p>
          <w:p w14:paraId="5C98D58D" w14:textId="4C3FB026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Kruczkowskiego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8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00-380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Warszawa</w:t>
            </w:r>
          </w:p>
          <w:p w14:paraId="79D7B638" w14:textId="517CCDB2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65 - Desflurane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0FA2EF5" w14:textId="3FE53402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31FEE482" w14:textId="77777777" w:rsidTr="00AD7645">
        <w:trPr>
          <w:cantSplit/>
        </w:trPr>
        <w:tc>
          <w:tcPr>
            <w:tcW w:w="9498" w:type="dxa"/>
          </w:tcPr>
          <w:p w14:paraId="7023D2F6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29610C13" w14:textId="264418DC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564F9AA2" w14:textId="7C694488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67 - Drotaverine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A3C9A78" w14:textId="655EE70D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43EA4A91" w14:textId="77777777" w:rsidTr="00AD7645">
        <w:trPr>
          <w:cantSplit/>
        </w:trPr>
        <w:tc>
          <w:tcPr>
            <w:tcW w:w="9498" w:type="dxa"/>
          </w:tcPr>
          <w:p w14:paraId="1A910CD2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Medyk-Lek Panek Spółka Komandytowa</w:t>
            </w:r>
          </w:p>
          <w:p w14:paraId="49A5939A" w14:textId="7359C560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Pawła Włodkowica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2c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03-262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Warszawa</w:t>
            </w:r>
          </w:p>
          <w:p w14:paraId="0CB9347E" w14:textId="540C7E31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69 - Aztreonam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BDFCDE3" w14:textId="34F716D2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71C7F">
              <w:t xml:space="preserve"> </w:t>
            </w:r>
            <w:r w:rsidR="00871C7F" w:rsidRPr="00871C7F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09B193E1" w14:textId="77777777" w:rsidTr="00AD7645">
        <w:trPr>
          <w:cantSplit/>
        </w:trPr>
        <w:tc>
          <w:tcPr>
            <w:tcW w:w="9498" w:type="dxa"/>
          </w:tcPr>
          <w:p w14:paraId="0E3B72FF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Urtica Sp. z o.o.</w:t>
            </w:r>
          </w:p>
          <w:p w14:paraId="19B75DB5" w14:textId="6F2C3A3B" w:rsidR="00417603" w:rsidRPr="001D1EEC" w:rsidRDefault="00871C7F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Krzemieniecka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120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54-640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Wrocław</w:t>
            </w:r>
          </w:p>
          <w:p w14:paraId="55B6F2A6" w14:textId="6755FADA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70 - Ceftazidimum + Avibactamum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C63549A" w14:textId="2CADB6C5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EC6A08">
              <w:t xml:space="preserve"> </w:t>
            </w:r>
            <w:r w:rsidR="00EC6A08" w:rsidRPr="00EC6A0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696310F3" w14:textId="77777777" w:rsidTr="00AD7645">
        <w:trPr>
          <w:cantSplit/>
        </w:trPr>
        <w:tc>
          <w:tcPr>
            <w:tcW w:w="9498" w:type="dxa"/>
          </w:tcPr>
          <w:p w14:paraId="7C82E2FF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Urtica Sp. z o.o.</w:t>
            </w:r>
          </w:p>
          <w:p w14:paraId="444B3CAF" w14:textId="61DCD317" w:rsidR="00417603" w:rsidRPr="001D1EEC" w:rsidRDefault="00EC6A08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Krzemieniecka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120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54-640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Wrocław</w:t>
            </w:r>
          </w:p>
          <w:p w14:paraId="33173BD6" w14:textId="3BEC1682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71 - Avelumabum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D4E215E" w14:textId="1FFB18A1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EC6A08">
              <w:t xml:space="preserve"> </w:t>
            </w:r>
            <w:r w:rsidR="00EC6A08" w:rsidRPr="00EC6A0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4228AC67" w14:textId="77777777" w:rsidTr="00AD7645">
        <w:trPr>
          <w:cantSplit/>
        </w:trPr>
        <w:tc>
          <w:tcPr>
            <w:tcW w:w="9498" w:type="dxa"/>
          </w:tcPr>
          <w:p w14:paraId="188E3995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lastRenderedPageBreak/>
              <w:t>Roche Polska Sp. z o.o.</w:t>
            </w:r>
          </w:p>
          <w:p w14:paraId="2343D3E9" w14:textId="77777777" w:rsidR="00417603" w:rsidRPr="001D1EEC" w:rsidRDefault="00417603" w:rsidP="00AD7645">
            <w:pPr>
              <w:spacing w:line="276" w:lineRule="auto"/>
              <w:rPr>
                <w:bCs/>
                <w:sz w:val="22"/>
                <w:szCs w:val="22"/>
              </w:rPr>
            </w:pPr>
            <w:r w:rsidRPr="00417603">
              <w:rPr>
                <w:bCs/>
                <w:sz w:val="22"/>
                <w:szCs w:val="22"/>
              </w:rPr>
              <w:t>ul. Domaniewska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28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17603">
              <w:rPr>
                <w:bCs/>
                <w:sz w:val="22"/>
                <w:szCs w:val="22"/>
              </w:rPr>
              <w:t>02-672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7603">
              <w:rPr>
                <w:bCs/>
                <w:sz w:val="22"/>
                <w:szCs w:val="22"/>
              </w:rPr>
              <w:t>Warszawa</w:t>
            </w:r>
          </w:p>
          <w:p w14:paraId="3E71B592" w14:textId="6B2841D4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72 - Atezolizumabum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1C94A00" w14:textId="0C549526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EC6A08">
              <w:t xml:space="preserve"> </w:t>
            </w:r>
            <w:r w:rsidR="00EC6A08" w:rsidRPr="00EC6A0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53BA694A" w14:textId="77777777" w:rsidTr="00AD7645">
        <w:trPr>
          <w:cantSplit/>
        </w:trPr>
        <w:tc>
          <w:tcPr>
            <w:tcW w:w="9498" w:type="dxa"/>
          </w:tcPr>
          <w:p w14:paraId="2D6AD36B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Baxter Polska Sp. z o.o.</w:t>
            </w:r>
          </w:p>
          <w:p w14:paraId="763D8E34" w14:textId="09F41641" w:rsidR="00417603" w:rsidRPr="001D1EEC" w:rsidRDefault="00EC6A08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Kruczkowskiego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8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00-380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Warszawa</w:t>
            </w:r>
          </w:p>
          <w:p w14:paraId="401BDC5D" w14:textId="02726299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73 - Ifosfamidum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6F94434" w14:textId="40516902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EC6A08">
              <w:t xml:space="preserve"> </w:t>
            </w:r>
            <w:r w:rsidR="00EC6A08" w:rsidRPr="00EC6A0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56A371C0" w14:textId="77777777" w:rsidTr="00AD7645">
        <w:trPr>
          <w:cantSplit/>
        </w:trPr>
        <w:tc>
          <w:tcPr>
            <w:tcW w:w="9498" w:type="dxa"/>
          </w:tcPr>
          <w:p w14:paraId="31661307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Delfarma Sp. z o.o.</w:t>
            </w:r>
          </w:p>
          <w:p w14:paraId="33F4B089" w14:textId="130F457E" w:rsidR="00417603" w:rsidRPr="001D1EEC" w:rsidRDefault="00EC6A08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Św. Teresy od Dzieciątka Jezus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111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91-222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Łódź</w:t>
            </w:r>
          </w:p>
          <w:p w14:paraId="2AE3E8EA" w14:textId="793D2F5E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74 - Mesnum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F2E84A5" w14:textId="104C2E42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EC6A08">
              <w:t xml:space="preserve"> </w:t>
            </w:r>
            <w:r w:rsidR="00EC6A08" w:rsidRPr="00EC6A08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2440716C" w14:textId="77777777" w:rsidTr="00AD7645">
        <w:trPr>
          <w:cantSplit/>
        </w:trPr>
        <w:tc>
          <w:tcPr>
            <w:tcW w:w="9498" w:type="dxa"/>
          </w:tcPr>
          <w:p w14:paraId="574FBB59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28D3350D" w14:textId="31652A34" w:rsidR="00417603" w:rsidRPr="001D1EEC" w:rsidRDefault="00EC6A08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27C04A7F" w14:textId="3B4F144D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75 - Sorafenibum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1311D5F" w14:textId="797A2C45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EC6A08">
              <w:t xml:space="preserve"> </w:t>
            </w:r>
            <w:r w:rsidR="00EC6A08" w:rsidRPr="00EC6A08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417603" w14:paraId="1EE0F3EE" w14:textId="77777777" w:rsidTr="00AD7645">
        <w:trPr>
          <w:cantSplit/>
        </w:trPr>
        <w:tc>
          <w:tcPr>
            <w:tcW w:w="9498" w:type="dxa"/>
          </w:tcPr>
          <w:p w14:paraId="574C00A5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19C18D90" w14:textId="729D4C9E" w:rsidR="00417603" w:rsidRPr="001D1EEC" w:rsidRDefault="00EC6A08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624FE7FA" w14:textId="3CDDFDF7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76 - Dimethyl sulfoxide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0AD995B" w14:textId="23A52D64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EC6A08">
              <w:t xml:space="preserve"> </w:t>
            </w:r>
            <w:r w:rsidR="00EC6A08" w:rsidRPr="00EC6A08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417603" w14:paraId="440FF7DB" w14:textId="77777777" w:rsidTr="00AD7645">
        <w:trPr>
          <w:cantSplit/>
        </w:trPr>
        <w:tc>
          <w:tcPr>
            <w:tcW w:w="9498" w:type="dxa"/>
          </w:tcPr>
          <w:p w14:paraId="36FAA9F5" w14:textId="77777777" w:rsidR="00417603" w:rsidRPr="001D1EEC" w:rsidRDefault="00417603" w:rsidP="00AD76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7603">
              <w:rPr>
                <w:b/>
                <w:sz w:val="22"/>
                <w:szCs w:val="22"/>
              </w:rPr>
              <w:t>Salus International Sp. z o.o.</w:t>
            </w:r>
          </w:p>
          <w:p w14:paraId="4956FFB2" w14:textId="2A1AAD90" w:rsidR="00417603" w:rsidRPr="001D1EEC" w:rsidRDefault="00EC6A08" w:rsidP="00AD7645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17603" w:rsidRPr="00417603">
              <w:rPr>
                <w:bCs/>
                <w:sz w:val="22"/>
                <w:szCs w:val="22"/>
              </w:rPr>
              <w:t>Pułaskiego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9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>
              <w:rPr>
                <w:bCs/>
                <w:sz w:val="22"/>
                <w:szCs w:val="22"/>
              </w:rPr>
              <w:t xml:space="preserve">, </w:t>
            </w:r>
            <w:r w:rsidR="00417603" w:rsidRPr="00417603">
              <w:rPr>
                <w:bCs/>
                <w:sz w:val="22"/>
                <w:szCs w:val="22"/>
              </w:rPr>
              <w:t>40-273</w:t>
            </w:r>
            <w:r w:rsidR="00417603" w:rsidRPr="001D1EEC">
              <w:rPr>
                <w:bCs/>
                <w:sz w:val="22"/>
                <w:szCs w:val="22"/>
              </w:rPr>
              <w:t xml:space="preserve"> </w:t>
            </w:r>
            <w:r w:rsidR="00417603" w:rsidRPr="00417603">
              <w:rPr>
                <w:bCs/>
                <w:sz w:val="22"/>
                <w:szCs w:val="22"/>
              </w:rPr>
              <w:t>Katowice</w:t>
            </w:r>
          </w:p>
          <w:p w14:paraId="67F0E006" w14:textId="63CA8EC9" w:rsidR="00417603" w:rsidRPr="00211A34" w:rsidRDefault="00417603" w:rsidP="00AD7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7603">
              <w:rPr>
                <w:color w:val="000000"/>
                <w:sz w:val="22"/>
                <w:szCs w:val="22"/>
              </w:rPr>
              <w:t>Pakiet 78 - Carboplatinum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D81B52B" w14:textId="55EFD202" w:rsidR="00417603" w:rsidRPr="00417603" w:rsidRDefault="00417603" w:rsidP="00AD76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EC6A08">
              <w:t xml:space="preserve"> </w:t>
            </w:r>
            <w:r w:rsidR="00EC6A08" w:rsidRPr="00EC6A08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</w:tbl>
    <w:p w14:paraId="62EFA12E" w14:textId="77777777" w:rsidR="00EC6A08" w:rsidRDefault="00EC6A0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3A4601B" w14:textId="5FA54908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1984"/>
        <w:gridCol w:w="1560"/>
      </w:tblGrid>
      <w:tr w:rsidR="00211A34" w:rsidRPr="00834EF4" w14:paraId="2587B54C" w14:textId="77777777" w:rsidTr="00EC6A08">
        <w:tc>
          <w:tcPr>
            <w:tcW w:w="2169" w:type="dxa"/>
            <w:shd w:val="clear" w:color="auto" w:fill="F3F3F3"/>
          </w:tcPr>
          <w:p w14:paraId="4407B39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785" w:type="dxa"/>
            <w:shd w:val="clear" w:color="auto" w:fill="F3F3F3"/>
          </w:tcPr>
          <w:p w14:paraId="768182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616A9A8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1B846F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17603" w:rsidRPr="00834EF4" w14:paraId="10C188E2" w14:textId="77777777" w:rsidTr="00EC6A08">
        <w:tc>
          <w:tcPr>
            <w:tcW w:w="2169" w:type="dxa"/>
            <w:shd w:val="clear" w:color="auto" w:fill="auto"/>
          </w:tcPr>
          <w:p w14:paraId="6242DB3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1 - Insuliny I</w:t>
            </w:r>
          </w:p>
        </w:tc>
        <w:tc>
          <w:tcPr>
            <w:tcW w:w="3785" w:type="dxa"/>
            <w:shd w:val="clear" w:color="auto" w:fill="auto"/>
          </w:tcPr>
          <w:p w14:paraId="39E1503C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3CFD38F" w14:textId="7AD376BB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26F3CC8C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1FAE82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A92371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1C40ED41" w14:textId="77777777" w:rsidTr="00EC6A08">
        <w:tc>
          <w:tcPr>
            <w:tcW w:w="2169" w:type="dxa"/>
            <w:shd w:val="clear" w:color="auto" w:fill="auto"/>
          </w:tcPr>
          <w:p w14:paraId="6BAD0FF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2 - Insuliny II</w:t>
            </w:r>
          </w:p>
        </w:tc>
        <w:tc>
          <w:tcPr>
            <w:tcW w:w="3785" w:type="dxa"/>
            <w:shd w:val="clear" w:color="auto" w:fill="auto"/>
          </w:tcPr>
          <w:p w14:paraId="694AEDC4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7A907375" w14:textId="25ED3B06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12AA47F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99891B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1C283F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F36CAC4" w14:textId="77777777" w:rsidTr="00EC6A08">
        <w:tc>
          <w:tcPr>
            <w:tcW w:w="2169" w:type="dxa"/>
            <w:shd w:val="clear" w:color="auto" w:fill="auto"/>
          </w:tcPr>
          <w:p w14:paraId="509E461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5 -  Phenobarbital</w:t>
            </w:r>
          </w:p>
        </w:tc>
        <w:tc>
          <w:tcPr>
            <w:tcW w:w="3785" w:type="dxa"/>
            <w:shd w:val="clear" w:color="auto" w:fill="auto"/>
          </w:tcPr>
          <w:p w14:paraId="62F4A611" w14:textId="417C76B2" w:rsidR="00417603" w:rsidRPr="00211A34" w:rsidRDefault="00EC6A08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="00417603" w:rsidRPr="00417603">
              <w:rPr>
                <w:b/>
                <w:bCs/>
                <w:sz w:val="20"/>
                <w:szCs w:val="20"/>
              </w:rPr>
              <w:t xml:space="preserve"> 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417603" w:rsidRPr="00417603">
              <w:rPr>
                <w:b/>
                <w:bCs/>
                <w:sz w:val="20"/>
                <w:szCs w:val="20"/>
              </w:rPr>
              <w:t>.</w:t>
            </w:r>
          </w:p>
          <w:p w14:paraId="5E93CAB7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128/152</w:t>
            </w:r>
          </w:p>
          <w:p w14:paraId="66D4C7F0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0C072CE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51CD1F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241A47F" w14:textId="77777777" w:rsidTr="00EC6A08">
        <w:tc>
          <w:tcPr>
            <w:tcW w:w="2169" w:type="dxa"/>
            <w:shd w:val="clear" w:color="auto" w:fill="auto"/>
          </w:tcPr>
          <w:p w14:paraId="6CA262A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11 - Docetaxel*</w:t>
            </w:r>
          </w:p>
        </w:tc>
        <w:tc>
          <w:tcPr>
            <w:tcW w:w="3785" w:type="dxa"/>
            <w:shd w:val="clear" w:color="auto" w:fill="auto"/>
          </w:tcPr>
          <w:p w14:paraId="2CAF52A6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D0263C6" w14:textId="02B9FBB5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3FBA88FB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225EE2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2E60BB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305A873" w14:textId="77777777" w:rsidTr="00EC6A08">
        <w:tc>
          <w:tcPr>
            <w:tcW w:w="2169" w:type="dxa"/>
            <w:shd w:val="clear" w:color="auto" w:fill="auto"/>
          </w:tcPr>
          <w:p w14:paraId="5B508FA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11 - Docetaxel*</w:t>
            </w:r>
          </w:p>
        </w:tc>
        <w:tc>
          <w:tcPr>
            <w:tcW w:w="3785" w:type="dxa"/>
            <w:shd w:val="clear" w:color="auto" w:fill="auto"/>
          </w:tcPr>
          <w:p w14:paraId="3CA4BD49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16FE6068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721C1A36" w14:textId="77777777" w:rsidR="00417603" w:rsidRDefault="00417603" w:rsidP="00AD7645">
            <w:pPr>
              <w:spacing w:after="40"/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  <w:p w14:paraId="37C522D0" w14:textId="19F1F3A1" w:rsidR="00EC6A08" w:rsidRPr="00211A34" w:rsidRDefault="00EC6A08" w:rsidP="00AD7645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0D565C6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- 485.85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AE1919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485,85</w:t>
            </w:r>
          </w:p>
        </w:tc>
      </w:tr>
      <w:tr w:rsidR="00417603" w:rsidRPr="00834EF4" w14:paraId="7A33C2F3" w14:textId="77777777" w:rsidTr="00EC6A08">
        <w:tc>
          <w:tcPr>
            <w:tcW w:w="2169" w:type="dxa"/>
            <w:shd w:val="clear" w:color="auto" w:fill="auto"/>
          </w:tcPr>
          <w:p w14:paraId="495C967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lastRenderedPageBreak/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16 - Czynnik krzepnięcia krwi</w:t>
            </w:r>
          </w:p>
        </w:tc>
        <w:tc>
          <w:tcPr>
            <w:tcW w:w="3785" w:type="dxa"/>
            <w:shd w:val="clear" w:color="auto" w:fill="auto"/>
          </w:tcPr>
          <w:p w14:paraId="00049E1C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Bialmed Sp. z o.o.</w:t>
            </w:r>
          </w:p>
          <w:p w14:paraId="4C3253F7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46//48/35</w:t>
            </w:r>
          </w:p>
          <w:p w14:paraId="41CC029F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A8D77E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3EF46D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15C40054" w14:textId="77777777" w:rsidTr="00EC6A08">
        <w:tc>
          <w:tcPr>
            <w:tcW w:w="2169" w:type="dxa"/>
            <w:shd w:val="clear" w:color="auto" w:fill="auto"/>
          </w:tcPr>
          <w:p w14:paraId="2ECADDD0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17 - Leki oczne</w:t>
            </w:r>
          </w:p>
        </w:tc>
        <w:tc>
          <w:tcPr>
            <w:tcW w:w="3785" w:type="dxa"/>
            <w:shd w:val="clear" w:color="auto" w:fill="auto"/>
          </w:tcPr>
          <w:p w14:paraId="37AC4004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20AFEB" w14:textId="467428AD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0F09BBB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37414A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4A3AF1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60CE631D" w14:textId="77777777" w:rsidTr="00EC6A08">
        <w:tc>
          <w:tcPr>
            <w:tcW w:w="2169" w:type="dxa"/>
            <w:shd w:val="clear" w:color="auto" w:fill="auto"/>
          </w:tcPr>
          <w:p w14:paraId="1B4D42A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19 - Leki I</w:t>
            </w:r>
          </w:p>
        </w:tc>
        <w:tc>
          <w:tcPr>
            <w:tcW w:w="3785" w:type="dxa"/>
            <w:shd w:val="clear" w:color="auto" w:fill="auto"/>
          </w:tcPr>
          <w:p w14:paraId="7E02B39E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8B1A205" w14:textId="0B49161C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61A169C3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86356C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04CA36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35EA4DEF" w14:textId="77777777" w:rsidTr="00EC6A08">
        <w:tc>
          <w:tcPr>
            <w:tcW w:w="2169" w:type="dxa"/>
            <w:shd w:val="clear" w:color="auto" w:fill="auto"/>
          </w:tcPr>
          <w:p w14:paraId="68BD462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20 - Płyny infuzyjne I</w:t>
            </w:r>
          </w:p>
        </w:tc>
        <w:tc>
          <w:tcPr>
            <w:tcW w:w="3785" w:type="dxa"/>
            <w:shd w:val="clear" w:color="auto" w:fill="auto"/>
          </w:tcPr>
          <w:p w14:paraId="4038E7E3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224BF43" w14:textId="410D693C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Kruczkowskiego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8</w:t>
            </w:r>
          </w:p>
          <w:p w14:paraId="36CA5857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BABC3C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821EF4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62D439CD" w14:textId="77777777" w:rsidTr="00EC6A08">
        <w:tc>
          <w:tcPr>
            <w:tcW w:w="2169" w:type="dxa"/>
            <w:shd w:val="clear" w:color="auto" w:fill="auto"/>
          </w:tcPr>
          <w:p w14:paraId="53CCA37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25 -  Żywienie dojelitowe*</w:t>
            </w:r>
          </w:p>
        </w:tc>
        <w:tc>
          <w:tcPr>
            <w:tcW w:w="3785" w:type="dxa"/>
            <w:shd w:val="clear" w:color="auto" w:fill="auto"/>
          </w:tcPr>
          <w:p w14:paraId="6CA8A1B0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1C4FCE62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3CAD3961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5C7F056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FFC925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6E0F4250" w14:textId="77777777" w:rsidTr="00EC6A08">
        <w:tc>
          <w:tcPr>
            <w:tcW w:w="2169" w:type="dxa"/>
            <w:shd w:val="clear" w:color="auto" w:fill="auto"/>
          </w:tcPr>
          <w:p w14:paraId="02BA5182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25 -  Żywienie dojelitowe*</w:t>
            </w:r>
          </w:p>
        </w:tc>
        <w:tc>
          <w:tcPr>
            <w:tcW w:w="3785" w:type="dxa"/>
            <w:shd w:val="clear" w:color="auto" w:fill="auto"/>
          </w:tcPr>
          <w:p w14:paraId="40D58825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D4DBD1" w14:textId="5AD2A191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3301D2B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7FE997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- 498.00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5341C7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498,00</w:t>
            </w:r>
          </w:p>
        </w:tc>
      </w:tr>
      <w:tr w:rsidR="00417603" w:rsidRPr="00834EF4" w14:paraId="3596761A" w14:textId="77777777" w:rsidTr="00EC6A08">
        <w:tc>
          <w:tcPr>
            <w:tcW w:w="2169" w:type="dxa"/>
            <w:shd w:val="clear" w:color="auto" w:fill="auto"/>
          </w:tcPr>
          <w:p w14:paraId="5A6FDAC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26 - Thiopental</w:t>
            </w:r>
          </w:p>
        </w:tc>
        <w:tc>
          <w:tcPr>
            <w:tcW w:w="3785" w:type="dxa"/>
            <w:shd w:val="clear" w:color="auto" w:fill="auto"/>
          </w:tcPr>
          <w:p w14:paraId="10296E99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08496AF" w14:textId="686375DF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19958CC5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946293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A755E1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283FEEE" w14:textId="77777777" w:rsidTr="00EC6A08">
        <w:tc>
          <w:tcPr>
            <w:tcW w:w="2169" w:type="dxa"/>
            <w:shd w:val="clear" w:color="auto" w:fill="auto"/>
          </w:tcPr>
          <w:p w14:paraId="683D835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26 - Thiopental</w:t>
            </w:r>
          </w:p>
        </w:tc>
        <w:tc>
          <w:tcPr>
            <w:tcW w:w="3785" w:type="dxa"/>
            <w:shd w:val="clear" w:color="auto" w:fill="auto"/>
          </w:tcPr>
          <w:p w14:paraId="1AE537F1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669FD205" w14:textId="6A39F85C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1C48EFDF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52700A0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- 468.30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4FBFF6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468,30</w:t>
            </w:r>
          </w:p>
        </w:tc>
      </w:tr>
      <w:tr w:rsidR="00417603" w:rsidRPr="00834EF4" w14:paraId="70DF548E" w14:textId="77777777" w:rsidTr="00EC6A08">
        <w:tc>
          <w:tcPr>
            <w:tcW w:w="2169" w:type="dxa"/>
            <w:shd w:val="clear" w:color="auto" w:fill="auto"/>
          </w:tcPr>
          <w:p w14:paraId="4CD7E400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27 - Żywienie pozajelitowe I</w:t>
            </w:r>
          </w:p>
        </w:tc>
        <w:tc>
          <w:tcPr>
            <w:tcW w:w="3785" w:type="dxa"/>
            <w:shd w:val="clear" w:color="auto" w:fill="auto"/>
          </w:tcPr>
          <w:p w14:paraId="1152B170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C6DDC92" w14:textId="0B16D513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Kruczkowskiego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8</w:t>
            </w:r>
          </w:p>
          <w:p w14:paraId="0DB3A070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F1EA28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4E1DF1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15D33C55" w14:textId="77777777" w:rsidTr="00EC6A08">
        <w:tc>
          <w:tcPr>
            <w:tcW w:w="2169" w:type="dxa"/>
            <w:shd w:val="clear" w:color="auto" w:fill="auto"/>
          </w:tcPr>
          <w:p w14:paraId="4E1A4FA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30 - Leki V</w:t>
            </w:r>
          </w:p>
        </w:tc>
        <w:tc>
          <w:tcPr>
            <w:tcW w:w="3785" w:type="dxa"/>
            <w:shd w:val="clear" w:color="auto" w:fill="auto"/>
          </w:tcPr>
          <w:p w14:paraId="626F8AFE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C3428BC" w14:textId="1D24564B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280B94C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F587AE0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6ECD9F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3A370B93" w14:textId="77777777" w:rsidTr="00EC6A08">
        <w:tc>
          <w:tcPr>
            <w:tcW w:w="2169" w:type="dxa"/>
            <w:shd w:val="clear" w:color="auto" w:fill="auto"/>
          </w:tcPr>
          <w:p w14:paraId="63BE4E1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31- Leki VI</w:t>
            </w:r>
          </w:p>
        </w:tc>
        <w:tc>
          <w:tcPr>
            <w:tcW w:w="3785" w:type="dxa"/>
            <w:shd w:val="clear" w:color="auto" w:fill="auto"/>
          </w:tcPr>
          <w:p w14:paraId="16C78215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7ED62768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78B2C16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CB3948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557A07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1A6DC695" w14:textId="77777777" w:rsidTr="00EC6A08">
        <w:tc>
          <w:tcPr>
            <w:tcW w:w="2169" w:type="dxa"/>
            <w:shd w:val="clear" w:color="auto" w:fill="auto"/>
          </w:tcPr>
          <w:p w14:paraId="6CC3E69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31- Leki VI</w:t>
            </w:r>
          </w:p>
        </w:tc>
        <w:tc>
          <w:tcPr>
            <w:tcW w:w="3785" w:type="dxa"/>
            <w:shd w:val="clear" w:color="auto" w:fill="auto"/>
          </w:tcPr>
          <w:p w14:paraId="3272D134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9D08C55" w14:textId="170CE871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50A48DEB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3E53FB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- 404.85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CA5D66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404,85</w:t>
            </w:r>
          </w:p>
        </w:tc>
      </w:tr>
      <w:tr w:rsidR="00417603" w:rsidRPr="00834EF4" w14:paraId="73473F2D" w14:textId="77777777" w:rsidTr="00EC6A08">
        <w:tc>
          <w:tcPr>
            <w:tcW w:w="2169" w:type="dxa"/>
            <w:shd w:val="clear" w:color="auto" w:fill="auto"/>
          </w:tcPr>
          <w:p w14:paraId="00680246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31- Leki VI</w:t>
            </w:r>
          </w:p>
        </w:tc>
        <w:tc>
          <w:tcPr>
            <w:tcW w:w="3785" w:type="dxa"/>
            <w:shd w:val="clear" w:color="auto" w:fill="auto"/>
          </w:tcPr>
          <w:p w14:paraId="312BD720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79E8BA18" w14:textId="1DD1B40E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70382047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43B43D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A69FA4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0,00</w:t>
            </w:r>
          </w:p>
        </w:tc>
      </w:tr>
      <w:tr w:rsidR="00417603" w:rsidRPr="00834EF4" w14:paraId="31472059" w14:textId="77777777" w:rsidTr="00EC6A08">
        <w:tc>
          <w:tcPr>
            <w:tcW w:w="2169" w:type="dxa"/>
            <w:shd w:val="clear" w:color="auto" w:fill="auto"/>
          </w:tcPr>
          <w:p w14:paraId="0F4F9112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32 - Albuminy</w:t>
            </w:r>
          </w:p>
        </w:tc>
        <w:tc>
          <w:tcPr>
            <w:tcW w:w="3785" w:type="dxa"/>
            <w:shd w:val="clear" w:color="auto" w:fill="auto"/>
          </w:tcPr>
          <w:p w14:paraId="7A7D0C6B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Bialmed Sp. z o.o.</w:t>
            </w:r>
          </w:p>
          <w:p w14:paraId="2A525D82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46//48/35</w:t>
            </w:r>
          </w:p>
          <w:p w14:paraId="34DA08C9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B8FE89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- 499.85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DA3C46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499,85</w:t>
            </w:r>
          </w:p>
        </w:tc>
      </w:tr>
      <w:tr w:rsidR="00417603" w:rsidRPr="00834EF4" w14:paraId="18C7E4F0" w14:textId="77777777" w:rsidTr="00EC6A08">
        <w:tc>
          <w:tcPr>
            <w:tcW w:w="2169" w:type="dxa"/>
            <w:shd w:val="clear" w:color="auto" w:fill="auto"/>
          </w:tcPr>
          <w:p w14:paraId="10B0C4C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32 - Albuminy</w:t>
            </w:r>
          </w:p>
        </w:tc>
        <w:tc>
          <w:tcPr>
            <w:tcW w:w="3785" w:type="dxa"/>
            <w:shd w:val="clear" w:color="auto" w:fill="auto"/>
          </w:tcPr>
          <w:p w14:paraId="687A0D50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2D5D9C0B" w14:textId="24F457CC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Prosta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68</w:t>
            </w:r>
          </w:p>
          <w:p w14:paraId="7B380DA3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070168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1D4409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86E03B6" w14:textId="77777777" w:rsidTr="00EC6A08">
        <w:tc>
          <w:tcPr>
            <w:tcW w:w="2169" w:type="dxa"/>
            <w:shd w:val="clear" w:color="auto" w:fill="auto"/>
          </w:tcPr>
          <w:p w14:paraId="47A6929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32 - Albuminy</w:t>
            </w:r>
          </w:p>
        </w:tc>
        <w:tc>
          <w:tcPr>
            <w:tcW w:w="3785" w:type="dxa"/>
            <w:shd w:val="clear" w:color="auto" w:fill="auto"/>
          </w:tcPr>
          <w:p w14:paraId="5C52AF07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6B118944" w14:textId="3A5DC275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1ACBDADC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997E5C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- 482.25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57553D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482,25</w:t>
            </w:r>
          </w:p>
        </w:tc>
      </w:tr>
      <w:tr w:rsidR="00417603" w:rsidRPr="00834EF4" w14:paraId="124077CA" w14:textId="77777777" w:rsidTr="00EC6A08">
        <w:tc>
          <w:tcPr>
            <w:tcW w:w="2169" w:type="dxa"/>
            <w:shd w:val="clear" w:color="auto" w:fill="auto"/>
          </w:tcPr>
          <w:p w14:paraId="2F915561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32 - Albuminy</w:t>
            </w:r>
          </w:p>
        </w:tc>
        <w:tc>
          <w:tcPr>
            <w:tcW w:w="3785" w:type="dxa"/>
            <w:shd w:val="clear" w:color="auto" w:fill="auto"/>
          </w:tcPr>
          <w:p w14:paraId="7585323E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11E563B8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425159F6" w14:textId="77777777" w:rsidR="00417603" w:rsidRDefault="00417603" w:rsidP="00AD7645">
            <w:pPr>
              <w:spacing w:after="40"/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  <w:p w14:paraId="282F529A" w14:textId="3548BB97" w:rsidR="00EC6A08" w:rsidRPr="00211A34" w:rsidRDefault="00EC6A08" w:rsidP="00AD7645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A809FB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- 413.45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7CB534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413,45</w:t>
            </w:r>
          </w:p>
        </w:tc>
      </w:tr>
      <w:tr w:rsidR="00417603" w:rsidRPr="00834EF4" w14:paraId="6B6C0FD8" w14:textId="77777777" w:rsidTr="00EC6A08">
        <w:tc>
          <w:tcPr>
            <w:tcW w:w="2169" w:type="dxa"/>
            <w:shd w:val="clear" w:color="auto" w:fill="auto"/>
          </w:tcPr>
          <w:p w14:paraId="529C00E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lastRenderedPageBreak/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34 - Leki VII</w:t>
            </w:r>
          </w:p>
        </w:tc>
        <w:tc>
          <w:tcPr>
            <w:tcW w:w="3785" w:type="dxa"/>
            <w:shd w:val="clear" w:color="auto" w:fill="auto"/>
          </w:tcPr>
          <w:p w14:paraId="45DBA46A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63F5213" w14:textId="1F8C2CF4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163C5508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396DB3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658A00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E423B4C" w14:textId="77777777" w:rsidTr="00EC6A08">
        <w:tc>
          <w:tcPr>
            <w:tcW w:w="2169" w:type="dxa"/>
            <w:shd w:val="clear" w:color="auto" w:fill="auto"/>
          </w:tcPr>
          <w:p w14:paraId="5C311A60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42 - Płyny II*</w:t>
            </w:r>
          </w:p>
        </w:tc>
        <w:tc>
          <w:tcPr>
            <w:tcW w:w="3785" w:type="dxa"/>
            <w:shd w:val="clear" w:color="auto" w:fill="auto"/>
          </w:tcPr>
          <w:p w14:paraId="62CDAF9D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7D6F29B" w14:textId="55A18B87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Kruczkowskiego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8</w:t>
            </w:r>
          </w:p>
          <w:p w14:paraId="5C25CC3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1195F9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75AB87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15DD0EFC" w14:textId="77777777" w:rsidTr="00EC6A08">
        <w:tc>
          <w:tcPr>
            <w:tcW w:w="2169" w:type="dxa"/>
            <w:shd w:val="clear" w:color="auto" w:fill="auto"/>
          </w:tcPr>
          <w:p w14:paraId="4DE9C9F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43  - Tranexamic acid</w:t>
            </w:r>
          </w:p>
        </w:tc>
        <w:tc>
          <w:tcPr>
            <w:tcW w:w="3785" w:type="dxa"/>
            <w:shd w:val="clear" w:color="auto" w:fill="auto"/>
          </w:tcPr>
          <w:p w14:paraId="1CF61692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Medyk-Lek Panek Spółka Komandytowa</w:t>
            </w:r>
          </w:p>
          <w:p w14:paraId="27CCB2F6" w14:textId="28663C08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Pawła Włodkowica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2c</w:t>
            </w:r>
          </w:p>
          <w:p w14:paraId="72FA4BA0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03-262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734252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82E01F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5731A2B6" w14:textId="77777777" w:rsidTr="00EC6A08">
        <w:tc>
          <w:tcPr>
            <w:tcW w:w="2169" w:type="dxa"/>
            <w:shd w:val="clear" w:color="auto" w:fill="auto"/>
          </w:tcPr>
          <w:p w14:paraId="5C9487A0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43  - Tranexamic acid</w:t>
            </w:r>
          </w:p>
        </w:tc>
        <w:tc>
          <w:tcPr>
            <w:tcW w:w="3785" w:type="dxa"/>
            <w:shd w:val="clear" w:color="auto" w:fill="auto"/>
          </w:tcPr>
          <w:p w14:paraId="4923FA2A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440EC76" w14:textId="7E9101F2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49BC1E1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0DC480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- 461.55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C41A4C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461,55</w:t>
            </w:r>
          </w:p>
        </w:tc>
      </w:tr>
      <w:tr w:rsidR="00417603" w:rsidRPr="00834EF4" w14:paraId="223F39FD" w14:textId="77777777" w:rsidTr="00EC6A08">
        <w:tc>
          <w:tcPr>
            <w:tcW w:w="2169" w:type="dxa"/>
            <w:shd w:val="clear" w:color="auto" w:fill="auto"/>
          </w:tcPr>
          <w:p w14:paraId="263BF670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44 - Crotamiton</w:t>
            </w:r>
          </w:p>
        </w:tc>
        <w:tc>
          <w:tcPr>
            <w:tcW w:w="3785" w:type="dxa"/>
            <w:shd w:val="clear" w:color="auto" w:fill="auto"/>
          </w:tcPr>
          <w:p w14:paraId="6569E3C1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A533E61" w14:textId="473B88C0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568CCBDB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275685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320039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6703CBEF" w14:textId="77777777" w:rsidTr="00EC6A08">
        <w:tc>
          <w:tcPr>
            <w:tcW w:w="2169" w:type="dxa"/>
            <w:shd w:val="clear" w:color="auto" w:fill="auto"/>
          </w:tcPr>
          <w:p w14:paraId="6EA069F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45 - Diclofenacum</w:t>
            </w:r>
          </w:p>
        </w:tc>
        <w:tc>
          <w:tcPr>
            <w:tcW w:w="3785" w:type="dxa"/>
            <w:shd w:val="clear" w:color="auto" w:fill="auto"/>
          </w:tcPr>
          <w:p w14:paraId="1B0EE8E7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6099F3D" w14:textId="11B8A19C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5A2EBF46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E6CD1A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B39264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4D6674B2" w14:textId="77777777" w:rsidTr="00EC6A08">
        <w:tc>
          <w:tcPr>
            <w:tcW w:w="2169" w:type="dxa"/>
            <w:shd w:val="clear" w:color="auto" w:fill="auto"/>
          </w:tcPr>
          <w:p w14:paraId="17B3863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46 - Colecalciferol</w:t>
            </w:r>
          </w:p>
        </w:tc>
        <w:tc>
          <w:tcPr>
            <w:tcW w:w="3785" w:type="dxa"/>
            <w:shd w:val="clear" w:color="auto" w:fill="auto"/>
          </w:tcPr>
          <w:p w14:paraId="5D309F28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D569DB2" w14:textId="733D33CF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6EEC792C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0F1801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CB32BE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47BE8CCA" w14:textId="77777777" w:rsidTr="00EC6A08">
        <w:tc>
          <w:tcPr>
            <w:tcW w:w="2169" w:type="dxa"/>
            <w:shd w:val="clear" w:color="auto" w:fill="auto"/>
          </w:tcPr>
          <w:p w14:paraId="6E97B58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47 - Gąbka lecznicza</w:t>
            </w:r>
          </w:p>
        </w:tc>
        <w:tc>
          <w:tcPr>
            <w:tcW w:w="3785" w:type="dxa"/>
            <w:shd w:val="clear" w:color="auto" w:fill="auto"/>
          </w:tcPr>
          <w:p w14:paraId="4D1B7586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178772A" w14:textId="77DE8A78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758045CB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5027E2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AE45F4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30504CBC" w14:textId="77777777" w:rsidTr="00EC6A08">
        <w:tc>
          <w:tcPr>
            <w:tcW w:w="2169" w:type="dxa"/>
            <w:shd w:val="clear" w:color="auto" w:fill="auto"/>
          </w:tcPr>
          <w:p w14:paraId="742BF17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47 - Gąbka lecznicza</w:t>
            </w:r>
          </w:p>
        </w:tc>
        <w:tc>
          <w:tcPr>
            <w:tcW w:w="3785" w:type="dxa"/>
            <w:shd w:val="clear" w:color="auto" w:fill="auto"/>
          </w:tcPr>
          <w:p w14:paraId="54DBDC31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119B1BD8" w14:textId="0E2C7D79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0687F15C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842F94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- 468.20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616AF0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468,20</w:t>
            </w:r>
          </w:p>
        </w:tc>
      </w:tr>
      <w:tr w:rsidR="00417603" w:rsidRPr="00834EF4" w14:paraId="1B816871" w14:textId="77777777" w:rsidTr="00EC6A08">
        <w:tc>
          <w:tcPr>
            <w:tcW w:w="2169" w:type="dxa"/>
            <w:shd w:val="clear" w:color="auto" w:fill="auto"/>
          </w:tcPr>
          <w:p w14:paraId="139C901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48 - Leki X</w:t>
            </w:r>
          </w:p>
        </w:tc>
        <w:tc>
          <w:tcPr>
            <w:tcW w:w="3785" w:type="dxa"/>
            <w:shd w:val="clear" w:color="auto" w:fill="auto"/>
          </w:tcPr>
          <w:p w14:paraId="7850298D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65701B5" w14:textId="494EFD98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42E93D6B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8E6025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F4C6F4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0938FBC1" w14:textId="77777777" w:rsidTr="00EC6A08">
        <w:tc>
          <w:tcPr>
            <w:tcW w:w="2169" w:type="dxa"/>
            <w:shd w:val="clear" w:color="auto" w:fill="auto"/>
          </w:tcPr>
          <w:p w14:paraId="2BBB59B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52 - Leki XII</w:t>
            </w:r>
          </w:p>
        </w:tc>
        <w:tc>
          <w:tcPr>
            <w:tcW w:w="3785" w:type="dxa"/>
            <w:shd w:val="clear" w:color="auto" w:fill="auto"/>
          </w:tcPr>
          <w:p w14:paraId="4D6DD384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09584978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1B074442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0D24C4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C51164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6EA8A191" w14:textId="77777777" w:rsidTr="00EC6A08">
        <w:tc>
          <w:tcPr>
            <w:tcW w:w="2169" w:type="dxa"/>
            <w:shd w:val="clear" w:color="auto" w:fill="auto"/>
          </w:tcPr>
          <w:p w14:paraId="6A1ED29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52 - Leki XII</w:t>
            </w:r>
          </w:p>
        </w:tc>
        <w:tc>
          <w:tcPr>
            <w:tcW w:w="3785" w:type="dxa"/>
            <w:shd w:val="clear" w:color="auto" w:fill="auto"/>
          </w:tcPr>
          <w:p w14:paraId="3B82119C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7EA5D8D" w14:textId="21D781B1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45138F76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A738646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F2EE30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0,00</w:t>
            </w:r>
          </w:p>
        </w:tc>
      </w:tr>
      <w:tr w:rsidR="00417603" w:rsidRPr="00834EF4" w14:paraId="17F215FF" w14:textId="77777777" w:rsidTr="00EC6A08">
        <w:tc>
          <w:tcPr>
            <w:tcW w:w="2169" w:type="dxa"/>
            <w:shd w:val="clear" w:color="auto" w:fill="auto"/>
          </w:tcPr>
          <w:p w14:paraId="564B3AB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53 - Furosemide</w:t>
            </w:r>
          </w:p>
        </w:tc>
        <w:tc>
          <w:tcPr>
            <w:tcW w:w="3785" w:type="dxa"/>
            <w:shd w:val="clear" w:color="auto" w:fill="auto"/>
          </w:tcPr>
          <w:p w14:paraId="1F18BF93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Inpharm Sp. z o.o.</w:t>
            </w:r>
          </w:p>
          <w:p w14:paraId="137A2141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Strumykowa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28/11</w:t>
            </w:r>
          </w:p>
          <w:p w14:paraId="4F5A6C97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B04BC9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- 458.35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C4B21E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458,35</w:t>
            </w:r>
          </w:p>
        </w:tc>
      </w:tr>
      <w:tr w:rsidR="00417603" w:rsidRPr="00834EF4" w14:paraId="7DDF5325" w14:textId="77777777" w:rsidTr="00EC6A08">
        <w:tc>
          <w:tcPr>
            <w:tcW w:w="2169" w:type="dxa"/>
            <w:shd w:val="clear" w:color="auto" w:fill="auto"/>
          </w:tcPr>
          <w:p w14:paraId="3D429D1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53 - Furosemide</w:t>
            </w:r>
          </w:p>
        </w:tc>
        <w:tc>
          <w:tcPr>
            <w:tcW w:w="3785" w:type="dxa"/>
            <w:shd w:val="clear" w:color="auto" w:fill="auto"/>
          </w:tcPr>
          <w:p w14:paraId="3F918A2B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Delfarma Sp. z o.o.</w:t>
            </w:r>
          </w:p>
          <w:p w14:paraId="4D6E7567" w14:textId="7E24258F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Św. Teresy od Dzieciątka Jezus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111</w:t>
            </w:r>
          </w:p>
          <w:p w14:paraId="219ACBD5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4A8A74E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B4C466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2B0DE2F" w14:textId="77777777" w:rsidTr="00EC6A08">
        <w:tc>
          <w:tcPr>
            <w:tcW w:w="2169" w:type="dxa"/>
            <w:shd w:val="clear" w:color="auto" w:fill="auto"/>
          </w:tcPr>
          <w:p w14:paraId="7B85A75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53 - Furosemide</w:t>
            </w:r>
          </w:p>
        </w:tc>
        <w:tc>
          <w:tcPr>
            <w:tcW w:w="3785" w:type="dxa"/>
            <w:shd w:val="clear" w:color="auto" w:fill="auto"/>
          </w:tcPr>
          <w:p w14:paraId="51712924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7D442C02" w14:textId="7D7C5251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3B593214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67E2EBB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- 357.15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7A1CD5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357,15</w:t>
            </w:r>
          </w:p>
        </w:tc>
      </w:tr>
      <w:tr w:rsidR="00417603" w:rsidRPr="00834EF4" w14:paraId="659D166C" w14:textId="77777777" w:rsidTr="00EC6A08">
        <w:tc>
          <w:tcPr>
            <w:tcW w:w="2169" w:type="dxa"/>
            <w:shd w:val="clear" w:color="auto" w:fill="auto"/>
          </w:tcPr>
          <w:p w14:paraId="0648A3DE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53 - Furosemide</w:t>
            </w:r>
          </w:p>
        </w:tc>
        <w:tc>
          <w:tcPr>
            <w:tcW w:w="3785" w:type="dxa"/>
            <w:shd w:val="clear" w:color="auto" w:fill="auto"/>
          </w:tcPr>
          <w:p w14:paraId="2BC3399E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B861E30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77</w:t>
            </w:r>
          </w:p>
          <w:p w14:paraId="634115B1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2EA03B0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- 286.45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9C4F5A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286,45</w:t>
            </w:r>
          </w:p>
        </w:tc>
      </w:tr>
      <w:tr w:rsidR="00417603" w:rsidRPr="00834EF4" w14:paraId="3672E5AB" w14:textId="77777777" w:rsidTr="00EC6A08">
        <w:tc>
          <w:tcPr>
            <w:tcW w:w="2169" w:type="dxa"/>
            <w:shd w:val="clear" w:color="auto" w:fill="auto"/>
          </w:tcPr>
          <w:p w14:paraId="5672084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53 - Furosemide</w:t>
            </w:r>
          </w:p>
        </w:tc>
        <w:tc>
          <w:tcPr>
            <w:tcW w:w="3785" w:type="dxa"/>
            <w:shd w:val="clear" w:color="auto" w:fill="auto"/>
          </w:tcPr>
          <w:p w14:paraId="6FB43381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F28C00A" w14:textId="581A4D9E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6DBF22FA" w14:textId="77777777" w:rsidR="00417603" w:rsidRDefault="00417603" w:rsidP="00AD7645">
            <w:pPr>
              <w:spacing w:after="40"/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  <w:p w14:paraId="095C3A4B" w14:textId="04207F45" w:rsidR="00EC6A08" w:rsidRPr="00211A34" w:rsidRDefault="00EC6A08" w:rsidP="00AD7645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235100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- 280.60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B5EDDC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280,60</w:t>
            </w:r>
          </w:p>
        </w:tc>
      </w:tr>
      <w:tr w:rsidR="00417603" w:rsidRPr="00834EF4" w14:paraId="7AC68526" w14:textId="77777777" w:rsidTr="00EC6A08">
        <w:tc>
          <w:tcPr>
            <w:tcW w:w="2169" w:type="dxa"/>
            <w:shd w:val="clear" w:color="auto" w:fill="auto"/>
          </w:tcPr>
          <w:p w14:paraId="70E1954E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lastRenderedPageBreak/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54 - Ciprofloxacin</w:t>
            </w:r>
          </w:p>
        </w:tc>
        <w:tc>
          <w:tcPr>
            <w:tcW w:w="3785" w:type="dxa"/>
            <w:shd w:val="clear" w:color="auto" w:fill="auto"/>
          </w:tcPr>
          <w:p w14:paraId="1929B66B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047DBB1" w14:textId="6B4B350A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0FC417A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0CD23C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E2AAFE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617CE58" w14:textId="77777777" w:rsidTr="00EC6A08">
        <w:tc>
          <w:tcPr>
            <w:tcW w:w="2169" w:type="dxa"/>
            <w:shd w:val="clear" w:color="auto" w:fill="auto"/>
          </w:tcPr>
          <w:p w14:paraId="2CEEE97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54 - Ciprofloxacin</w:t>
            </w:r>
          </w:p>
        </w:tc>
        <w:tc>
          <w:tcPr>
            <w:tcW w:w="3785" w:type="dxa"/>
            <w:shd w:val="clear" w:color="auto" w:fill="auto"/>
          </w:tcPr>
          <w:p w14:paraId="647F01A5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776F1677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7BBDD946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D4550F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- 485.55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40A572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485,55</w:t>
            </w:r>
          </w:p>
        </w:tc>
      </w:tr>
      <w:tr w:rsidR="00417603" w:rsidRPr="00834EF4" w14:paraId="265D7406" w14:textId="77777777" w:rsidTr="00EC6A08">
        <w:tc>
          <w:tcPr>
            <w:tcW w:w="2169" w:type="dxa"/>
            <w:shd w:val="clear" w:color="auto" w:fill="auto"/>
          </w:tcPr>
          <w:p w14:paraId="0A53EE3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54 - Ciprofloxacin</w:t>
            </w:r>
          </w:p>
        </w:tc>
        <w:tc>
          <w:tcPr>
            <w:tcW w:w="3785" w:type="dxa"/>
            <w:shd w:val="clear" w:color="auto" w:fill="auto"/>
          </w:tcPr>
          <w:p w14:paraId="50E5C11D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192E6448" w14:textId="587DB348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23C9E378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32826B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- 417.20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63310D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417,20</w:t>
            </w:r>
          </w:p>
        </w:tc>
      </w:tr>
      <w:tr w:rsidR="00417603" w:rsidRPr="00834EF4" w14:paraId="4027CE9A" w14:textId="77777777" w:rsidTr="00EC6A08">
        <w:tc>
          <w:tcPr>
            <w:tcW w:w="2169" w:type="dxa"/>
            <w:shd w:val="clear" w:color="auto" w:fill="auto"/>
          </w:tcPr>
          <w:p w14:paraId="5C271382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57 - Leki XIII</w:t>
            </w:r>
          </w:p>
        </w:tc>
        <w:tc>
          <w:tcPr>
            <w:tcW w:w="3785" w:type="dxa"/>
            <w:shd w:val="clear" w:color="auto" w:fill="auto"/>
          </w:tcPr>
          <w:p w14:paraId="622459CF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7965682" w14:textId="1C5868A6" w:rsidR="00417603" w:rsidRPr="00211A34" w:rsidRDefault="00EC6A08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4D8179D0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B2B106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222D12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227FEA1" w14:textId="77777777" w:rsidTr="00EC6A08">
        <w:tc>
          <w:tcPr>
            <w:tcW w:w="2169" w:type="dxa"/>
            <w:shd w:val="clear" w:color="auto" w:fill="auto"/>
          </w:tcPr>
          <w:p w14:paraId="522DB33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57 - Leki XIII</w:t>
            </w:r>
          </w:p>
        </w:tc>
        <w:tc>
          <w:tcPr>
            <w:tcW w:w="3785" w:type="dxa"/>
            <w:shd w:val="clear" w:color="auto" w:fill="auto"/>
          </w:tcPr>
          <w:p w14:paraId="3E418446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27C40DA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77</w:t>
            </w:r>
          </w:p>
          <w:p w14:paraId="23D0D9B7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E3D185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- 434.65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DAEFA3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434,65</w:t>
            </w:r>
          </w:p>
        </w:tc>
      </w:tr>
      <w:tr w:rsidR="00417603" w:rsidRPr="00834EF4" w14:paraId="0BDB68B4" w14:textId="77777777" w:rsidTr="00EC6A08">
        <w:tc>
          <w:tcPr>
            <w:tcW w:w="2169" w:type="dxa"/>
            <w:shd w:val="clear" w:color="auto" w:fill="auto"/>
          </w:tcPr>
          <w:p w14:paraId="03604C1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58 - Bicalutamidum*</w:t>
            </w:r>
          </w:p>
        </w:tc>
        <w:tc>
          <w:tcPr>
            <w:tcW w:w="3785" w:type="dxa"/>
            <w:shd w:val="clear" w:color="auto" w:fill="auto"/>
          </w:tcPr>
          <w:p w14:paraId="2053F3E3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FC003A9" w14:textId="20B6E82C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14594D14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0EEB435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843B15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6A50422B" w14:textId="77777777" w:rsidTr="00EC6A08">
        <w:tc>
          <w:tcPr>
            <w:tcW w:w="2169" w:type="dxa"/>
            <w:shd w:val="clear" w:color="auto" w:fill="auto"/>
          </w:tcPr>
          <w:p w14:paraId="7B4C6D3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58 - Bicalutamidum*</w:t>
            </w:r>
          </w:p>
        </w:tc>
        <w:tc>
          <w:tcPr>
            <w:tcW w:w="3785" w:type="dxa"/>
            <w:shd w:val="clear" w:color="auto" w:fill="auto"/>
          </w:tcPr>
          <w:p w14:paraId="3E070783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2EB80455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648AFF41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36F3A4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- 487.40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1C8613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487,40</w:t>
            </w:r>
          </w:p>
        </w:tc>
      </w:tr>
      <w:tr w:rsidR="00417603" w:rsidRPr="00834EF4" w14:paraId="053E351C" w14:textId="77777777" w:rsidTr="00EC6A08">
        <w:tc>
          <w:tcPr>
            <w:tcW w:w="2169" w:type="dxa"/>
            <w:shd w:val="clear" w:color="auto" w:fill="auto"/>
          </w:tcPr>
          <w:p w14:paraId="6E21D911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61 - Test ureazowy*</w:t>
            </w:r>
          </w:p>
        </w:tc>
        <w:tc>
          <w:tcPr>
            <w:tcW w:w="3785" w:type="dxa"/>
            <w:shd w:val="clear" w:color="auto" w:fill="auto"/>
          </w:tcPr>
          <w:p w14:paraId="23915E3C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AD8DD6B" w14:textId="5DAD0330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0CB31F80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ECC2BDE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BBD099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3CFC4E7C" w14:textId="77777777" w:rsidTr="00EC6A08">
        <w:tc>
          <w:tcPr>
            <w:tcW w:w="2169" w:type="dxa"/>
            <w:shd w:val="clear" w:color="auto" w:fill="auto"/>
          </w:tcPr>
          <w:p w14:paraId="3E88172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62 - Immunoglobulina anti-RH0 (D) I</w:t>
            </w:r>
          </w:p>
        </w:tc>
        <w:tc>
          <w:tcPr>
            <w:tcW w:w="3785" w:type="dxa"/>
            <w:shd w:val="clear" w:color="auto" w:fill="auto"/>
          </w:tcPr>
          <w:p w14:paraId="05EC7AC0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C2DD3D7" w14:textId="4D7CA0B4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6524D2D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0BA80D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ED8B0E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00A3786D" w14:textId="77777777" w:rsidTr="00EC6A08">
        <w:tc>
          <w:tcPr>
            <w:tcW w:w="2169" w:type="dxa"/>
            <w:shd w:val="clear" w:color="auto" w:fill="auto"/>
          </w:tcPr>
          <w:p w14:paraId="365BBFF1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64 - Hyaluronidase</w:t>
            </w:r>
          </w:p>
        </w:tc>
        <w:tc>
          <w:tcPr>
            <w:tcW w:w="3785" w:type="dxa"/>
            <w:shd w:val="clear" w:color="auto" w:fill="auto"/>
          </w:tcPr>
          <w:p w14:paraId="78DF52AB" w14:textId="03345063" w:rsidR="00417603" w:rsidRPr="00211A34" w:rsidRDefault="004C164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="00417603" w:rsidRPr="00417603">
              <w:rPr>
                <w:b/>
                <w:bCs/>
                <w:sz w:val="20"/>
                <w:szCs w:val="20"/>
              </w:rPr>
              <w:t xml:space="preserve"> 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417603" w:rsidRPr="00417603">
              <w:rPr>
                <w:b/>
                <w:bCs/>
                <w:sz w:val="20"/>
                <w:szCs w:val="20"/>
              </w:rPr>
              <w:t>.</w:t>
            </w:r>
          </w:p>
          <w:p w14:paraId="2A736D52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128/152</w:t>
            </w:r>
          </w:p>
          <w:p w14:paraId="2935BEBA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0DE2BA8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1B1939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6453D37D" w14:textId="77777777" w:rsidTr="00EC6A08">
        <w:tc>
          <w:tcPr>
            <w:tcW w:w="2169" w:type="dxa"/>
            <w:shd w:val="clear" w:color="auto" w:fill="auto"/>
          </w:tcPr>
          <w:p w14:paraId="1A4FA37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64 - Hyaluronidase</w:t>
            </w:r>
          </w:p>
        </w:tc>
        <w:tc>
          <w:tcPr>
            <w:tcW w:w="3785" w:type="dxa"/>
            <w:shd w:val="clear" w:color="auto" w:fill="auto"/>
          </w:tcPr>
          <w:p w14:paraId="7C3F236F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D3F53CC" w14:textId="0D5C1566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217E7BB9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C5D2E0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- 53.55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BC1A8F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53,55</w:t>
            </w:r>
          </w:p>
        </w:tc>
      </w:tr>
      <w:tr w:rsidR="00417603" w:rsidRPr="00834EF4" w14:paraId="3F8FA0A6" w14:textId="77777777" w:rsidTr="00EC6A08">
        <w:tc>
          <w:tcPr>
            <w:tcW w:w="2169" w:type="dxa"/>
            <w:shd w:val="clear" w:color="auto" w:fill="auto"/>
          </w:tcPr>
          <w:p w14:paraId="7EE53FD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64 - Hyaluronidase</w:t>
            </w:r>
          </w:p>
        </w:tc>
        <w:tc>
          <w:tcPr>
            <w:tcW w:w="3785" w:type="dxa"/>
            <w:shd w:val="clear" w:color="auto" w:fill="auto"/>
          </w:tcPr>
          <w:p w14:paraId="3BCF2EB7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Medyk-Lek Panek Spółka Komandytowa</w:t>
            </w:r>
          </w:p>
          <w:p w14:paraId="163FF607" w14:textId="26A46392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Pawła Włodkowica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2c</w:t>
            </w:r>
          </w:p>
          <w:p w14:paraId="2ECE3253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03-262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76D7471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18E82A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0,00</w:t>
            </w:r>
          </w:p>
        </w:tc>
      </w:tr>
      <w:tr w:rsidR="00417603" w:rsidRPr="00834EF4" w14:paraId="161452B6" w14:textId="77777777" w:rsidTr="00EC6A08">
        <w:tc>
          <w:tcPr>
            <w:tcW w:w="2169" w:type="dxa"/>
            <w:shd w:val="clear" w:color="auto" w:fill="auto"/>
          </w:tcPr>
          <w:p w14:paraId="0412D0D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65 - Desflurane*</w:t>
            </w:r>
          </w:p>
        </w:tc>
        <w:tc>
          <w:tcPr>
            <w:tcW w:w="3785" w:type="dxa"/>
            <w:shd w:val="clear" w:color="auto" w:fill="auto"/>
          </w:tcPr>
          <w:p w14:paraId="60E31F26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42EDA7D" w14:textId="542FF821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Kruczkowskiego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8</w:t>
            </w:r>
          </w:p>
          <w:p w14:paraId="14808D2F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2B4F82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A0ACDD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267245C6" w14:textId="77777777" w:rsidTr="00EC6A08">
        <w:tc>
          <w:tcPr>
            <w:tcW w:w="2169" w:type="dxa"/>
            <w:shd w:val="clear" w:color="auto" w:fill="auto"/>
          </w:tcPr>
          <w:p w14:paraId="6D6C217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67 - Drotaverine</w:t>
            </w:r>
          </w:p>
        </w:tc>
        <w:tc>
          <w:tcPr>
            <w:tcW w:w="3785" w:type="dxa"/>
            <w:shd w:val="clear" w:color="auto" w:fill="auto"/>
          </w:tcPr>
          <w:p w14:paraId="684C5214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2F5BBAE" w14:textId="2766FDB6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382DEA10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4793836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6E45A2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07FF039B" w14:textId="77777777" w:rsidTr="00EC6A08">
        <w:tc>
          <w:tcPr>
            <w:tcW w:w="2169" w:type="dxa"/>
            <w:shd w:val="clear" w:color="auto" w:fill="auto"/>
          </w:tcPr>
          <w:p w14:paraId="08EB8251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69 - Aztreonam</w:t>
            </w:r>
          </w:p>
        </w:tc>
        <w:tc>
          <w:tcPr>
            <w:tcW w:w="3785" w:type="dxa"/>
            <w:shd w:val="clear" w:color="auto" w:fill="auto"/>
          </w:tcPr>
          <w:p w14:paraId="4DF3188B" w14:textId="63D6B9AF" w:rsidR="00417603" w:rsidRPr="00211A34" w:rsidRDefault="004C164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="00417603" w:rsidRPr="00417603">
              <w:rPr>
                <w:b/>
                <w:bCs/>
                <w:sz w:val="20"/>
                <w:szCs w:val="20"/>
              </w:rPr>
              <w:t xml:space="preserve"> 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417603" w:rsidRPr="00417603">
              <w:rPr>
                <w:b/>
                <w:bCs/>
                <w:sz w:val="20"/>
                <w:szCs w:val="20"/>
              </w:rPr>
              <w:t>.</w:t>
            </w:r>
          </w:p>
          <w:p w14:paraId="02017267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128/152</w:t>
            </w:r>
          </w:p>
          <w:p w14:paraId="0C8E8E19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53EDFCC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- 427.05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07F2EB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427,05</w:t>
            </w:r>
          </w:p>
        </w:tc>
      </w:tr>
      <w:tr w:rsidR="00417603" w:rsidRPr="00834EF4" w14:paraId="4450DA61" w14:textId="77777777" w:rsidTr="00EC6A08">
        <w:tc>
          <w:tcPr>
            <w:tcW w:w="2169" w:type="dxa"/>
            <w:shd w:val="clear" w:color="auto" w:fill="auto"/>
          </w:tcPr>
          <w:p w14:paraId="5D3A09E1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69 - Aztreonam</w:t>
            </w:r>
          </w:p>
        </w:tc>
        <w:tc>
          <w:tcPr>
            <w:tcW w:w="3785" w:type="dxa"/>
            <w:shd w:val="clear" w:color="auto" w:fill="auto"/>
          </w:tcPr>
          <w:p w14:paraId="1699DBE6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Medyk-Lek Panek Spółka Komandytowa</w:t>
            </w:r>
          </w:p>
          <w:p w14:paraId="2795D442" w14:textId="16C35FDE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Pawła Włodkowica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2c</w:t>
            </w:r>
          </w:p>
          <w:p w14:paraId="39FCA951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03-262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CF84AE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5DC4B9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03B6A320" w14:textId="77777777" w:rsidTr="00EC6A08">
        <w:tc>
          <w:tcPr>
            <w:tcW w:w="2169" w:type="dxa"/>
            <w:shd w:val="clear" w:color="auto" w:fill="auto"/>
          </w:tcPr>
          <w:p w14:paraId="6CD687A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69 - Aztreonam</w:t>
            </w:r>
          </w:p>
        </w:tc>
        <w:tc>
          <w:tcPr>
            <w:tcW w:w="3785" w:type="dxa"/>
            <w:shd w:val="clear" w:color="auto" w:fill="auto"/>
          </w:tcPr>
          <w:p w14:paraId="7D1F6915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0F5339" w14:textId="3FD7B108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72DEDCE0" w14:textId="77777777" w:rsidR="00417603" w:rsidRDefault="00417603" w:rsidP="00AD7645">
            <w:pPr>
              <w:spacing w:after="40"/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  <w:p w14:paraId="1BF890A5" w14:textId="50AF5F11" w:rsidR="004C1643" w:rsidRPr="00211A34" w:rsidRDefault="004C1643" w:rsidP="00AD7645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9D1C2BD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- 241.65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289A5C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241,65</w:t>
            </w:r>
          </w:p>
        </w:tc>
      </w:tr>
      <w:tr w:rsidR="00417603" w:rsidRPr="00834EF4" w14:paraId="1AD0EF8D" w14:textId="77777777" w:rsidTr="00EC6A08">
        <w:tc>
          <w:tcPr>
            <w:tcW w:w="2169" w:type="dxa"/>
            <w:shd w:val="clear" w:color="auto" w:fill="auto"/>
          </w:tcPr>
          <w:p w14:paraId="109CC51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lastRenderedPageBreak/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70 - Ceftazidimum + Avibactamum</w:t>
            </w:r>
          </w:p>
        </w:tc>
        <w:tc>
          <w:tcPr>
            <w:tcW w:w="3785" w:type="dxa"/>
            <w:shd w:val="clear" w:color="auto" w:fill="auto"/>
          </w:tcPr>
          <w:p w14:paraId="6941BB40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19B9736C" w14:textId="68CBBD0E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7A8DC2A8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B71B1B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BBE870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0D0D5555" w14:textId="77777777" w:rsidTr="00EC6A08">
        <w:tc>
          <w:tcPr>
            <w:tcW w:w="2169" w:type="dxa"/>
            <w:shd w:val="clear" w:color="auto" w:fill="auto"/>
          </w:tcPr>
          <w:p w14:paraId="5C82A60C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71 - Avelumabum*</w:t>
            </w:r>
          </w:p>
        </w:tc>
        <w:tc>
          <w:tcPr>
            <w:tcW w:w="3785" w:type="dxa"/>
            <w:shd w:val="clear" w:color="auto" w:fill="auto"/>
          </w:tcPr>
          <w:p w14:paraId="1B29128C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11B945D3" w14:textId="1CD7879A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0BB875A4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E85BAB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58E9C8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684E6A1" w14:textId="77777777" w:rsidTr="00EC6A08">
        <w:tc>
          <w:tcPr>
            <w:tcW w:w="2169" w:type="dxa"/>
            <w:shd w:val="clear" w:color="auto" w:fill="auto"/>
          </w:tcPr>
          <w:p w14:paraId="538F4FC8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72 - Atezolizumabum*</w:t>
            </w:r>
          </w:p>
        </w:tc>
        <w:tc>
          <w:tcPr>
            <w:tcW w:w="3785" w:type="dxa"/>
            <w:shd w:val="clear" w:color="auto" w:fill="auto"/>
          </w:tcPr>
          <w:p w14:paraId="3BF48472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2E89EC9F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28</w:t>
            </w:r>
          </w:p>
          <w:p w14:paraId="7C47561E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7BFAC3E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3F9D5D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07BDF24B" w14:textId="77777777" w:rsidTr="00EC6A08">
        <w:tc>
          <w:tcPr>
            <w:tcW w:w="2169" w:type="dxa"/>
            <w:shd w:val="clear" w:color="auto" w:fill="auto"/>
          </w:tcPr>
          <w:p w14:paraId="6390936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73 - Ifosfamidum*</w:t>
            </w:r>
          </w:p>
        </w:tc>
        <w:tc>
          <w:tcPr>
            <w:tcW w:w="3785" w:type="dxa"/>
            <w:shd w:val="clear" w:color="auto" w:fill="auto"/>
          </w:tcPr>
          <w:p w14:paraId="3C743D1F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259B284" w14:textId="2240E379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Kruczkowskiego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8</w:t>
            </w:r>
          </w:p>
          <w:p w14:paraId="56224D24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7CF63A16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1F604C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68DA0134" w14:textId="77777777" w:rsidTr="00EC6A08">
        <w:tc>
          <w:tcPr>
            <w:tcW w:w="2169" w:type="dxa"/>
            <w:shd w:val="clear" w:color="auto" w:fill="auto"/>
          </w:tcPr>
          <w:p w14:paraId="1D04E0F1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74 - Mesnum*</w:t>
            </w:r>
          </w:p>
        </w:tc>
        <w:tc>
          <w:tcPr>
            <w:tcW w:w="3785" w:type="dxa"/>
            <w:shd w:val="clear" w:color="auto" w:fill="auto"/>
          </w:tcPr>
          <w:p w14:paraId="5F365225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Delfarma Sp. z o.o.</w:t>
            </w:r>
          </w:p>
          <w:p w14:paraId="41FA320E" w14:textId="0E6AF1CF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Św. Teresy od Dzieciątka Jezus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111</w:t>
            </w:r>
          </w:p>
          <w:p w14:paraId="365F0A0B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7711225B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5FFF82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400EFAA2" w14:textId="77777777" w:rsidTr="00EC6A08">
        <w:tc>
          <w:tcPr>
            <w:tcW w:w="2169" w:type="dxa"/>
            <w:shd w:val="clear" w:color="auto" w:fill="auto"/>
          </w:tcPr>
          <w:p w14:paraId="0E6D261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74 - Mesnum*</w:t>
            </w:r>
          </w:p>
        </w:tc>
        <w:tc>
          <w:tcPr>
            <w:tcW w:w="3785" w:type="dxa"/>
            <w:shd w:val="clear" w:color="auto" w:fill="auto"/>
          </w:tcPr>
          <w:p w14:paraId="0C5A55E3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09D94AD" w14:textId="1ED86D5D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Kruczkowskiego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8</w:t>
            </w:r>
          </w:p>
          <w:p w14:paraId="385D4E98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E9CFB54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- 496.40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62B037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496,40</w:t>
            </w:r>
          </w:p>
        </w:tc>
      </w:tr>
      <w:tr w:rsidR="00417603" w:rsidRPr="00834EF4" w14:paraId="2ED47CE9" w14:textId="77777777" w:rsidTr="00EC6A08">
        <w:tc>
          <w:tcPr>
            <w:tcW w:w="2169" w:type="dxa"/>
            <w:shd w:val="clear" w:color="auto" w:fill="auto"/>
          </w:tcPr>
          <w:p w14:paraId="19B1EBB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75 - Sorafenibum*</w:t>
            </w:r>
          </w:p>
        </w:tc>
        <w:tc>
          <w:tcPr>
            <w:tcW w:w="3785" w:type="dxa"/>
            <w:shd w:val="clear" w:color="auto" w:fill="auto"/>
          </w:tcPr>
          <w:p w14:paraId="59ACEE00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334F03" w14:textId="4C1BB8D3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7D6B1E32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1726AE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7B50B7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79B0EFD6" w14:textId="77777777" w:rsidTr="00EC6A08">
        <w:tc>
          <w:tcPr>
            <w:tcW w:w="2169" w:type="dxa"/>
            <w:shd w:val="clear" w:color="auto" w:fill="auto"/>
          </w:tcPr>
          <w:p w14:paraId="28C8B702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75 - Sorafenibum*</w:t>
            </w:r>
          </w:p>
        </w:tc>
        <w:tc>
          <w:tcPr>
            <w:tcW w:w="3785" w:type="dxa"/>
            <w:shd w:val="clear" w:color="auto" w:fill="auto"/>
          </w:tcPr>
          <w:p w14:paraId="3721A2B1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206B2769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49D3A915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580A5E79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- 490.80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D72B9D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490,80</w:t>
            </w:r>
          </w:p>
        </w:tc>
      </w:tr>
      <w:tr w:rsidR="00417603" w:rsidRPr="00834EF4" w14:paraId="0550BD3E" w14:textId="77777777" w:rsidTr="00EC6A08">
        <w:tc>
          <w:tcPr>
            <w:tcW w:w="2169" w:type="dxa"/>
            <w:shd w:val="clear" w:color="auto" w:fill="auto"/>
          </w:tcPr>
          <w:p w14:paraId="13EDE1B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75 - Sorafenibum*</w:t>
            </w:r>
          </w:p>
        </w:tc>
        <w:tc>
          <w:tcPr>
            <w:tcW w:w="3785" w:type="dxa"/>
            <w:shd w:val="clear" w:color="auto" w:fill="auto"/>
          </w:tcPr>
          <w:p w14:paraId="27F94F26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Urtica Sp. z o.o.</w:t>
            </w:r>
          </w:p>
          <w:p w14:paraId="225E2F96" w14:textId="1B509E05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Krzemieniecka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120</w:t>
            </w:r>
          </w:p>
          <w:p w14:paraId="12544B9C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6E56967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- 449.80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096411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449,80</w:t>
            </w:r>
          </w:p>
        </w:tc>
      </w:tr>
      <w:tr w:rsidR="00417603" w:rsidRPr="00834EF4" w14:paraId="77E507A1" w14:textId="77777777" w:rsidTr="00EC6A08">
        <w:tc>
          <w:tcPr>
            <w:tcW w:w="2169" w:type="dxa"/>
            <w:shd w:val="clear" w:color="auto" w:fill="auto"/>
          </w:tcPr>
          <w:p w14:paraId="05789791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75 - Sorafenibum*</w:t>
            </w:r>
          </w:p>
        </w:tc>
        <w:tc>
          <w:tcPr>
            <w:tcW w:w="3785" w:type="dxa"/>
            <w:shd w:val="clear" w:color="auto" w:fill="auto"/>
          </w:tcPr>
          <w:p w14:paraId="7E5B574F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Lek S.A.</w:t>
            </w:r>
          </w:p>
          <w:p w14:paraId="11317667" w14:textId="1C970C35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Podlipie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16</w:t>
            </w:r>
          </w:p>
          <w:p w14:paraId="3197F4E8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Stryków</w:t>
            </w:r>
          </w:p>
        </w:tc>
        <w:tc>
          <w:tcPr>
            <w:tcW w:w="1984" w:type="dxa"/>
            <w:shd w:val="clear" w:color="auto" w:fill="auto"/>
          </w:tcPr>
          <w:p w14:paraId="2D9B378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- 334.20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AF232B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334,20</w:t>
            </w:r>
          </w:p>
        </w:tc>
      </w:tr>
      <w:tr w:rsidR="00417603" w:rsidRPr="00834EF4" w14:paraId="001BA9B1" w14:textId="77777777" w:rsidTr="00EC6A08">
        <w:tc>
          <w:tcPr>
            <w:tcW w:w="2169" w:type="dxa"/>
            <w:shd w:val="clear" w:color="auto" w:fill="auto"/>
          </w:tcPr>
          <w:p w14:paraId="2862919E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76 - Dimethyl sulfoxide</w:t>
            </w:r>
          </w:p>
        </w:tc>
        <w:tc>
          <w:tcPr>
            <w:tcW w:w="3785" w:type="dxa"/>
            <w:shd w:val="clear" w:color="auto" w:fill="auto"/>
          </w:tcPr>
          <w:p w14:paraId="6879240D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A68F5C5" w14:textId="0491354E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77A94162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33E3CFF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B6C7CB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46BC7E3D" w14:textId="77777777" w:rsidTr="00EC6A08">
        <w:tc>
          <w:tcPr>
            <w:tcW w:w="2169" w:type="dxa"/>
            <w:shd w:val="clear" w:color="auto" w:fill="auto"/>
          </w:tcPr>
          <w:p w14:paraId="622DEACE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78 - Carboplatinum*</w:t>
            </w:r>
          </w:p>
        </w:tc>
        <w:tc>
          <w:tcPr>
            <w:tcW w:w="3785" w:type="dxa"/>
            <w:shd w:val="clear" w:color="auto" w:fill="auto"/>
          </w:tcPr>
          <w:p w14:paraId="1695CAA3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B8B94FA" w14:textId="731A07E1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Pułaskiego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9</w:t>
            </w:r>
          </w:p>
          <w:p w14:paraId="04DEF26C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806C42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A08288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500,00</w:t>
            </w:r>
          </w:p>
        </w:tc>
      </w:tr>
      <w:tr w:rsidR="00417603" w:rsidRPr="00834EF4" w14:paraId="35730B17" w14:textId="77777777" w:rsidTr="00EC6A08">
        <w:tc>
          <w:tcPr>
            <w:tcW w:w="2169" w:type="dxa"/>
            <w:shd w:val="clear" w:color="auto" w:fill="auto"/>
          </w:tcPr>
          <w:p w14:paraId="4843B40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78 - Carboplatinum*</w:t>
            </w:r>
          </w:p>
        </w:tc>
        <w:tc>
          <w:tcPr>
            <w:tcW w:w="3785" w:type="dxa"/>
            <w:shd w:val="clear" w:color="auto" w:fill="auto"/>
          </w:tcPr>
          <w:p w14:paraId="685EC137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Lek S.A.</w:t>
            </w:r>
          </w:p>
          <w:p w14:paraId="1627562A" w14:textId="53F12BC9" w:rsidR="00417603" w:rsidRPr="00211A34" w:rsidRDefault="004C1643" w:rsidP="00AD7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17603" w:rsidRPr="00417603">
              <w:rPr>
                <w:sz w:val="20"/>
                <w:szCs w:val="20"/>
              </w:rPr>
              <w:t>Podlipie</w:t>
            </w:r>
            <w:r w:rsidR="00417603" w:rsidRPr="00211A34">
              <w:rPr>
                <w:sz w:val="20"/>
                <w:szCs w:val="20"/>
              </w:rPr>
              <w:t xml:space="preserve"> </w:t>
            </w:r>
            <w:r w:rsidR="00417603" w:rsidRPr="00417603">
              <w:rPr>
                <w:sz w:val="20"/>
                <w:szCs w:val="20"/>
              </w:rPr>
              <w:t>16</w:t>
            </w:r>
          </w:p>
          <w:p w14:paraId="7E215468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Stryków</w:t>
            </w:r>
          </w:p>
        </w:tc>
        <w:tc>
          <w:tcPr>
            <w:tcW w:w="1984" w:type="dxa"/>
            <w:shd w:val="clear" w:color="auto" w:fill="auto"/>
          </w:tcPr>
          <w:p w14:paraId="5FB0211A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- 396.10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F2BE16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396,10</w:t>
            </w:r>
          </w:p>
        </w:tc>
      </w:tr>
      <w:tr w:rsidR="00417603" w:rsidRPr="00834EF4" w14:paraId="05E22E2B" w14:textId="77777777" w:rsidTr="00EC6A08">
        <w:tc>
          <w:tcPr>
            <w:tcW w:w="2169" w:type="dxa"/>
            <w:shd w:val="clear" w:color="auto" w:fill="auto"/>
          </w:tcPr>
          <w:p w14:paraId="197D3492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7603">
              <w:rPr>
                <w:sz w:val="20"/>
                <w:szCs w:val="20"/>
              </w:rPr>
              <w:t>Pakiet 78 - Carboplatinum*</w:t>
            </w:r>
          </w:p>
        </w:tc>
        <w:tc>
          <w:tcPr>
            <w:tcW w:w="3785" w:type="dxa"/>
            <w:shd w:val="clear" w:color="auto" w:fill="auto"/>
          </w:tcPr>
          <w:p w14:paraId="73568CE4" w14:textId="77777777" w:rsidR="00417603" w:rsidRPr="00211A34" w:rsidRDefault="00417603" w:rsidP="00AD7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7603">
              <w:rPr>
                <w:b/>
                <w:bCs/>
                <w:sz w:val="20"/>
                <w:szCs w:val="20"/>
              </w:rPr>
              <w:t>Asclepios S.A.</w:t>
            </w:r>
          </w:p>
          <w:p w14:paraId="5A680E72" w14:textId="77777777" w:rsidR="00417603" w:rsidRPr="00211A34" w:rsidRDefault="00417603" w:rsidP="00AD7645">
            <w:pPr>
              <w:rPr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44</w:t>
            </w:r>
          </w:p>
          <w:p w14:paraId="64FF22EC" w14:textId="77777777" w:rsidR="00417603" w:rsidRPr="00211A34" w:rsidRDefault="00417603" w:rsidP="00AD7645">
            <w:pPr>
              <w:spacing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760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AEBAD13" w14:textId="77777777" w:rsidR="00417603" w:rsidRPr="00211A34" w:rsidRDefault="00417603" w:rsidP="00AD7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>1 - Cena - 392.00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5B769D" w14:textId="77777777" w:rsidR="00417603" w:rsidRPr="00211A34" w:rsidRDefault="00417603" w:rsidP="00AD7645">
            <w:pPr>
              <w:jc w:val="center"/>
              <w:rPr>
                <w:color w:val="000000"/>
                <w:sz w:val="20"/>
                <w:szCs w:val="20"/>
              </w:rPr>
            </w:pPr>
            <w:r w:rsidRPr="00417603">
              <w:rPr>
                <w:sz w:val="20"/>
                <w:szCs w:val="20"/>
              </w:rPr>
              <w:t xml:space="preserve">  392,00</w:t>
            </w:r>
          </w:p>
        </w:tc>
      </w:tr>
    </w:tbl>
    <w:p w14:paraId="59FD5493" w14:textId="57D422AE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9522D" w14:textId="77777777" w:rsidR="00CB2C37" w:rsidRDefault="00CB2C37">
      <w:r>
        <w:separator/>
      </w:r>
    </w:p>
  </w:endnote>
  <w:endnote w:type="continuationSeparator" w:id="0">
    <w:p w14:paraId="3D711451" w14:textId="77777777" w:rsidR="00CB2C37" w:rsidRDefault="00CB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8FA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7167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64C5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E9ED9A" w14:textId="5670D9F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84AC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8D731" w14:textId="77777777" w:rsidR="00CB2C37" w:rsidRDefault="00CB2C37">
      <w:r>
        <w:separator/>
      </w:r>
    </w:p>
  </w:footnote>
  <w:footnote w:type="continuationSeparator" w:id="0">
    <w:p w14:paraId="2AA75C77" w14:textId="77777777" w:rsidR="00CB2C37" w:rsidRDefault="00CB2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3F4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5E11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179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C37"/>
    <w:rsid w:val="00022322"/>
    <w:rsid w:val="00042497"/>
    <w:rsid w:val="000C1E6F"/>
    <w:rsid w:val="000E4E56"/>
    <w:rsid w:val="000F3793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17603"/>
    <w:rsid w:val="00431C0B"/>
    <w:rsid w:val="00437CAD"/>
    <w:rsid w:val="004657DA"/>
    <w:rsid w:val="004830FD"/>
    <w:rsid w:val="004B2665"/>
    <w:rsid w:val="004C1643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1C7F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2C37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6A08"/>
    <w:rsid w:val="00ED4705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E431E"/>
  <w15:chartTrackingRefBased/>
  <w15:docId w15:val="{4821EE85-2818-4FB5-824D-BF5DDEEA7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9</Pages>
  <Words>2666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2024-01-25T09:37:00Z</cp:lastPrinted>
  <dcterms:created xsi:type="dcterms:W3CDTF">2024-01-24T13:15:00Z</dcterms:created>
  <dcterms:modified xsi:type="dcterms:W3CDTF">2024-01-30T13:32:00Z</dcterms:modified>
</cp:coreProperties>
</file>