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D638" w14:textId="69C8C7FF" w:rsidR="00B048DA" w:rsidRPr="00353FDC" w:rsidRDefault="00D54F79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54F79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54F79">
        <w:rPr>
          <w:rFonts w:ascii="Arial" w:hAnsi="Arial" w:cs="Arial"/>
        </w:rPr>
        <w:t>2024-01-2</w:t>
      </w:r>
      <w:r w:rsidR="00406C9E">
        <w:rPr>
          <w:rFonts w:ascii="Arial" w:hAnsi="Arial" w:cs="Arial"/>
        </w:rPr>
        <w:t>9</w:t>
      </w:r>
    </w:p>
    <w:p w14:paraId="7E461F52" w14:textId="77777777" w:rsidR="00B048DA" w:rsidRPr="00353FDC" w:rsidRDefault="00D54F79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54F79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632C8C17" w14:textId="77777777" w:rsidR="00B048DA" w:rsidRPr="00353FDC" w:rsidRDefault="00D54F79" w:rsidP="00B048DA">
      <w:pPr>
        <w:spacing w:line="360" w:lineRule="auto"/>
        <w:ind w:right="3969"/>
        <w:rPr>
          <w:rFonts w:ascii="Arial" w:hAnsi="Arial" w:cs="Arial"/>
        </w:rPr>
      </w:pPr>
      <w:r w:rsidRPr="00D54F79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54F79">
        <w:rPr>
          <w:rFonts w:ascii="Arial" w:hAnsi="Arial" w:cs="Arial"/>
        </w:rPr>
        <w:t>66</w:t>
      </w:r>
    </w:p>
    <w:p w14:paraId="3F073F93" w14:textId="77777777" w:rsidR="00B048DA" w:rsidRPr="00353FDC" w:rsidRDefault="00D54F79" w:rsidP="00B048DA">
      <w:pPr>
        <w:ind w:right="3969"/>
        <w:rPr>
          <w:rFonts w:ascii="Arial" w:hAnsi="Arial" w:cs="Arial"/>
        </w:rPr>
      </w:pPr>
      <w:r w:rsidRPr="00D54F79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54F79">
        <w:rPr>
          <w:rFonts w:ascii="Arial" w:hAnsi="Arial" w:cs="Arial"/>
        </w:rPr>
        <w:t>Kraków</w:t>
      </w:r>
    </w:p>
    <w:p w14:paraId="141EAF7D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3F1404" w14:textId="633107A4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AFF0620" w14:textId="75F65A12" w:rsidR="00127ABC" w:rsidRPr="00524B34" w:rsidRDefault="00127ABC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 znak: SZP-271-42/23. </w:t>
      </w:r>
      <w:r w:rsidR="00406C9E">
        <w:rPr>
          <w:rFonts w:ascii="Arial" w:hAnsi="Arial" w:cs="Arial"/>
          <w:bCs/>
          <w:sz w:val="18"/>
          <w:szCs w:val="18"/>
        </w:rPr>
        <w:t>52.</w:t>
      </w:r>
      <w:r>
        <w:rPr>
          <w:rFonts w:ascii="Arial" w:hAnsi="Arial" w:cs="Arial"/>
          <w:bCs/>
          <w:sz w:val="18"/>
          <w:szCs w:val="18"/>
        </w:rPr>
        <w:t xml:space="preserve"> EJK.</w:t>
      </w:r>
    </w:p>
    <w:p w14:paraId="26EFD3D7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F72C551" w14:textId="77777777" w:rsidTr="00B048DA">
        <w:tc>
          <w:tcPr>
            <w:tcW w:w="9498" w:type="dxa"/>
            <w:shd w:val="clear" w:color="auto" w:fill="F2F2F2"/>
            <w:hideMark/>
          </w:tcPr>
          <w:p w14:paraId="599EB8A5" w14:textId="3FDAC61D" w:rsidR="00B048DA" w:rsidRPr="00353FDC" w:rsidRDefault="00127AB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14:paraId="391E6E1B" w14:textId="1A2D9EC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27AB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zadania 1 i 2 </w:t>
            </w:r>
          </w:p>
        </w:tc>
      </w:tr>
    </w:tbl>
    <w:p w14:paraId="5108A78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40F4CCB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DC95391" w14:textId="77777777" w:rsidTr="00B048DA">
        <w:tc>
          <w:tcPr>
            <w:tcW w:w="2269" w:type="dxa"/>
            <w:shd w:val="clear" w:color="auto" w:fill="auto"/>
          </w:tcPr>
          <w:p w14:paraId="6A01D96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3FEB742" w14:textId="77777777" w:rsidR="00B048DA" w:rsidRPr="00353FDC" w:rsidRDefault="00D54F79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4F79">
              <w:rPr>
                <w:rFonts w:ascii="Arial" w:hAnsi="Arial" w:cs="Arial"/>
                <w:bCs/>
              </w:rPr>
              <w:t xml:space="preserve">Świadczenie usług w zakresie transportu i unieszkodliwiania odpadów medycznych wraz z udostępnieniem kontenerów oraz odbiór </w:t>
            </w:r>
            <w:proofErr w:type="spellStart"/>
            <w:r w:rsidRPr="00D54F79">
              <w:rPr>
                <w:rFonts w:ascii="Arial" w:hAnsi="Arial" w:cs="Arial"/>
                <w:bCs/>
              </w:rPr>
              <w:t>skratek</w:t>
            </w:r>
            <w:proofErr w:type="spellEnd"/>
            <w:r w:rsidRPr="00D54F79">
              <w:rPr>
                <w:rFonts w:ascii="Arial" w:hAnsi="Arial" w:cs="Arial"/>
                <w:bCs/>
              </w:rPr>
              <w:t>.</w:t>
            </w:r>
          </w:p>
        </w:tc>
      </w:tr>
      <w:tr w:rsidR="00D54F79" w:rsidRPr="00353FDC" w14:paraId="792D7837" w14:textId="77777777" w:rsidTr="003513F8">
        <w:tc>
          <w:tcPr>
            <w:tcW w:w="2269" w:type="dxa"/>
            <w:shd w:val="clear" w:color="auto" w:fill="auto"/>
          </w:tcPr>
          <w:p w14:paraId="6F97AD6D" w14:textId="77777777" w:rsidR="00D54F79" w:rsidRPr="00353FDC" w:rsidRDefault="00D54F79" w:rsidP="003513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8E520F1" w14:textId="77777777" w:rsidR="00D54F79" w:rsidRPr="00353FDC" w:rsidRDefault="00D54F79" w:rsidP="003513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4F79">
              <w:rPr>
                <w:rFonts w:ascii="Arial" w:hAnsi="Arial" w:cs="Arial"/>
                <w:bCs/>
              </w:rPr>
              <w:t>SZP-271-42-2023</w:t>
            </w:r>
          </w:p>
        </w:tc>
      </w:tr>
    </w:tbl>
    <w:p w14:paraId="6069DEC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8952C06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54F79" w:rsidRPr="00D54F79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54F79" w:rsidRPr="00D54F79">
        <w:rPr>
          <w:rFonts w:ascii="Arial" w:hAnsi="Arial" w:cs="Arial"/>
        </w:rPr>
        <w:t>(</w:t>
      </w:r>
      <w:proofErr w:type="spellStart"/>
      <w:r w:rsidR="00D54F79" w:rsidRPr="00D54F79">
        <w:rPr>
          <w:rFonts w:ascii="Arial" w:hAnsi="Arial" w:cs="Arial"/>
        </w:rPr>
        <w:t>t.j</w:t>
      </w:r>
      <w:proofErr w:type="spellEnd"/>
      <w:r w:rsidR="00D54F79" w:rsidRPr="00D54F79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4F79" w14:paraId="02BA922C" w14:textId="77777777" w:rsidTr="003513F8">
        <w:trPr>
          <w:cantSplit/>
        </w:trPr>
        <w:tc>
          <w:tcPr>
            <w:tcW w:w="9498" w:type="dxa"/>
          </w:tcPr>
          <w:p w14:paraId="6DC6BBF1" w14:textId="77777777" w:rsidR="00D54F79" w:rsidRDefault="00D54F79" w:rsidP="003513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54F79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54F79">
              <w:rPr>
                <w:rFonts w:ascii="Arial" w:hAnsi="Arial" w:cs="Arial"/>
                <w:color w:val="000000"/>
              </w:rPr>
              <w:t>Transport i unieszkodliwianie odpadów medycznych wraz z udostępnieniem kontenerów</w:t>
            </w:r>
          </w:p>
          <w:p w14:paraId="79FC4CEE" w14:textId="77777777" w:rsidR="006C59D5" w:rsidRDefault="006C59D5" w:rsidP="006C59D5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F2042EA" w14:textId="77777777" w:rsidR="006C59D5" w:rsidRPr="00986737" w:rsidRDefault="006C59D5" w:rsidP="006C59D5">
            <w:pPr>
              <w:spacing w:before="80" w:after="40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ECO-ABC Spółka z ograniczoną odpowiedzialnością</w:t>
            </w:r>
          </w:p>
          <w:p w14:paraId="73B3FFF8" w14:textId="77777777" w:rsidR="006C59D5" w:rsidRPr="00986737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5B6FBBB0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68802CAC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183EA53E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 CLEAN ENERGY S.A.</w:t>
            </w:r>
          </w:p>
          <w:p w14:paraId="3655FE6F" w14:textId="77777777" w:rsidR="006C59D5" w:rsidRPr="00986737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1C0ECA09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1802442D" w14:textId="77777777" w:rsidR="00D54F79" w:rsidRPr="00B048DA" w:rsidRDefault="00D54F79" w:rsidP="003513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54F79">
              <w:rPr>
                <w:rFonts w:ascii="Arial" w:hAnsi="Arial" w:cs="Arial"/>
                <w:b/>
              </w:rPr>
              <w:t>1 932 450.05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9FE28D2" w14:textId="77777777" w:rsidR="00D54F79" w:rsidRPr="00B048DA" w:rsidRDefault="00D54F79" w:rsidP="003513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70DC27" w14:textId="77777777" w:rsidR="00D54F79" w:rsidRPr="00B048DA" w:rsidRDefault="00D54F79" w:rsidP="003513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54F79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54F79" w14:paraId="10B83BE8" w14:textId="77777777" w:rsidTr="003513F8">
        <w:trPr>
          <w:cantSplit/>
        </w:trPr>
        <w:tc>
          <w:tcPr>
            <w:tcW w:w="9498" w:type="dxa"/>
          </w:tcPr>
          <w:p w14:paraId="4A8658D5" w14:textId="77777777" w:rsidR="00D54F79" w:rsidRDefault="00D54F79" w:rsidP="003513F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54F79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54F79">
              <w:rPr>
                <w:rFonts w:ascii="Arial" w:hAnsi="Arial" w:cs="Arial"/>
                <w:color w:val="000000"/>
              </w:rPr>
              <w:t xml:space="preserve">Odbiór i wywóz z zagospodarowaniem </w:t>
            </w:r>
            <w:proofErr w:type="spellStart"/>
            <w:r w:rsidRPr="00D54F79">
              <w:rPr>
                <w:rFonts w:ascii="Arial" w:hAnsi="Arial" w:cs="Arial"/>
                <w:color w:val="000000"/>
              </w:rPr>
              <w:t>skratek</w:t>
            </w:r>
            <w:proofErr w:type="spellEnd"/>
          </w:p>
          <w:p w14:paraId="58A4B8FB" w14:textId="77777777" w:rsidR="006C59D5" w:rsidRDefault="006C59D5" w:rsidP="006C59D5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4259546B" w14:textId="77777777" w:rsidR="006C59D5" w:rsidRPr="00986737" w:rsidRDefault="006C59D5" w:rsidP="006C59D5">
            <w:pPr>
              <w:spacing w:before="80" w:after="40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ECO-ABC Spółka z ograniczoną odpowiedzialnością</w:t>
            </w:r>
          </w:p>
          <w:p w14:paraId="78086189" w14:textId="77777777" w:rsidR="006C59D5" w:rsidRPr="00986737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7492CEB6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3F110564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0B08AF1D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 CLEAN ENERGY S.A.</w:t>
            </w:r>
          </w:p>
          <w:p w14:paraId="6732A095" w14:textId="77777777" w:rsidR="006C59D5" w:rsidRPr="00986737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1C47650C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66D96612" w14:textId="77777777" w:rsidR="00D54F79" w:rsidRPr="00B048DA" w:rsidRDefault="00D54F79" w:rsidP="003513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54F79">
              <w:rPr>
                <w:rFonts w:ascii="Arial" w:hAnsi="Arial" w:cs="Arial"/>
                <w:b/>
              </w:rPr>
              <w:t>15 869.84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2DAC49" w14:textId="77777777" w:rsidR="00D54F79" w:rsidRPr="00B048DA" w:rsidRDefault="00D54F79" w:rsidP="003513F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374E01" w14:textId="77777777" w:rsidR="00D54F79" w:rsidRPr="00B048DA" w:rsidRDefault="00D54F79" w:rsidP="003513F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54F79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06DEE7F6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820"/>
        <w:gridCol w:w="1276"/>
        <w:gridCol w:w="1134"/>
      </w:tblGrid>
      <w:tr w:rsidR="00992FF5" w14:paraId="0B6E3D1D" w14:textId="77777777" w:rsidTr="00127A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75701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59937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7A50A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436F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54F79" w14:paraId="193722C3" w14:textId="77777777" w:rsidTr="00127A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33AA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54F79">
              <w:rPr>
                <w:rFonts w:ascii="Arial" w:hAnsi="Arial" w:cs="Arial"/>
                <w:sz w:val="22"/>
                <w:szCs w:val="22"/>
              </w:rPr>
              <w:t xml:space="preserve">Transport i unieszkodliwianie odpadów </w:t>
            </w:r>
            <w:r w:rsidRPr="00D54F79">
              <w:rPr>
                <w:rFonts w:ascii="Arial" w:hAnsi="Arial" w:cs="Arial"/>
                <w:sz w:val="22"/>
                <w:szCs w:val="22"/>
              </w:rPr>
              <w:lastRenderedPageBreak/>
              <w:t>medycznych wraz z udostępnieniem kontenerów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4FC9" w14:textId="77777777" w:rsidR="0091578B" w:rsidRDefault="0091578B" w:rsidP="0091578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Konsorcjum firm:</w:t>
            </w:r>
          </w:p>
          <w:p w14:paraId="6A76844B" w14:textId="77777777" w:rsidR="0091578B" w:rsidRPr="00986737" w:rsidRDefault="0091578B" w:rsidP="0091578B">
            <w:pPr>
              <w:spacing w:before="80" w:after="40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 xml:space="preserve">ECO-ABC Spółka z ograniczoną </w:t>
            </w:r>
            <w:r w:rsidRPr="006E4631">
              <w:rPr>
                <w:rFonts w:ascii="Arial" w:hAnsi="Arial" w:cs="Arial"/>
              </w:rPr>
              <w:lastRenderedPageBreak/>
              <w:t>odpowiedzialnością</w:t>
            </w:r>
          </w:p>
          <w:p w14:paraId="5FBE2CE0" w14:textId="77777777" w:rsidR="0091578B" w:rsidRPr="00986737" w:rsidRDefault="0091578B" w:rsidP="009157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1DCC8257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49B10BD6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281FEE7B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 CLEAN ENERGY S.A.</w:t>
            </w:r>
          </w:p>
          <w:p w14:paraId="6C0CA113" w14:textId="77777777" w:rsidR="0091578B" w:rsidRPr="00986737" w:rsidRDefault="0091578B" w:rsidP="009157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3B8C3F2D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4D8AF902" w14:textId="77018286" w:rsidR="00D54F79" w:rsidRPr="007D7932" w:rsidRDefault="00D54F79" w:rsidP="003513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A681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8878" w14:textId="77777777" w:rsidR="00D54F79" w:rsidRPr="007D7932" w:rsidRDefault="00D54F79" w:rsidP="003513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54F79" w14:paraId="1AC1D768" w14:textId="77777777" w:rsidTr="00127A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D4B09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54F79">
              <w:rPr>
                <w:rFonts w:ascii="Arial" w:hAnsi="Arial" w:cs="Arial"/>
                <w:sz w:val="22"/>
                <w:szCs w:val="22"/>
              </w:rPr>
              <w:t>Transport i unieszkodliwianie odpadów medycznych wraz z udostępnieniem kontenerów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FE29" w14:textId="77777777" w:rsidR="006C59D5" w:rsidRDefault="006C59D5" w:rsidP="006C59D5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26804509" w14:textId="77777777" w:rsidR="006C59D5" w:rsidRDefault="006C59D5" w:rsidP="006C59D5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REMONDIS </w:t>
            </w:r>
            <w:proofErr w:type="spellStart"/>
            <w:r>
              <w:rPr>
                <w:rFonts w:ascii="Arial" w:hAnsi="Arial" w:cs="Arial"/>
              </w:rPr>
              <w:t>Medison</w:t>
            </w:r>
            <w:proofErr w:type="spellEnd"/>
            <w:r>
              <w:rPr>
                <w:rFonts w:ascii="Arial" w:hAnsi="Arial" w:cs="Arial"/>
              </w:rPr>
              <w:t xml:space="preserve"> Sp. z o.o.</w:t>
            </w:r>
          </w:p>
          <w:p w14:paraId="21E53174" w14:textId="77777777" w:rsidR="006C59D5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Puszkina 41 </w:t>
            </w:r>
          </w:p>
          <w:p w14:paraId="70A6F80B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42-530 Dąbrowa Górnicza</w:t>
            </w:r>
          </w:p>
          <w:p w14:paraId="5086B415" w14:textId="77777777" w:rsidR="006C59D5" w:rsidRDefault="006C59D5" w:rsidP="006C59D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5AB76DA8" w14:textId="77777777" w:rsidR="006C59D5" w:rsidRDefault="006C59D5" w:rsidP="006C59D5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REMONDIS </w:t>
            </w:r>
            <w:proofErr w:type="spellStart"/>
            <w:r>
              <w:rPr>
                <w:rFonts w:ascii="Arial" w:hAnsi="Arial" w:cs="Arial"/>
              </w:rPr>
              <w:t>Medison</w:t>
            </w:r>
            <w:proofErr w:type="spellEnd"/>
            <w:r>
              <w:rPr>
                <w:rFonts w:ascii="Arial" w:hAnsi="Arial" w:cs="Arial"/>
              </w:rPr>
              <w:t xml:space="preserve"> Chrzanów Sp. z o.o.</w:t>
            </w:r>
          </w:p>
          <w:p w14:paraId="49F6B2AD" w14:textId="77777777" w:rsidR="006C59D5" w:rsidRDefault="006C59D5" w:rsidP="006C59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Powstańców Styczniowych 9</w:t>
            </w:r>
          </w:p>
          <w:p w14:paraId="05DC7FD5" w14:textId="18317F3A" w:rsidR="00D54F79" w:rsidRPr="007D7932" w:rsidRDefault="006C59D5" w:rsidP="006C59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</w:rPr>
              <w:t>32-500 Chrzanów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B7F6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514D" w14:textId="77777777" w:rsidR="00D54F79" w:rsidRPr="007D7932" w:rsidRDefault="00D54F79" w:rsidP="003513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54F79" w14:paraId="60A9EFB3" w14:textId="77777777" w:rsidTr="00127AB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81DB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54F79">
              <w:rPr>
                <w:rFonts w:ascii="Arial" w:hAnsi="Arial" w:cs="Arial"/>
                <w:sz w:val="22"/>
                <w:szCs w:val="22"/>
              </w:rPr>
              <w:t xml:space="preserve">Odbiór i wywóz z zagospodarowaniem </w:t>
            </w:r>
            <w:proofErr w:type="spellStart"/>
            <w:r w:rsidRPr="00D54F79">
              <w:rPr>
                <w:rFonts w:ascii="Arial" w:hAnsi="Arial" w:cs="Arial"/>
                <w:sz w:val="22"/>
                <w:szCs w:val="22"/>
              </w:rPr>
              <w:t>skratek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AE71" w14:textId="77777777" w:rsidR="0091578B" w:rsidRDefault="0091578B" w:rsidP="0091578B">
            <w:pPr>
              <w:spacing w:before="8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695526F9" w14:textId="77777777" w:rsidR="0091578B" w:rsidRPr="00986737" w:rsidRDefault="0091578B" w:rsidP="0091578B">
            <w:pPr>
              <w:spacing w:before="80" w:after="40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ECO-ABC Spółka z ograniczoną odpowiedzialnością</w:t>
            </w:r>
          </w:p>
          <w:p w14:paraId="02C51D77" w14:textId="77777777" w:rsidR="0091578B" w:rsidRPr="00986737" w:rsidRDefault="0091578B" w:rsidP="009157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5F080D22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52ECC651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6080F0A8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 CLEAN ENERGY S.A.</w:t>
            </w:r>
          </w:p>
          <w:p w14:paraId="4D9D5810" w14:textId="77777777" w:rsidR="0091578B" w:rsidRPr="00986737" w:rsidRDefault="0091578B" w:rsidP="009157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E4631">
              <w:rPr>
                <w:rFonts w:ascii="Arial" w:hAnsi="Arial" w:cs="Arial"/>
              </w:rPr>
              <w:t>Przemysłowa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7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28484165" w14:textId="77777777" w:rsidR="0091578B" w:rsidRDefault="0091578B" w:rsidP="0091578B">
            <w:pPr>
              <w:spacing w:after="80"/>
              <w:jc w:val="both"/>
              <w:rPr>
                <w:rFonts w:ascii="Arial" w:hAnsi="Arial" w:cs="Arial"/>
              </w:rPr>
            </w:pPr>
            <w:r w:rsidRPr="006E4631">
              <w:rPr>
                <w:rFonts w:ascii="Arial" w:hAnsi="Arial" w:cs="Arial"/>
              </w:rPr>
              <w:t>97-400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6E4631">
              <w:rPr>
                <w:rFonts w:ascii="Arial" w:hAnsi="Arial" w:cs="Arial"/>
              </w:rPr>
              <w:t>Bełchatów</w:t>
            </w:r>
          </w:p>
          <w:p w14:paraId="3CDD80FC" w14:textId="2FC38291" w:rsidR="00D54F79" w:rsidRPr="007D7932" w:rsidRDefault="00D54F79" w:rsidP="003513F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0556" w14:textId="77777777" w:rsidR="00D54F79" w:rsidRPr="007D7932" w:rsidRDefault="00D54F79" w:rsidP="003513F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7A26" w14:textId="77777777" w:rsidR="00D54F79" w:rsidRPr="007D7932" w:rsidRDefault="00D54F79" w:rsidP="003513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4F7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25D9571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0B3B1414" w14:textId="19FBA27A" w:rsidR="008642B3" w:rsidRPr="00992FF5" w:rsidRDefault="00D54F79" w:rsidP="00B51A2B">
      <w:pPr>
        <w:jc w:val="right"/>
        <w:rPr>
          <w:rFonts w:ascii="Arial" w:hAnsi="Arial" w:cs="Arial"/>
        </w:rPr>
      </w:pPr>
      <w:r w:rsidRPr="00D54F79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3E6BF" w14:textId="77777777" w:rsidR="007D3947" w:rsidRDefault="007D3947">
      <w:r>
        <w:separator/>
      </w:r>
    </w:p>
  </w:endnote>
  <w:endnote w:type="continuationSeparator" w:id="0">
    <w:p w14:paraId="502BE00D" w14:textId="77777777" w:rsidR="007D3947" w:rsidRDefault="007D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E814" w14:textId="77777777" w:rsidR="00D54F79" w:rsidRDefault="00D54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971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DB4103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FDFBC5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F19E" w14:textId="77777777" w:rsidR="00D54F79" w:rsidRDefault="00D54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493F3" w14:textId="77777777" w:rsidR="007D3947" w:rsidRDefault="007D3947">
      <w:r>
        <w:separator/>
      </w:r>
    </w:p>
  </w:footnote>
  <w:footnote w:type="continuationSeparator" w:id="0">
    <w:p w14:paraId="1671C054" w14:textId="77777777" w:rsidR="007D3947" w:rsidRDefault="007D3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2D0DC" w14:textId="77777777" w:rsidR="00D54F79" w:rsidRDefault="00D54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19318" w14:textId="77777777" w:rsidR="00D54F79" w:rsidRDefault="00D54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ACAD" w14:textId="77777777" w:rsidR="00D54F79" w:rsidRDefault="00D54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947"/>
    <w:rsid w:val="00022322"/>
    <w:rsid w:val="00042497"/>
    <w:rsid w:val="000C1E6F"/>
    <w:rsid w:val="000E4E56"/>
    <w:rsid w:val="00127ABC"/>
    <w:rsid w:val="00154CA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06C9E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59D5"/>
    <w:rsid w:val="006E3089"/>
    <w:rsid w:val="00712C39"/>
    <w:rsid w:val="00756CDA"/>
    <w:rsid w:val="007D3947"/>
    <w:rsid w:val="007E2ACC"/>
    <w:rsid w:val="007E68C5"/>
    <w:rsid w:val="00832144"/>
    <w:rsid w:val="00836DAF"/>
    <w:rsid w:val="008567C7"/>
    <w:rsid w:val="008642B3"/>
    <w:rsid w:val="008A6C10"/>
    <w:rsid w:val="008E5102"/>
    <w:rsid w:val="0091578B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54F79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77A23"/>
  <w15:chartTrackingRefBased/>
  <w15:docId w15:val="{3AA5A22E-6AAE-48F5-897F-4967112F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428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2024-01-29T09:55:00Z</cp:lastPrinted>
  <dcterms:created xsi:type="dcterms:W3CDTF">2024-01-22T13:18:00Z</dcterms:created>
  <dcterms:modified xsi:type="dcterms:W3CDTF">2024-01-29T09:55:00Z</dcterms:modified>
</cp:coreProperties>
</file>