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A66A9" w14:textId="66BC37FC" w:rsidR="00FB7F50" w:rsidRPr="002245BE" w:rsidRDefault="00A71E5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1E5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71E55">
        <w:rPr>
          <w:sz w:val="22"/>
          <w:szCs w:val="22"/>
        </w:rPr>
        <w:t>2024-01-30</w:t>
      </w:r>
    </w:p>
    <w:p w14:paraId="3D51364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86256C" w14:textId="77777777" w:rsidR="00A71E55" w:rsidRPr="00A71E55" w:rsidRDefault="00A71E55" w:rsidP="00FB7F50">
      <w:pPr>
        <w:spacing w:after="40"/>
        <w:rPr>
          <w:b/>
          <w:bCs/>
          <w:sz w:val="22"/>
          <w:szCs w:val="22"/>
        </w:rPr>
      </w:pPr>
      <w:r w:rsidRPr="00A71E55">
        <w:rPr>
          <w:b/>
          <w:bCs/>
          <w:sz w:val="22"/>
          <w:szCs w:val="22"/>
        </w:rPr>
        <w:t>Akademia Górniczo - Hutnicza</w:t>
      </w:r>
    </w:p>
    <w:p w14:paraId="70DEB2E3" w14:textId="77777777" w:rsidR="00A71E55" w:rsidRPr="00A71E55" w:rsidRDefault="00A71E55" w:rsidP="00FB7F50">
      <w:pPr>
        <w:spacing w:after="40"/>
        <w:rPr>
          <w:b/>
          <w:bCs/>
          <w:sz w:val="22"/>
          <w:szCs w:val="22"/>
        </w:rPr>
      </w:pPr>
      <w:r w:rsidRPr="00A71E55">
        <w:rPr>
          <w:b/>
          <w:bCs/>
          <w:sz w:val="22"/>
          <w:szCs w:val="22"/>
        </w:rPr>
        <w:t>im. Stanisława Staszica w Krakowie</w:t>
      </w:r>
    </w:p>
    <w:p w14:paraId="6F9C8700" w14:textId="2A81B2B7" w:rsidR="00FB7F50" w:rsidRPr="002245BE" w:rsidRDefault="00A71E55" w:rsidP="00FB7F50">
      <w:pPr>
        <w:spacing w:after="40"/>
        <w:rPr>
          <w:b/>
          <w:bCs/>
          <w:sz w:val="22"/>
          <w:szCs w:val="22"/>
        </w:rPr>
      </w:pPr>
      <w:r w:rsidRPr="00A71E55">
        <w:rPr>
          <w:b/>
          <w:bCs/>
          <w:sz w:val="22"/>
          <w:szCs w:val="22"/>
        </w:rPr>
        <w:t>Dział Zamówień Publicznych</w:t>
      </w:r>
    </w:p>
    <w:p w14:paraId="62F40E33" w14:textId="631D31A1" w:rsidR="00FB7F50" w:rsidRPr="002245BE" w:rsidRDefault="00A71E55" w:rsidP="00FB7F50">
      <w:pPr>
        <w:rPr>
          <w:sz w:val="22"/>
          <w:szCs w:val="22"/>
        </w:rPr>
      </w:pPr>
      <w:r w:rsidRPr="00A71E5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71E55">
        <w:rPr>
          <w:sz w:val="22"/>
          <w:szCs w:val="22"/>
        </w:rPr>
        <w:t>30</w:t>
      </w:r>
    </w:p>
    <w:p w14:paraId="47D19677" w14:textId="2C7C0D84" w:rsidR="00FB7F50" w:rsidRPr="002245BE" w:rsidRDefault="00A71E55" w:rsidP="00FB7F50">
      <w:pPr>
        <w:rPr>
          <w:sz w:val="22"/>
          <w:szCs w:val="22"/>
        </w:rPr>
      </w:pPr>
      <w:r w:rsidRPr="00A71E5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71E55">
        <w:rPr>
          <w:sz w:val="22"/>
          <w:szCs w:val="22"/>
        </w:rPr>
        <w:t>Kraków</w:t>
      </w:r>
    </w:p>
    <w:p w14:paraId="4E86283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BC105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71E55" w:rsidRPr="00607F9B" w14:paraId="35F1EF92" w14:textId="77777777" w:rsidTr="009C79EB">
        <w:trPr>
          <w:trHeight w:val="638"/>
        </w:trPr>
        <w:tc>
          <w:tcPr>
            <w:tcW w:w="1023" w:type="dxa"/>
            <w:shd w:val="clear" w:color="auto" w:fill="auto"/>
          </w:tcPr>
          <w:p w14:paraId="46485CFA" w14:textId="77777777" w:rsidR="00A71E55" w:rsidRPr="00607F9B" w:rsidRDefault="00A71E55" w:rsidP="00413C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123D010" w14:textId="06E8812E" w:rsidR="00A71E55" w:rsidRPr="00607F9B" w:rsidRDefault="00A71E55" w:rsidP="00413C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71E55">
              <w:rPr>
                <w:sz w:val="22"/>
                <w:szCs w:val="22"/>
              </w:rPr>
              <w:t>przetarg</w:t>
            </w:r>
            <w:r w:rsidR="000C0C2C">
              <w:rPr>
                <w:sz w:val="22"/>
                <w:szCs w:val="22"/>
              </w:rPr>
              <w:t>u</w:t>
            </w:r>
            <w:r w:rsidRPr="00A71E55">
              <w:rPr>
                <w:sz w:val="22"/>
                <w:szCs w:val="22"/>
              </w:rPr>
              <w:t xml:space="preserve"> nieograniczon</w:t>
            </w:r>
            <w:r w:rsidR="000C0C2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1E55">
              <w:rPr>
                <w:b/>
                <w:bCs/>
                <w:sz w:val="22"/>
                <w:szCs w:val="22"/>
              </w:rPr>
              <w:t>Dostaw</w:t>
            </w:r>
            <w:r w:rsidR="000C0C2C">
              <w:rPr>
                <w:b/>
                <w:bCs/>
                <w:sz w:val="22"/>
                <w:szCs w:val="22"/>
              </w:rPr>
              <w:t>ę</w:t>
            </w:r>
            <w:r w:rsidRPr="00A71E55">
              <w:rPr>
                <w:b/>
                <w:bCs/>
                <w:sz w:val="22"/>
                <w:szCs w:val="22"/>
              </w:rPr>
              <w:t xml:space="preserve"> i budowa wirtualnego laboratorium komputerowego (Storage klaster) składającego się z 3 serwerów wraz z oprogramowaniem nadzorczym oraz kartami USB/TB na potrzeby </w:t>
            </w:r>
            <w:proofErr w:type="spellStart"/>
            <w:r w:rsidRPr="00A71E55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1E55">
              <w:rPr>
                <w:b/>
                <w:sz w:val="22"/>
                <w:szCs w:val="22"/>
              </w:rPr>
              <w:t>KC-zp.272-629/23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377911EF" w14:textId="77777777" w:rsidR="009C79EB" w:rsidRPr="00537EF0" w:rsidRDefault="009C79EB" w:rsidP="009C79EB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537EF0">
        <w:rPr>
          <w:b/>
          <w:sz w:val="22"/>
          <w:szCs w:val="22"/>
        </w:rPr>
        <w:t>Akademia Górniczo - Hutnicza</w:t>
      </w:r>
    </w:p>
    <w:p w14:paraId="3AB1D112" w14:textId="77777777" w:rsidR="009C79EB" w:rsidRPr="00537EF0" w:rsidRDefault="009C79EB" w:rsidP="009C79EB">
      <w:pPr>
        <w:rPr>
          <w:b/>
          <w:sz w:val="22"/>
          <w:szCs w:val="22"/>
        </w:rPr>
      </w:pPr>
      <w:r w:rsidRPr="00537EF0">
        <w:rPr>
          <w:b/>
          <w:sz w:val="22"/>
          <w:szCs w:val="22"/>
        </w:rPr>
        <w:t>im. Stanisława Staszica w Krakowie</w:t>
      </w:r>
    </w:p>
    <w:p w14:paraId="52AE71CF" w14:textId="77777777" w:rsidR="009C79EB" w:rsidRPr="00912D32" w:rsidRDefault="009C79EB" w:rsidP="009C79EB">
      <w:pPr>
        <w:rPr>
          <w:sz w:val="22"/>
          <w:szCs w:val="22"/>
        </w:rPr>
      </w:pPr>
      <w:r w:rsidRPr="00537EF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C79EB" w14:paraId="46AE634F" w14:textId="77777777" w:rsidTr="00413C85">
        <w:trPr>
          <w:cantSplit/>
        </w:trPr>
        <w:tc>
          <w:tcPr>
            <w:tcW w:w="10150" w:type="dxa"/>
          </w:tcPr>
          <w:p w14:paraId="0950FCFA" w14:textId="77777777" w:rsidR="009C79EB" w:rsidRPr="00D26ED6" w:rsidRDefault="009C79EB" w:rsidP="00413C8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7EF0">
              <w:rPr>
                <w:b/>
                <w:sz w:val="22"/>
                <w:szCs w:val="22"/>
              </w:rPr>
              <w:t>AB Systems sp. z o.o.</w:t>
            </w:r>
          </w:p>
          <w:p w14:paraId="0305B015" w14:textId="77777777" w:rsidR="009C79EB" w:rsidRPr="009F0E5C" w:rsidRDefault="009C79EB" w:rsidP="00413C85">
            <w:pPr>
              <w:jc w:val="both"/>
              <w:rPr>
                <w:bCs/>
                <w:sz w:val="22"/>
                <w:szCs w:val="22"/>
              </w:rPr>
            </w:pPr>
            <w:r w:rsidRPr="00537EF0">
              <w:rPr>
                <w:bCs/>
                <w:sz w:val="22"/>
                <w:szCs w:val="22"/>
              </w:rPr>
              <w:t>Galicyjska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7EF0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40BE05" w14:textId="77777777" w:rsidR="009C79EB" w:rsidRPr="009F0E5C" w:rsidRDefault="009C79EB" w:rsidP="00413C85">
            <w:pPr>
              <w:jc w:val="both"/>
              <w:rPr>
                <w:bCs/>
                <w:sz w:val="22"/>
                <w:szCs w:val="22"/>
              </w:rPr>
            </w:pPr>
            <w:r w:rsidRPr="00537EF0">
              <w:rPr>
                <w:bCs/>
                <w:sz w:val="22"/>
                <w:szCs w:val="22"/>
              </w:rPr>
              <w:t>31-586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7EF0">
              <w:rPr>
                <w:bCs/>
                <w:sz w:val="22"/>
                <w:szCs w:val="22"/>
              </w:rPr>
              <w:t>Kraków</w:t>
            </w:r>
          </w:p>
          <w:p w14:paraId="2AC675A0" w14:textId="77777777" w:rsidR="009C79EB" w:rsidRPr="00D26ED6" w:rsidRDefault="009C79EB" w:rsidP="00413C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9B4140" w14:textId="77777777" w:rsidR="009C79EB" w:rsidRPr="00D26ED6" w:rsidRDefault="009C79EB" w:rsidP="00413C8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37EF0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537EF0">
              <w:rPr>
                <w:sz w:val="22"/>
                <w:szCs w:val="22"/>
              </w:rPr>
              <w:t xml:space="preserve"> i budow</w:t>
            </w:r>
            <w:r>
              <w:rPr>
                <w:sz w:val="22"/>
                <w:szCs w:val="22"/>
              </w:rPr>
              <w:t>ę</w:t>
            </w:r>
            <w:r w:rsidRPr="00537EF0">
              <w:rPr>
                <w:sz w:val="22"/>
                <w:szCs w:val="22"/>
              </w:rPr>
              <w:t xml:space="preserve"> wirtualnego laboratorium komputerowego (Storage klaster) składającego się z 3 serwerów wraz z oprogramowaniem nadzorczym oraz kartami USB/TB na potrzeby </w:t>
            </w:r>
            <w:proofErr w:type="spellStart"/>
            <w:r w:rsidRPr="00537EF0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37EF0">
              <w:rPr>
                <w:b/>
                <w:sz w:val="22"/>
                <w:szCs w:val="22"/>
              </w:rPr>
              <w:t>808 110.00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122FF71" w14:textId="77777777" w:rsidR="009C79EB" w:rsidRDefault="009C79EB" w:rsidP="00413C8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2B24BA59" w14:textId="77777777" w:rsidR="009C79EB" w:rsidRPr="00756CDA" w:rsidRDefault="009C79EB" w:rsidP="009C79EB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9C79EB" w:rsidRPr="008567C7" w14:paraId="68FC44FA" w14:textId="77777777" w:rsidTr="00413C85">
        <w:trPr>
          <w:trHeight w:val="510"/>
        </w:trPr>
        <w:tc>
          <w:tcPr>
            <w:tcW w:w="709" w:type="dxa"/>
            <w:vAlign w:val="center"/>
          </w:tcPr>
          <w:p w14:paraId="3B0DAA58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64CCCC9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B58F431" w14:textId="77777777" w:rsidR="009C79EB" w:rsidRPr="008567C7" w:rsidRDefault="009C79EB" w:rsidP="00413C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E9CC5FB" w14:textId="77777777" w:rsidR="009C79EB" w:rsidRPr="008567C7" w:rsidRDefault="009C79EB" w:rsidP="00413C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Czas naprawy gwarancyjnej</w:t>
            </w:r>
          </w:p>
        </w:tc>
        <w:tc>
          <w:tcPr>
            <w:tcW w:w="1134" w:type="dxa"/>
            <w:vAlign w:val="center"/>
          </w:tcPr>
          <w:p w14:paraId="1F640148" w14:textId="77777777" w:rsidR="009C79EB" w:rsidRPr="008567C7" w:rsidRDefault="009C79EB" w:rsidP="00413C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A91EB7D" w14:textId="77777777" w:rsidR="009C79EB" w:rsidRPr="008567C7" w:rsidRDefault="009C79EB" w:rsidP="00413C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zgłoszenie awarii</w:t>
            </w:r>
          </w:p>
        </w:tc>
        <w:tc>
          <w:tcPr>
            <w:tcW w:w="1134" w:type="dxa"/>
            <w:vAlign w:val="center"/>
          </w:tcPr>
          <w:p w14:paraId="2B040D6D" w14:textId="77777777" w:rsidR="009C79EB" w:rsidRPr="008567C7" w:rsidRDefault="009C79EB" w:rsidP="00413C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583E178" w14:textId="77777777" w:rsidR="009C79EB" w:rsidRPr="008567C7" w:rsidRDefault="009C79EB" w:rsidP="00413C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6D8E63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C79EB" w:rsidRPr="008567C7" w14:paraId="4A53727E" w14:textId="77777777" w:rsidTr="00413C85">
        <w:tc>
          <w:tcPr>
            <w:tcW w:w="709" w:type="dxa"/>
            <w:vAlign w:val="center"/>
          </w:tcPr>
          <w:p w14:paraId="30EF22EE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11BE4D1" w14:textId="77777777" w:rsidR="009C79EB" w:rsidRPr="002B6761" w:rsidRDefault="009C79EB" w:rsidP="00413C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b/>
                <w:sz w:val="18"/>
                <w:szCs w:val="18"/>
              </w:rPr>
              <w:t>AB Systems sp. z o.o.</w:t>
            </w:r>
          </w:p>
          <w:p w14:paraId="06261666" w14:textId="77777777" w:rsidR="009C79EB" w:rsidRPr="008567C7" w:rsidRDefault="009C79EB" w:rsidP="00413C8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Galicyjska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E35ECD1" w14:textId="77777777" w:rsidR="009C79EB" w:rsidRPr="001B7815" w:rsidRDefault="009C79EB" w:rsidP="00413C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31-586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F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5CAFCBE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14:paraId="074EF7BE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7B82EB18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sz w:val="18"/>
                <w:szCs w:val="18"/>
              </w:rPr>
              <w:t xml:space="preserve">  3,75</w:t>
            </w:r>
          </w:p>
        </w:tc>
        <w:tc>
          <w:tcPr>
            <w:tcW w:w="1134" w:type="dxa"/>
            <w:vAlign w:val="center"/>
          </w:tcPr>
          <w:p w14:paraId="6881E4F6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A39AB46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16C8A92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0D03B0" w14:textId="77777777" w:rsidR="009C79EB" w:rsidRPr="008567C7" w:rsidRDefault="009C79EB" w:rsidP="00413C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F0">
              <w:rPr>
                <w:rFonts w:ascii="Times New Roman" w:hAnsi="Times New Roman" w:cs="Times New Roman"/>
                <w:sz w:val="18"/>
                <w:szCs w:val="18"/>
              </w:rPr>
              <w:t xml:space="preserve">  88,75</w:t>
            </w:r>
          </w:p>
        </w:tc>
      </w:tr>
    </w:tbl>
    <w:p w14:paraId="7E5C39D7" w14:textId="77777777" w:rsidR="009C79EB" w:rsidRDefault="009C79EB" w:rsidP="009C79EB">
      <w:pPr>
        <w:spacing w:before="120"/>
        <w:ind w:firstLine="709"/>
        <w:jc w:val="both"/>
        <w:rPr>
          <w:color w:val="000000"/>
        </w:rPr>
      </w:pPr>
    </w:p>
    <w:p w14:paraId="3323E6CA" w14:textId="77777777" w:rsidR="009C79EB" w:rsidRPr="001B7815" w:rsidRDefault="009C79EB" w:rsidP="009C79EB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2240366A" w14:textId="77777777" w:rsidR="009C79EB" w:rsidRDefault="009C79EB" w:rsidP="009C79EB">
      <w:pPr>
        <w:spacing w:after="40" w:line="276" w:lineRule="auto"/>
        <w:jc w:val="both"/>
      </w:pPr>
      <w:r>
        <w:t>Informacja o terminie zawarcia umowy:</w:t>
      </w:r>
    </w:p>
    <w:p w14:paraId="14745481" w14:textId="77777777" w:rsidR="009C79EB" w:rsidRPr="00F33C66" w:rsidRDefault="009C79EB" w:rsidP="009C79E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9C4C1EF" w14:textId="0FDD62B4" w:rsidR="00F960D7" w:rsidRDefault="009C79EB" w:rsidP="009C79EB">
      <w:pPr>
        <w:spacing w:line="276" w:lineRule="auto"/>
        <w:jc w:val="both"/>
        <w:rPr>
          <w:bCs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sectPr w:rsidR="00F960D7" w:rsidSect="005C56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0771A" w14:textId="77777777" w:rsidR="005C56E1" w:rsidRDefault="005C56E1">
      <w:r>
        <w:separator/>
      </w:r>
    </w:p>
  </w:endnote>
  <w:endnote w:type="continuationSeparator" w:id="0">
    <w:p w14:paraId="10A839F5" w14:textId="77777777" w:rsidR="005C56E1" w:rsidRDefault="005C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8FE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2A7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C0B7F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5F1A4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55E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B2140" w14:textId="77777777" w:rsidR="005C56E1" w:rsidRDefault="005C56E1">
      <w:r>
        <w:separator/>
      </w:r>
    </w:p>
  </w:footnote>
  <w:footnote w:type="continuationSeparator" w:id="0">
    <w:p w14:paraId="1C7C7924" w14:textId="77777777" w:rsidR="005C56E1" w:rsidRDefault="005C5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3ABD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F5E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20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6E1"/>
    <w:rsid w:val="00005838"/>
    <w:rsid w:val="00022322"/>
    <w:rsid w:val="00042497"/>
    <w:rsid w:val="000C0C2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6E1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79EB"/>
    <w:rsid w:val="009F0E5C"/>
    <w:rsid w:val="00A029B8"/>
    <w:rsid w:val="00A17CDB"/>
    <w:rsid w:val="00A71E55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8AACE2"/>
  <w15:chartTrackingRefBased/>
  <w15:docId w15:val="{4057B62F-EE5E-4544-A15A-1D58856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C79E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2024-01-30T10:24:00Z</cp:lastPrinted>
  <dcterms:created xsi:type="dcterms:W3CDTF">2024-01-30T10:25:00Z</dcterms:created>
  <dcterms:modified xsi:type="dcterms:W3CDTF">2024-01-30T10:25:00Z</dcterms:modified>
</cp:coreProperties>
</file>