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EAD088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4EE31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6A186E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03382D9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390C5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309A1D7A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3699595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249C3AD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5F8EF0E" w14:textId="1889148F" w:rsidR="008D2AB8" w:rsidRDefault="00C358E1" w:rsidP="00C358E1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482F3A41" w14:textId="709A3610" w:rsidR="008135FF" w:rsidRDefault="008D2AB8" w:rsidP="00C444B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622F6" w:rsidRPr="007622F6">
        <w:rPr>
          <w:b/>
          <w:bCs/>
        </w:rPr>
        <w:t xml:space="preserve">Dostawa wysokowydajnego zestawu komputerowego dla WFiIS </w:t>
      </w:r>
      <w:r w:rsidR="003E6ADA">
        <w:rPr>
          <w:b/>
          <w:bCs/>
        </w:rPr>
        <w:t>DE</w:t>
      </w:r>
      <w:r w:rsidR="007622F6" w:rsidRPr="007622F6">
        <w:rPr>
          <w:b/>
          <w:bCs/>
        </w:rPr>
        <w:t>.</w:t>
      </w:r>
      <w:r w:rsidR="003E6ADA">
        <w:rPr>
          <w:b/>
          <w:bCs/>
        </w:rPr>
        <w:t>d</w:t>
      </w:r>
      <w:r w:rsidR="007622F6" w:rsidRPr="007622F6">
        <w:rPr>
          <w:b/>
          <w:bCs/>
        </w:rPr>
        <w:t>zp.272-13/2</w:t>
      </w:r>
      <w:r w:rsidR="007622F6">
        <w:rPr>
          <w:b/>
          <w:bCs/>
        </w:rPr>
        <w:t>4,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4200E086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 tj. zestaw komputerowy: ...................</w:t>
      </w:r>
      <w:r w:rsidR="007A167B">
        <w:rPr>
          <w:b/>
        </w:rPr>
        <w:t>.........</w:t>
      </w:r>
      <w:r>
        <w:rPr>
          <w:b/>
        </w:rPr>
        <w:t>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3C2AD766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 tj. zestaw komputerowy: ..............</w:t>
      </w:r>
      <w:r w:rsidR="007A167B">
        <w:rPr>
          <w:b/>
        </w:rPr>
        <w:t>.........</w:t>
      </w:r>
      <w:r>
        <w:rPr>
          <w:b/>
        </w:rPr>
        <w:t>....... PLN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77777777" w:rsidR="008135FF" w:rsidRDefault="008135FF" w:rsidP="008135FF">
      <w:pPr>
        <w:pStyle w:val="Tekstpodstawowy"/>
      </w:pPr>
      <w:r>
        <w:t>Powyższa cena zawiera podatek VAT w wysokości .......... % tj. ……………………. PLN</w:t>
      </w:r>
    </w:p>
    <w:p w14:paraId="172E64B4" w14:textId="77777777" w:rsidR="008135FF" w:rsidRDefault="008135FF" w:rsidP="008135FF">
      <w:pPr>
        <w:pStyle w:val="Tekstpodstawowy"/>
      </w:pPr>
      <w:r>
        <w:t>w tym:</w:t>
      </w:r>
    </w:p>
    <w:p w14:paraId="5713F3E5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0D757C2" w14:textId="77777777" w:rsidR="008135FF" w:rsidRDefault="008135FF" w:rsidP="008135FF">
      <w:pPr>
        <w:pStyle w:val="Tekstpodstawowy"/>
      </w:pPr>
      <w:r>
        <w:t>Producent, model zaoferowanego sprzętu tj.:</w:t>
      </w:r>
    </w:p>
    <w:p w14:paraId="404E9EEB" w14:textId="33F76A64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Procesor: …</w:t>
      </w:r>
      <w:r w:rsidR="004177D4">
        <w:t>…</w:t>
      </w:r>
      <w:r>
        <w:t>……………</w:t>
      </w:r>
      <w:r w:rsidR="004177D4">
        <w:t>,</w:t>
      </w:r>
      <w:r>
        <w:t>………………………………………</w:t>
      </w:r>
      <w:r w:rsidR="007A167B">
        <w:t>..</w:t>
      </w:r>
      <w:r>
        <w:t>…………………..</w:t>
      </w:r>
    </w:p>
    <w:p w14:paraId="2CBB3A72" w14:textId="50DCD07A" w:rsidR="007622F6" w:rsidRDefault="007622F6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Chłodzeni</w:t>
      </w:r>
      <w:r w:rsidR="007A167B">
        <w:t>e</w:t>
      </w:r>
      <w:r>
        <w:t xml:space="preserve"> procesora:…………………………………………………………………</w:t>
      </w:r>
    </w:p>
    <w:p w14:paraId="2333775D" w14:textId="30D1AF1E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Płyt</w:t>
      </w:r>
      <w:r w:rsidR="007A167B">
        <w:t>a</w:t>
      </w:r>
      <w:r w:rsidR="00F850E6">
        <w:t xml:space="preserve"> </w:t>
      </w:r>
      <w:r>
        <w:t>główn</w:t>
      </w:r>
      <w:r w:rsidR="007A167B">
        <w:t>a</w:t>
      </w:r>
      <w:r>
        <w:t>:</w:t>
      </w:r>
      <w:r w:rsidR="007A167B">
        <w:t>.</w:t>
      </w:r>
      <w:r>
        <w:t>……………</w:t>
      </w:r>
      <w:r w:rsidR="004177D4">
        <w:t>.</w:t>
      </w:r>
      <w:r>
        <w:t>………………………………</w:t>
      </w:r>
      <w:r w:rsidR="00F850E6">
        <w:t>...</w:t>
      </w:r>
      <w:r>
        <w:t>…………………………..</w:t>
      </w:r>
    </w:p>
    <w:p w14:paraId="0B6B6010" w14:textId="3136BD90" w:rsidR="008135FF" w:rsidRDefault="008135FF" w:rsidP="007622F6">
      <w:pPr>
        <w:pStyle w:val="Tekstpodstawowy"/>
        <w:numPr>
          <w:ilvl w:val="0"/>
          <w:numId w:val="5"/>
        </w:numPr>
        <w:suppressAutoHyphens/>
        <w:autoSpaceDN w:val="0"/>
      </w:pPr>
      <w:r>
        <w:t>Pamię</w:t>
      </w:r>
      <w:r w:rsidR="007A167B">
        <w:t>ć</w:t>
      </w:r>
      <w:r>
        <w:t xml:space="preserve"> RAM:…</w:t>
      </w:r>
      <w:r w:rsidR="004177D4">
        <w:t>.</w:t>
      </w:r>
      <w:r>
        <w:t>…</w:t>
      </w:r>
      <w:r w:rsidR="004177D4">
        <w:t>..</w:t>
      </w:r>
      <w:r>
        <w:t>………………………</w:t>
      </w:r>
      <w:r w:rsidR="00593486">
        <w:t>..</w:t>
      </w:r>
      <w:r>
        <w:t>…………………………………………</w:t>
      </w:r>
    </w:p>
    <w:p w14:paraId="31510A86" w14:textId="2EF2D2F3" w:rsidR="008135FF" w:rsidRDefault="004177D4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lastRenderedPageBreak/>
        <w:t>Dysk</w:t>
      </w:r>
      <w:r w:rsidR="007A167B">
        <w:t xml:space="preserve"> twardy</w:t>
      </w:r>
      <w:r>
        <w:t xml:space="preserve"> SSD</w:t>
      </w:r>
      <w:r w:rsidR="00F850E6">
        <w:t>:</w:t>
      </w:r>
      <w:r>
        <w:t>……...</w:t>
      </w:r>
      <w:r w:rsidR="00F850E6">
        <w:t>....</w:t>
      </w:r>
      <w:r w:rsidR="008135FF">
        <w:t>……</w:t>
      </w:r>
      <w:r w:rsidR="007A167B">
        <w:t>.</w:t>
      </w:r>
      <w:r w:rsidR="008135FF">
        <w:t>………………………………………………</w:t>
      </w:r>
      <w:r w:rsidR="007622F6">
        <w:t>……...</w:t>
      </w:r>
    </w:p>
    <w:p w14:paraId="0D0D7FD0" w14:textId="28FB4CB4" w:rsidR="008135FF" w:rsidRDefault="004177D4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 xml:space="preserve">Dysk </w:t>
      </w:r>
      <w:r w:rsidR="007A167B">
        <w:t xml:space="preserve">twardy </w:t>
      </w:r>
      <w:r>
        <w:t>HDD</w:t>
      </w:r>
      <w:r w:rsidR="008135FF">
        <w:t>:…</w:t>
      </w:r>
      <w:r w:rsidR="00F850E6">
        <w:t>..</w:t>
      </w:r>
      <w:r w:rsidR="008135FF">
        <w:t>………</w:t>
      </w:r>
      <w:r w:rsidR="007A167B">
        <w:t>….</w:t>
      </w:r>
      <w:r w:rsidR="008135FF">
        <w:t>………………………</w:t>
      </w:r>
      <w:r w:rsidR="00593486">
        <w:t>.</w:t>
      </w:r>
      <w:r w:rsidR="008135FF">
        <w:t>……………………………..</w:t>
      </w:r>
    </w:p>
    <w:p w14:paraId="2306F698" w14:textId="26DC03A3" w:rsidR="007622F6" w:rsidRDefault="007622F6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Kart</w:t>
      </w:r>
      <w:r w:rsidR="007A167B">
        <w:t>a</w:t>
      </w:r>
      <w:r>
        <w:t xml:space="preserve"> graficzn</w:t>
      </w:r>
      <w:r w:rsidR="007A167B">
        <w:t>a</w:t>
      </w:r>
      <w:r>
        <w:t>:………………</w:t>
      </w:r>
      <w:r w:rsidR="007A167B">
        <w:t>.</w:t>
      </w:r>
      <w:r>
        <w:t>……………………………………………………….</w:t>
      </w:r>
    </w:p>
    <w:p w14:paraId="59ED0CD4" w14:textId="0B80AC52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Monit</w:t>
      </w:r>
      <w:r w:rsidR="00F850E6">
        <w:t>or</w:t>
      </w:r>
      <w:r>
        <w:t>:</w:t>
      </w:r>
      <w:r w:rsidR="00F850E6">
        <w:t>……</w:t>
      </w:r>
      <w:r>
        <w:t>…</w:t>
      </w:r>
      <w:r w:rsidR="00F850E6">
        <w:t>..</w:t>
      </w:r>
      <w:r>
        <w:t>……………</w:t>
      </w:r>
      <w:r w:rsidR="00593486">
        <w:t>.</w:t>
      </w:r>
      <w:r>
        <w:t>……………………</w:t>
      </w:r>
      <w:r w:rsidR="007A167B">
        <w:t>..</w:t>
      </w:r>
      <w:r>
        <w:t>………………………………….</w:t>
      </w:r>
      <w:r w:rsidR="007622F6">
        <w:t>.</w:t>
      </w:r>
    </w:p>
    <w:p w14:paraId="1A0D4B33" w14:textId="0E1D4433" w:rsidR="007622F6" w:rsidRDefault="007622F6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Napędy:…………………………………………………………………………………</w:t>
      </w:r>
    </w:p>
    <w:p w14:paraId="17516BA6" w14:textId="32885A2C" w:rsidR="007622F6" w:rsidRDefault="007622F6" w:rsidP="007622F6">
      <w:pPr>
        <w:pStyle w:val="Tekstpodstawowy"/>
        <w:numPr>
          <w:ilvl w:val="0"/>
          <w:numId w:val="5"/>
        </w:numPr>
        <w:suppressAutoHyphens/>
        <w:autoSpaceDN w:val="0"/>
      </w:pPr>
      <w:r>
        <w:t xml:space="preserve"> Obudow</w:t>
      </w:r>
      <w:r w:rsidR="007A167B">
        <w:t>a</w:t>
      </w:r>
      <w:r>
        <w:t>:………………………………………………………………………………</w:t>
      </w:r>
    </w:p>
    <w:p w14:paraId="7A68FEF1" w14:textId="625F833A" w:rsidR="007622F6" w:rsidRDefault="007622F6" w:rsidP="007622F6">
      <w:pPr>
        <w:pStyle w:val="Tekstpodstawowy"/>
        <w:numPr>
          <w:ilvl w:val="0"/>
          <w:numId w:val="5"/>
        </w:numPr>
        <w:suppressAutoHyphens/>
        <w:autoSpaceDN w:val="0"/>
      </w:pPr>
      <w:r>
        <w:t xml:space="preserve"> Zasilacz:………………………………………………</w:t>
      </w:r>
      <w:r w:rsidR="007A167B">
        <w:t>.</w:t>
      </w:r>
      <w:r>
        <w:t>……………………………….</w:t>
      </w:r>
    </w:p>
    <w:p w14:paraId="576103DE" w14:textId="45C00302" w:rsidR="008135FF" w:rsidRPr="00392510" w:rsidRDefault="00392510" w:rsidP="007622F6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 xml:space="preserve"> </w:t>
      </w:r>
      <w:r w:rsidR="007622F6" w:rsidRPr="007A167B">
        <w:t>System operacyjn</w:t>
      </w:r>
      <w:r w:rsidR="007A167B">
        <w:t>y:…..……………………………………………………………...</w:t>
      </w:r>
      <w:r>
        <w:t>..</w:t>
      </w:r>
    </w:p>
    <w:p w14:paraId="25FC900C" w14:textId="77777777" w:rsidR="00392510" w:rsidRPr="007A167B" w:rsidRDefault="00392510" w:rsidP="00392510">
      <w:pPr>
        <w:pStyle w:val="Tekstpodstawowy"/>
        <w:suppressAutoHyphens/>
        <w:autoSpaceDN w:val="0"/>
        <w:ind w:left="720"/>
        <w:rPr>
          <w:sz w:val="22"/>
          <w:szCs w:val="22"/>
        </w:rPr>
      </w:pPr>
    </w:p>
    <w:p w14:paraId="4EB4082C" w14:textId="427D4C1F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</w:t>
      </w:r>
      <w:r w:rsidRPr="00392510">
        <w:rPr>
          <w:b/>
          <w:sz w:val="22"/>
          <w:szCs w:val="22"/>
        </w:rPr>
        <w:t xml:space="preserve">umowy: </w:t>
      </w:r>
      <w:r w:rsidR="000A574A">
        <w:rPr>
          <w:b/>
          <w:sz w:val="22"/>
          <w:szCs w:val="22"/>
        </w:rPr>
        <w:t xml:space="preserve">do </w:t>
      </w:r>
      <w:r w:rsidR="007622F6" w:rsidRPr="00392510">
        <w:rPr>
          <w:b/>
          <w:sz w:val="22"/>
          <w:szCs w:val="22"/>
        </w:rPr>
        <w:t>28</w:t>
      </w:r>
      <w:r w:rsidR="001115E3" w:rsidRPr="00392510">
        <w:rPr>
          <w:b/>
          <w:sz w:val="22"/>
          <w:szCs w:val="22"/>
        </w:rPr>
        <w:t xml:space="preserve"> dni </w:t>
      </w:r>
      <w:r w:rsidRPr="00392510">
        <w:rPr>
          <w:b/>
          <w:bCs/>
          <w:sz w:val="22"/>
          <w:szCs w:val="22"/>
        </w:rPr>
        <w:t>od</w:t>
      </w:r>
      <w:r w:rsidRPr="001115E3">
        <w:rPr>
          <w:b/>
          <w:bCs/>
          <w:sz w:val="22"/>
          <w:szCs w:val="22"/>
        </w:rPr>
        <w:t xml:space="preserve"> daty otrzymania zamówienia potwierdzonego przez M</w:t>
      </w:r>
      <w:r w:rsidR="00546577">
        <w:rPr>
          <w:b/>
          <w:bCs/>
          <w:sz w:val="22"/>
          <w:szCs w:val="22"/>
        </w:rPr>
        <w:t>NiSW</w:t>
      </w:r>
      <w:r>
        <w:rPr>
          <w:b/>
          <w:bCs/>
          <w:sz w:val="22"/>
          <w:szCs w:val="22"/>
        </w:rPr>
        <w:t xml:space="preserve"> </w:t>
      </w:r>
    </w:p>
    <w:p w14:paraId="6BAA5CBE" w14:textId="77777777" w:rsidR="008135FF" w:rsidRDefault="008135FF" w:rsidP="008135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14:paraId="31EA0264" w14:textId="7309F8F5" w:rsidR="0005466A" w:rsidRPr="00947883" w:rsidRDefault="008135FF" w:rsidP="008D2A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W przypadku nie podania okresu gwarancji, Zamawiający przyjmie minimalny okres gwarancji tj. </w:t>
      </w:r>
      <w:r w:rsidR="00392510">
        <w:rPr>
          <w:bCs/>
          <w:iCs/>
          <w:sz w:val="22"/>
          <w:szCs w:val="22"/>
        </w:rPr>
        <w:t>36</w:t>
      </w:r>
      <w:r>
        <w:rPr>
          <w:bCs/>
          <w:iCs/>
          <w:sz w:val="22"/>
          <w:szCs w:val="22"/>
        </w:rPr>
        <w:t xml:space="preserve"> miesięcy.</w:t>
      </w:r>
    </w:p>
    <w:p w14:paraId="056061F4" w14:textId="35329EAF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zestawy komputerowe stacjonarne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ce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72F89A93" w14:textId="6AF330B8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zestawy komputerowe stacjonarne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zestawy komputerowe stacjonarne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E40801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E40801">
        <w:rPr>
          <w:bCs/>
          <w:i/>
          <w:iCs/>
          <w:sz w:val="22"/>
          <w:szCs w:val="22"/>
        </w:rPr>
        <w:t>stawą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>o podatku od towarów i usług (t. j. Dz. U. 2011 Nr 177 poz. 1054 z późn. zm.)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(ych)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3220B" w14:textId="77777777" w:rsidR="00066C75" w:rsidRDefault="00066C75">
      <w:r>
        <w:separator/>
      </w:r>
    </w:p>
  </w:endnote>
  <w:endnote w:type="continuationSeparator" w:id="0">
    <w:p w14:paraId="566E1F11" w14:textId="77777777" w:rsidR="00066C75" w:rsidRDefault="0006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E43C4" w14:textId="77777777" w:rsidR="00066C75" w:rsidRDefault="00066C75">
      <w:r>
        <w:separator/>
      </w:r>
    </w:p>
  </w:footnote>
  <w:footnote w:type="continuationSeparator" w:id="0">
    <w:p w14:paraId="54C51A6F" w14:textId="77777777" w:rsidR="00066C75" w:rsidRDefault="00066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3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A574A"/>
    <w:rsid w:val="000A73C0"/>
    <w:rsid w:val="000B731D"/>
    <w:rsid w:val="000D6134"/>
    <w:rsid w:val="000D7143"/>
    <w:rsid w:val="000E09C7"/>
    <w:rsid w:val="000F6589"/>
    <w:rsid w:val="00106636"/>
    <w:rsid w:val="001115E3"/>
    <w:rsid w:val="00116EC6"/>
    <w:rsid w:val="001801DD"/>
    <w:rsid w:val="001D4612"/>
    <w:rsid w:val="001E448C"/>
    <w:rsid w:val="00207E98"/>
    <w:rsid w:val="002723B0"/>
    <w:rsid w:val="002A62F1"/>
    <w:rsid w:val="002F3454"/>
    <w:rsid w:val="00315A4A"/>
    <w:rsid w:val="00392510"/>
    <w:rsid w:val="003E6ADA"/>
    <w:rsid w:val="004177D4"/>
    <w:rsid w:val="004528E6"/>
    <w:rsid w:val="00482921"/>
    <w:rsid w:val="004B7300"/>
    <w:rsid w:val="004C6753"/>
    <w:rsid w:val="005371A2"/>
    <w:rsid w:val="00546577"/>
    <w:rsid w:val="0055705E"/>
    <w:rsid w:val="00593486"/>
    <w:rsid w:val="00595C87"/>
    <w:rsid w:val="005D2C65"/>
    <w:rsid w:val="005E6D94"/>
    <w:rsid w:val="0063384F"/>
    <w:rsid w:val="00643C6F"/>
    <w:rsid w:val="00646202"/>
    <w:rsid w:val="0065053D"/>
    <w:rsid w:val="0065290F"/>
    <w:rsid w:val="006815F6"/>
    <w:rsid w:val="0071709F"/>
    <w:rsid w:val="00725136"/>
    <w:rsid w:val="00750BFA"/>
    <w:rsid w:val="007622F6"/>
    <w:rsid w:val="007748F0"/>
    <w:rsid w:val="007A167B"/>
    <w:rsid w:val="007A4321"/>
    <w:rsid w:val="008135FF"/>
    <w:rsid w:val="00833933"/>
    <w:rsid w:val="00853083"/>
    <w:rsid w:val="008A325E"/>
    <w:rsid w:val="008A7D32"/>
    <w:rsid w:val="008B2F0C"/>
    <w:rsid w:val="008B4928"/>
    <w:rsid w:val="008D2AB8"/>
    <w:rsid w:val="008D3D0E"/>
    <w:rsid w:val="008F1C66"/>
    <w:rsid w:val="00922A78"/>
    <w:rsid w:val="00947883"/>
    <w:rsid w:val="00970FE4"/>
    <w:rsid w:val="009B6B1D"/>
    <w:rsid w:val="009C2590"/>
    <w:rsid w:val="00A0022B"/>
    <w:rsid w:val="00A346FE"/>
    <w:rsid w:val="00A47B4D"/>
    <w:rsid w:val="00A83018"/>
    <w:rsid w:val="00AA643F"/>
    <w:rsid w:val="00B774DC"/>
    <w:rsid w:val="00BF23FE"/>
    <w:rsid w:val="00C358E1"/>
    <w:rsid w:val="00C444B7"/>
    <w:rsid w:val="00C969A6"/>
    <w:rsid w:val="00CA7D36"/>
    <w:rsid w:val="00CF07F1"/>
    <w:rsid w:val="00D24208"/>
    <w:rsid w:val="00D46DCD"/>
    <w:rsid w:val="00D60C38"/>
    <w:rsid w:val="00D66893"/>
    <w:rsid w:val="00D90ACB"/>
    <w:rsid w:val="00DC1500"/>
    <w:rsid w:val="00DC537A"/>
    <w:rsid w:val="00DD415E"/>
    <w:rsid w:val="00E44371"/>
    <w:rsid w:val="00E949B0"/>
    <w:rsid w:val="00EC0BEA"/>
    <w:rsid w:val="00EF333B"/>
    <w:rsid w:val="00F00591"/>
    <w:rsid w:val="00F141C8"/>
    <w:rsid w:val="00F50A2A"/>
    <w:rsid w:val="00F51688"/>
    <w:rsid w:val="00F53146"/>
    <w:rsid w:val="00F850E6"/>
    <w:rsid w:val="00F91018"/>
    <w:rsid w:val="00FA0F30"/>
    <w:rsid w:val="00FA51A4"/>
    <w:rsid w:val="00FE545C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754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2024-01-18T16:47:00Z</cp:lastPrinted>
  <dcterms:created xsi:type="dcterms:W3CDTF">2024-01-18T16:51:00Z</dcterms:created>
  <dcterms:modified xsi:type="dcterms:W3CDTF">2024-01-29T10:42:00Z</dcterms:modified>
</cp:coreProperties>
</file>