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1190ED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2F1997B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999E52A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FF96229" w14:textId="77777777" w:rsidR="007B027E" w:rsidRDefault="007B027E" w:rsidP="007B027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0D3799F0" w14:textId="77777777" w:rsidR="007B027E" w:rsidRDefault="007B027E" w:rsidP="007B027E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14:paraId="291933E7" w14:textId="77777777" w:rsidR="007B027E" w:rsidRDefault="007B027E" w:rsidP="007B027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46E8E2BC" w14:textId="77777777" w:rsidR="007B027E" w:rsidRDefault="007B027E" w:rsidP="007B027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F4F1A84" w14:textId="77777777" w:rsidR="007B027E" w:rsidRDefault="007B027E" w:rsidP="007B027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48B91A16" w14:textId="77777777" w:rsidR="007B027E" w:rsidRDefault="007B027E" w:rsidP="007B027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002A99A2" w14:textId="77777777" w:rsidR="007B027E" w:rsidRDefault="007B027E" w:rsidP="007B027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7D5494F2" w14:textId="77777777" w:rsidR="007B027E" w:rsidRDefault="007B027E" w:rsidP="007B027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30E2F17E" w14:textId="77777777" w:rsidR="007B027E" w:rsidRDefault="007B027E" w:rsidP="007B027E">
      <w:pPr>
        <w:tabs>
          <w:tab w:val="left" w:pos="694"/>
          <w:tab w:val="right" w:pos="9000"/>
        </w:tabs>
        <w:rPr>
          <w:b/>
          <w:sz w:val="20"/>
          <w:szCs w:val="20"/>
        </w:rPr>
      </w:pPr>
      <w:r>
        <w:rPr>
          <w:sz w:val="22"/>
        </w:rPr>
        <w:t>BANK/ NR KONTA ……………………………………………………………………………</w:t>
      </w:r>
    </w:p>
    <w:p w14:paraId="0D572E1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648FEE7D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0BD0BDA" w14:textId="77777777" w:rsidR="00F3568C" w:rsidRPr="00F3568C" w:rsidRDefault="00F3568C" w:rsidP="008D2AB8">
      <w:pPr>
        <w:ind w:right="-110"/>
        <w:rPr>
          <w:b/>
        </w:rPr>
      </w:pPr>
      <w:r w:rsidRPr="00F3568C">
        <w:rPr>
          <w:b/>
        </w:rPr>
        <w:t>Akademia Górniczo - Hutnicza</w:t>
      </w:r>
    </w:p>
    <w:p w14:paraId="6F7C66E2" w14:textId="77777777" w:rsidR="00F3568C" w:rsidRPr="00F3568C" w:rsidRDefault="00F3568C" w:rsidP="008D2AB8">
      <w:pPr>
        <w:ind w:right="-110"/>
        <w:rPr>
          <w:b/>
        </w:rPr>
      </w:pPr>
      <w:r w:rsidRPr="00F3568C">
        <w:rPr>
          <w:b/>
        </w:rPr>
        <w:t>im. Stanisława Staszica w Krakowie</w:t>
      </w:r>
    </w:p>
    <w:p w14:paraId="1283F141" w14:textId="77777777" w:rsidR="008D2AB8" w:rsidRDefault="00F3568C" w:rsidP="008D2AB8">
      <w:pPr>
        <w:ind w:right="-110"/>
        <w:rPr>
          <w:b/>
        </w:rPr>
      </w:pPr>
      <w:r w:rsidRPr="00F3568C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6ACB0115" w14:textId="77777777" w:rsidR="008D2AB8" w:rsidRDefault="00F3568C" w:rsidP="008D2AB8">
      <w:pPr>
        <w:ind w:right="-110"/>
        <w:rPr>
          <w:b/>
        </w:rPr>
      </w:pPr>
      <w:r w:rsidRPr="00F3568C">
        <w:rPr>
          <w:b/>
        </w:rPr>
        <w:t>Al. Mickiewicza</w:t>
      </w:r>
      <w:r w:rsidR="008D2AB8">
        <w:rPr>
          <w:b/>
        </w:rPr>
        <w:t xml:space="preserve"> </w:t>
      </w:r>
      <w:r w:rsidRPr="00F3568C">
        <w:rPr>
          <w:b/>
        </w:rPr>
        <w:t>30</w:t>
      </w:r>
      <w:r w:rsidR="008D2AB8">
        <w:rPr>
          <w:b/>
        </w:rPr>
        <w:t xml:space="preserve"> </w:t>
      </w:r>
    </w:p>
    <w:p w14:paraId="08F584DC" w14:textId="77777777" w:rsidR="008D2AB8" w:rsidRDefault="00F3568C" w:rsidP="008D2AB8">
      <w:pPr>
        <w:rPr>
          <w:b/>
        </w:rPr>
      </w:pPr>
      <w:r w:rsidRPr="00F3568C">
        <w:rPr>
          <w:b/>
        </w:rPr>
        <w:t>30-059</w:t>
      </w:r>
      <w:r w:rsidR="008D2AB8">
        <w:rPr>
          <w:b/>
        </w:rPr>
        <w:t xml:space="preserve"> </w:t>
      </w:r>
      <w:r w:rsidRPr="00F3568C">
        <w:rPr>
          <w:b/>
        </w:rPr>
        <w:t>Kraków</w:t>
      </w:r>
      <w:r w:rsidR="008D2AB8">
        <w:rPr>
          <w:b/>
        </w:rPr>
        <w:t xml:space="preserve">,  </w:t>
      </w:r>
    </w:p>
    <w:p w14:paraId="4DF693B5" w14:textId="77777777" w:rsidR="008D2AB8" w:rsidRDefault="008D2AB8" w:rsidP="008D2AB8">
      <w:pPr>
        <w:ind w:firstLine="3969"/>
        <w:rPr>
          <w:b/>
        </w:rPr>
      </w:pPr>
    </w:p>
    <w:p w14:paraId="078D71E8" w14:textId="7777777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F3568C" w:rsidRPr="00F3568C">
        <w:rPr>
          <w:b/>
        </w:rPr>
        <w:t xml:space="preserve">przedłużenie wsparcia dla posiadanych licencji oprogramowania </w:t>
      </w:r>
      <w:proofErr w:type="spellStart"/>
      <w:r w:rsidR="00F3568C" w:rsidRPr="00F3568C">
        <w:rPr>
          <w:b/>
        </w:rPr>
        <w:t>VMware</w:t>
      </w:r>
      <w:proofErr w:type="spellEnd"/>
      <w:r w:rsidR="00F3568C" w:rsidRPr="00F3568C">
        <w:rPr>
          <w:b/>
        </w:rPr>
        <w:t xml:space="preserve"> </w:t>
      </w:r>
      <w:proofErr w:type="spellStart"/>
      <w:r w:rsidR="00F3568C" w:rsidRPr="00F3568C">
        <w:rPr>
          <w:b/>
        </w:rPr>
        <w:t>vSphere</w:t>
      </w:r>
      <w:proofErr w:type="spellEnd"/>
      <w:r w:rsidR="00F3568C" w:rsidRPr="00F3568C">
        <w:rPr>
          <w:b/>
        </w:rPr>
        <w:t xml:space="preserve"> 7 Enterprise Plus oraz instancji </w:t>
      </w:r>
      <w:proofErr w:type="spellStart"/>
      <w:r w:rsidR="00F3568C" w:rsidRPr="00F3568C">
        <w:rPr>
          <w:b/>
        </w:rPr>
        <w:t>VMware</w:t>
      </w:r>
      <w:proofErr w:type="spellEnd"/>
      <w:r w:rsidR="00F3568C" w:rsidRPr="00F3568C">
        <w:rPr>
          <w:b/>
        </w:rPr>
        <w:t xml:space="preserve"> </w:t>
      </w:r>
      <w:proofErr w:type="spellStart"/>
      <w:r w:rsidR="00F3568C" w:rsidRPr="00F3568C">
        <w:rPr>
          <w:b/>
        </w:rPr>
        <w:t>vCenter</w:t>
      </w:r>
      <w:proofErr w:type="spellEnd"/>
      <w:r w:rsidR="00F3568C" w:rsidRPr="00F3568C">
        <w:rPr>
          <w:b/>
        </w:rPr>
        <w:t xml:space="preserve"> Server 7 Standard - DE-dzp.272-37/24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58577B04" w14:textId="77777777" w:rsidR="008D2AB8" w:rsidRDefault="008D2AB8" w:rsidP="008D2AB8">
      <w:pPr>
        <w:tabs>
          <w:tab w:val="right" w:pos="9000"/>
        </w:tabs>
      </w:pPr>
    </w:p>
    <w:p w14:paraId="2F1728F6" w14:textId="77777777" w:rsidR="007B027E" w:rsidRDefault="007B027E" w:rsidP="008D2AB8">
      <w:pPr>
        <w:widowControl w:val="0"/>
        <w:spacing w:line="264" w:lineRule="auto"/>
        <w:ind w:right="1"/>
        <w:rPr>
          <w:b/>
        </w:rPr>
      </w:pPr>
      <w:r w:rsidRPr="007B027E">
        <w:rPr>
          <w:b/>
          <w:highlight w:val="lightGray"/>
        </w:rPr>
        <w:t>Zadanie nr 1</w:t>
      </w:r>
    </w:p>
    <w:p w14:paraId="268B3D69" w14:textId="77777777" w:rsidR="007B027E" w:rsidRDefault="007B027E" w:rsidP="008D2AB8">
      <w:pPr>
        <w:widowControl w:val="0"/>
        <w:spacing w:line="264" w:lineRule="auto"/>
        <w:ind w:right="1"/>
        <w:rPr>
          <w:b/>
        </w:rPr>
      </w:pPr>
    </w:p>
    <w:p w14:paraId="46BFA908" w14:textId="77777777" w:rsidR="007B027E" w:rsidRDefault="007B027E" w:rsidP="007B027E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14:paraId="41C4611D" w14:textId="77777777" w:rsidR="007B027E" w:rsidRDefault="007B027E" w:rsidP="007B027E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5CE5AC5" w14:textId="77777777" w:rsidR="007B027E" w:rsidRDefault="007B027E" w:rsidP="007B027E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14:paraId="787D0B1C" w14:textId="77777777" w:rsidR="007B027E" w:rsidRDefault="007B027E" w:rsidP="007B027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0201F50" w14:textId="77777777" w:rsidR="007B027E" w:rsidRDefault="007B027E" w:rsidP="007B027E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1B5E40DE" w14:textId="77777777" w:rsidR="007B027E" w:rsidRDefault="007B027E" w:rsidP="007B027E">
      <w:pPr>
        <w:widowControl w:val="0"/>
        <w:spacing w:line="360" w:lineRule="auto"/>
        <w:rPr>
          <w:bCs/>
        </w:rPr>
      </w:pPr>
      <w:r>
        <w:rPr>
          <w:b/>
        </w:rPr>
        <w:t>Powyższa cena zawiera podatek VAT w wysokości 23%</w:t>
      </w:r>
      <w:r>
        <w:rPr>
          <w:bCs/>
        </w:rPr>
        <w:t xml:space="preserve"> tj.…………………….PLN</w:t>
      </w:r>
    </w:p>
    <w:p w14:paraId="09EB416B" w14:textId="77777777" w:rsidR="007B027E" w:rsidRPr="00573B93" w:rsidRDefault="007B027E" w:rsidP="007B027E">
      <w:pPr>
        <w:widowControl w:val="0"/>
        <w:ind w:right="1"/>
        <w:jc w:val="both"/>
        <w:rPr>
          <w:b/>
        </w:rPr>
      </w:pPr>
      <w:r w:rsidRPr="00573B93">
        <w:rPr>
          <w:b/>
        </w:rPr>
        <w:t>Oprogramowanie</w:t>
      </w:r>
      <w:r>
        <w:rPr>
          <w:b/>
        </w:rPr>
        <w:t xml:space="preserve">: </w:t>
      </w:r>
      <w:r w:rsidRPr="00573B93">
        <w:t xml:space="preserve">Producent: </w:t>
      </w:r>
      <w:r w:rsidRPr="00573B93">
        <w:rPr>
          <w:b/>
        </w:rPr>
        <w:t>…………………………………</w:t>
      </w:r>
    </w:p>
    <w:p w14:paraId="21396543" w14:textId="77777777" w:rsidR="007B027E" w:rsidRDefault="007B027E" w:rsidP="007B027E">
      <w:pPr>
        <w:widowControl w:val="0"/>
        <w:ind w:left="720" w:right="1"/>
        <w:jc w:val="both"/>
        <w:rPr>
          <w:b/>
        </w:rPr>
      </w:pPr>
    </w:p>
    <w:p w14:paraId="31EE8871" w14:textId="77777777" w:rsidR="007B027E" w:rsidRDefault="007B027E" w:rsidP="007B027E">
      <w:pPr>
        <w:widowControl w:val="0"/>
        <w:ind w:right="1"/>
        <w:jc w:val="both"/>
        <w:rPr>
          <w:sz w:val="20"/>
          <w:szCs w:val="20"/>
        </w:rPr>
      </w:pPr>
      <w:r>
        <w:rPr>
          <w:b/>
        </w:rPr>
        <w:t>Okres wsparcia technicznego wynosi</w:t>
      </w:r>
      <w:r>
        <w:t>: ………… miesięcy</w:t>
      </w:r>
    </w:p>
    <w:p w14:paraId="26F52D5F" w14:textId="77777777" w:rsidR="007B027E" w:rsidRDefault="007B027E" w:rsidP="007B027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26DA5295" w14:textId="292268DC" w:rsidR="007B027E" w:rsidRDefault="007B027E" w:rsidP="007B027E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>
        <w:rPr>
          <w:b/>
          <w:bCs/>
          <w:sz w:val="22"/>
          <w:szCs w:val="22"/>
        </w:rPr>
        <w:t xml:space="preserve">do …… dni od daty podpisania umowy </w:t>
      </w:r>
      <w:r>
        <w:rPr>
          <w:sz w:val="22"/>
          <w:szCs w:val="22"/>
          <w:highlight w:val="yellow"/>
        </w:rPr>
        <w:t>(kryterium oceny ofert)</w:t>
      </w:r>
    </w:p>
    <w:p w14:paraId="209ED308" w14:textId="77777777" w:rsidR="007B027E" w:rsidRDefault="007B027E" w:rsidP="007B027E">
      <w:pPr>
        <w:widowControl w:val="0"/>
        <w:spacing w:line="264" w:lineRule="auto"/>
        <w:ind w:right="1"/>
        <w:rPr>
          <w:b/>
        </w:rPr>
      </w:pPr>
      <w:r w:rsidRPr="007B027E">
        <w:rPr>
          <w:b/>
          <w:highlight w:val="lightGray"/>
        </w:rPr>
        <w:t xml:space="preserve">Zadanie nr </w:t>
      </w:r>
      <w:r>
        <w:rPr>
          <w:b/>
          <w:highlight w:val="lightGray"/>
        </w:rPr>
        <w:t>2</w:t>
      </w:r>
    </w:p>
    <w:p w14:paraId="08129687" w14:textId="77777777" w:rsidR="007B027E" w:rsidRDefault="007B027E" w:rsidP="007B027E">
      <w:pPr>
        <w:widowControl w:val="0"/>
        <w:spacing w:line="264" w:lineRule="auto"/>
        <w:ind w:right="1"/>
        <w:rPr>
          <w:b/>
        </w:rPr>
      </w:pPr>
    </w:p>
    <w:p w14:paraId="4C256A7F" w14:textId="77777777" w:rsidR="007B027E" w:rsidRDefault="007B027E" w:rsidP="007B027E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14:paraId="52735F7B" w14:textId="77777777" w:rsidR="007B027E" w:rsidRDefault="007B027E" w:rsidP="007B027E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F22C741" w14:textId="77777777" w:rsidR="007B027E" w:rsidRDefault="007B027E" w:rsidP="007B027E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14:paraId="6442CCB9" w14:textId="77777777" w:rsidR="007B027E" w:rsidRDefault="007B027E" w:rsidP="007B027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1B4B350" w14:textId="77777777" w:rsidR="007B027E" w:rsidRDefault="007B027E" w:rsidP="007B027E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3C5009A9" w14:textId="77777777" w:rsidR="007B027E" w:rsidRDefault="007B027E" w:rsidP="007B027E">
      <w:pPr>
        <w:widowControl w:val="0"/>
        <w:spacing w:line="360" w:lineRule="auto"/>
        <w:rPr>
          <w:bCs/>
        </w:rPr>
      </w:pPr>
      <w:r>
        <w:rPr>
          <w:b/>
        </w:rPr>
        <w:t>Powyższa cena zawiera podatek VAT w wysokości 23%</w:t>
      </w:r>
      <w:r>
        <w:rPr>
          <w:bCs/>
        </w:rPr>
        <w:t xml:space="preserve"> tj.…………………….PLN</w:t>
      </w:r>
    </w:p>
    <w:p w14:paraId="658F6D23" w14:textId="77777777" w:rsidR="007B027E" w:rsidRPr="00573B93" w:rsidRDefault="007B027E" w:rsidP="007B027E">
      <w:pPr>
        <w:widowControl w:val="0"/>
        <w:ind w:right="1"/>
        <w:jc w:val="both"/>
        <w:rPr>
          <w:b/>
        </w:rPr>
      </w:pPr>
      <w:r w:rsidRPr="00573B93">
        <w:rPr>
          <w:b/>
        </w:rPr>
        <w:t>Oprogramowanie</w:t>
      </w:r>
      <w:r>
        <w:rPr>
          <w:b/>
        </w:rPr>
        <w:t xml:space="preserve">: </w:t>
      </w:r>
      <w:r w:rsidRPr="00573B93">
        <w:t xml:space="preserve">Producent: </w:t>
      </w:r>
      <w:r w:rsidRPr="00573B93">
        <w:rPr>
          <w:b/>
        </w:rPr>
        <w:t>…………………………………</w:t>
      </w:r>
    </w:p>
    <w:p w14:paraId="4A5AC243" w14:textId="77777777" w:rsidR="007B027E" w:rsidRDefault="007B027E" w:rsidP="007B027E">
      <w:pPr>
        <w:widowControl w:val="0"/>
        <w:ind w:left="720" w:right="1"/>
        <w:jc w:val="both"/>
        <w:rPr>
          <w:b/>
        </w:rPr>
      </w:pPr>
    </w:p>
    <w:p w14:paraId="16DB696C" w14:textId="77777777" w:rsidR="007B027E" w:rsidRDefault="007B027E" w:rsidP="007B027E">
      <w:pPr>
        <w:widowControl w:val="0"/>
        <w:ind w:right="1"/>
        <w:jc w:val="both"/>
        <w:rPr>
          <w:sz w:val="20"/>
          <w:szCs w:val="20"/>
        </w:rPr>
      </w:pPr>
      <w:r>
        <w:rPr>
          <w:b/>
        </w:rPr>
        <w:t>Okres wsparcia technicznego wynosi</w:t>
      </w:r>
      <w:r>
        <w:t>: ………… miesięcy</w:t>
      </w:r>
    </w:p>
    <w:p w14:paraId="7A6808FB" w14:textId="77777777" w:rsidR="007B027E" w:rsidRDefault="007B027E" w:rsidP="007B027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042D8098" w14:textId="281D7EB7" w:rsidR="007B027E" w:rsidRDefault="007B027E" w:rsidP="007B027E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>
        <w:rPr>
          <w:b/>
          <w:bCs/>
          <w:sz w:val="22"/>
          <w:szCs w:val="22"/>
        </w:rPr>
        <w:t xml:space="preserve">do …… dni od daty podpisania umowy </w:t>
      </w:r>
      <w:r>
        <w:rPr>
          <w:sz w:val="22"/>
          <w:szCs w:val="22"/>
          <w:highlight w:val="yellow"/>
        </w:rPr>
        <w:t>(kryterium oceny ofert)</w:t>
      </w:r>
    </w:p>
    <w:p w14:paraId="60AB00FD" w14:textId="77777777" w:rsidR="007B027E" w:rsidRDefault="007B027E" w:rsidP="007B027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B51C57A" w14:textId="77777777" w:rsidR="007B027E" w:rsidRDefault="007B027E" w:rsidP="007B027E">
      <w:pPr>
        <w:rPr>
          <w:b/>
          <w:sz w:val="22"/>
          <w:szCs w:val="20"/>
          <w:u w:val="single"/>
        </w:rPr>
      </w:pPr>
      <w:r>
        <w:rPr>
          <w:b/>
          <w:sz w:val="22"/>
          <w:szCs w:val="20"/>
          <w:u w:val="single"/>
        </w:rPr>
        <w:t>Jednocześnie oświadczamy, że:</w:t>
      </w:r>
    </w:p>
    <w:p w14:paraId="2B118B73" w14:textId="77777777" w:rsidR="007B027E" w:rsidRDefault="007B027E" w:rsidP="007B027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5B1F821C" w14:textId="77777777" w:rsidR="007B027E" w:rsidRDefault="007B027E" w:rsidP="007B027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0"/>
        </w:rPr>
        <w:t xml:space="preserve"> i nie wnosimy do nich żadnych zastrzeżeń.</w:t>
      </w:r>
    </w:p>
    <w:p w14:paraId="62CF4303" w14:textId="77777777" w:rsidR="007B027E" w:rsidRDefault="007B027E" w:rsidP="007B027E">
      <w:pPr>
        <w:numPr>
          <w:ilvl w:val="0"/>
          <w:numId w:val="1"/>
        </w:numPr>
        <w:rPr>
          <w:sz w:val="22"/>
          <w:szCs w:val="20"/>
        </w:rPr>
      </w:pPr>
      <w:r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44AB7EF" w14:textId="77777777" w:rsidR="007B027E" w:rsidRDefault="007B027E" w:rsidP="007B027E">
      <w:pPr>
        <w:ind w:left="360"/>
        <w:jc w:val="both"/>
        <w:rPr>
          <w:i/>
          <w:sz w:val="22"/>
          <w:szCs w:val="20"/>
        </w:rPr>
      </w:pPr>
      <w:r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17F309B" w14:textId="77777777" w:rsidR="007B027E" w:rsidRDefault="007B027E" w:rsidP="007B027E">
      <w:pPr>
        <w:ind w:left="360"/>
        <w:jc w:val="both"/>
        <w:rPr>
          <w:i/>
          <w:sz w:val="22"/>
          <w:szCs w:val="20"/>
        </w:rPr>
      </w:pPr>
      <w:r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778698D" w14:textId="77777777" w:rsidR="007B027E" w:rsidRDefault="007B027E" w:rsidP="007B027E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B027E" w14:paraId="1541837D" w14:textId="77777777" w:rsidTr="007B027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760564" w14:textId="77777777" w:rsidR="007B027E" w:rsidRDefault="007B027E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B99107" w14:textId="77777777" w:rsidR="007B027E" w:rsidRDefault="007B027E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Opis części zamówienia, którą wykonawca </w:t>
            </w:r>
          </w:p>
          <w:p w14:paraId="44FD8482" w14:textId="77777777" w:rsidR="007B027E" w:rsidRDefault="007B027E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D151F2" w14:textId="77777777" w:rsidR="007B027E" w:rsidRDefault="007B027E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Nazwa podwykonawcy</w:t>
            </w:r>
            <w:r>
              <w:rPr>
                <w:sz w:val="22"/>
                <w:szCs w:val="20"/>
              </w:rPr>
              <w:br/>
              <w:t>(o ile jest znana)</w:t>
            </w:r>
          </w:p>
        </w:tc>
      </w:tr>
      <w:tr w:rsidR="007B027E" w14:paraId="2758A28C" w14:textId="77777777" w:rsidTr="007B027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E0C55" w14:textId="77777777" w:rsidR="007B027E" w:rsidRDefault="007B027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0BDC03" w14:textId="77777777" w:rsidR="007B027E" w:rsidRDefault="007B02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0455B4" w14:textId="77777777" w:rsidR="007B027E" w:rsidRDefault="007B02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0E60ABA1" w14:textId="77777777" w:rsidR="007B027E" w:rsidRDefault="007B027E" w:rsidP="007B027E">
      <w:pPr>
        <w:numPr>
          <w:ilvl w:val="0"/>
          <w:numId w:val="1"/>
        </w:numPr>
        <w:jc w:val="both"/>
        <w:rPr>
          <w:sz w:val="22"/>
          <w:szCs w:val="20"/>
        </w:rPr>
      </w:pPr>
      <w:r>
        <w:rPr>
          <w:sz w:val="22"/>
          <w:szCs w:val="20"/>
        </w:rPr>
        <w:t>Upoważnionymi do reprezentowania naszej firmy są następujące osoby:</w:t>
      </w:r>
    </w:p>
    <w:p w14:paraId="2DA50001" w14:textId="77777777" w:rsidR="007B027E" w:rsidRDefault="007B027E" w:rsidP="007B027E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>
        <w:rPr>
          <w:b/>
          <w:bCs/>
          <w:kern w:val="32"/>
          <w:sz w:val="22"/>
          <w:szCs w:val="20"/>
        </w:rPr>
        <w:tab/>
        <w:t>Imię i Nazwisko</w:t>
      </w:r>
      <w:r>
        <w:rPr>
          <w:b/>
          <w:bCs/>
          <w:kern w:val="32"/>
          <w:sz w:val="22"/>
          <w:szCs w:val="20"/>
        </w:rPr>
        <w:tab/>
      </w:r>
      <w:r>
        <w:rPr>
          <w:b/>
          <w:bCs/>
          <w:kern w:val="32"/>
          <w:sz w:val="22"/>
          <w:szCs w:val="20"/>
        </w:rPr>
        <w:tab/>
      </w:r>
      <w:r>
        <w:rPr>
          <w:b/>
          <w:bCs/>
          <w:kern w:val="32"/>
          <w:sz w:val="22"/>
          <w:szCs w:val="20"/>
        </w:rPr>
        <w:tab/>
      </w:r>
      <w:r>
        <w:rPr>
          <w:b/>
          <w:bCs/>
          <w:kern w:val="32"/>
          <w:sz w:val="22"/>
          <w:szCs w:val="20"/>
        </w:rPr>
        <w:tab/>
      </w:r>
      <w:r>
        <w:rPr>
          <w:b/>
          <w:bCs/>
          <w:kern w:val="32"/>
          <w:sz w:val="22"/>
          <w:szCs w:val="20"/>
        </w:rPr>
        <w:tab/>
      </w:r>
      <w:r>
        <w:rPr>
          <w:b/>
          <w:bCs/>
          <w:kern w:val="32"/>
          <w:sz w:val="22"/>
          <w:szCs w:val="20"/>
        </w:rPr>
        <w:tab/>
      </w:r>
      <w:r>
        <w:rPr>
          <w:b/>
          <w:bCs/>
          <w:kern w:val="32"/>
          <w:sz w:val="22"/>
          <w:szCs w:val="20"/>
        </w:rPr>
        <w:tab/>
      </w:r>
    </w:p>
    <w:p w14:paraId="2DFDE8E7" w14:textId="77777777" w:rsidR="007B027E" w:rsidRDefault="007B027E" w:rsidP="007B027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.............................................................................................................. </w:t>
      </w:r>
      <w:r>
        <w:rPr>
          <w:sz w:val="22"/>
          <w:szCs w:val="20"/>
        </w:rPr>
        <w:tab/>
      </w:r>
      <w:r>
        <w:rPr>
          <w:sz w:val="22"/>
          <w:szCs w:val="20"/>
        </w:rPr>
        <w:tab/>
      </w:r>
      <w:r>
        <w:rPr>
          <w:sz w:val="22"/>
          <w:szCs w:val="20"/>
        </w:rPr>
        <w:tab/>
      </w:r>
      <w:r>
        <w:rPr>
          <w:sz w:val="22"/>
          <w:szCs w:val="20"/>
        </w:rPr>
        <w:tab/>
        <w:t xml:space="preserve"> </w:t>
      </w:r>
    </w:p>
    <w:p w14:paraId="00DCA4C9" w14:textId="77777777" w:rsidR="007B027E" w:rsidRDefault="007B027E" w:rsidP="007B027E">
      <w:pPr>
        <w:numPr>
          <w:ilvl w:val="0"/>
          <w:numId w:val="1"/>
        </w:numPr>
        <w:jc w:val="both"/>
        <w:rPr>
          <w:sz w:val="22"/>
          <w:szCs w:val="20"/>
        </w:rPr>
      </w:pPr>
      <w:r>
        <w:rPr>
          <w:sz w:val="22"/>
          <w:szCs w:val="20"/>
        </w:rPr>
        <w:t>upoważnienie dla powyżej wskazanych osób wynika z następującego (</w:t>
      </w:r>
      <w:proofErr w:type="spellStart"/>
      <w:r>
        <w:rPr>
          <w:sz w:val="22"/>
          <w:szCs w:val="20"/>
        </w:rPr>
        <w:t>ych</w:t>
      </w:r>
      <w:proofErr w:type="spellEnd"/>
      <w:r>
        <w:rPr>
          <w:sz w:val="22"/>
          <w:szCs w:val="20"/>
        </w:rPr>
        <w:t>) dokumentu(ów)</w:t>
      </w:r>
    </w:p>
    <w:p w14:paraId="2BAA75B5" w14:textId="77777777" w:rsidR="007B027E" w:rsidRDefault="007B027E" w:rsidP="007B027E">
      <w:pPr>
        <w:jc w:val="both"/>
        <w:rPr>
          <w:sz w:val="22"/>
          <w:szCs w:val="20"/>
        </w:rPr>
      </w:pPr>
      <w:r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45726D8E" w14:textId="77777777" w:rsidR="007B027E" w:rsidRDefault="007B027E" w:rsidP="007B027E">
      <w:pPr>
        <w:numPr>
          <w:ilvl w:val="0"/>
          <w:numId w:val="1"/>
        </w:numPr>
        <w:jc w:val="both"/>
        <w:rPr>
          <w:sz w:val="22"/>
          <w:szCs w:val="20"/>
        </w:rPr>
      </w:pPr>
      <w:r>
        <w:rPr>
          <w:sz w:val="22"/>
          <w:szCs w:val="20"/>
        </w:rPr>
        <w:t>załącznikami do niniejszej oferty są:</w:t>
      </w:r>
    </w:p>
    <w:p w14:paraId="00823A94" w14:textId="77777777" w:rsidR="008E6881" w:rsidRDefault="008E6881" w:rsidP="008E6881">
      <w:pPr>
        <w:jc w:val="both"/>
        <w:rPr>
          <w:sz w:val="22"/>
          <w:szCs w:val="20"/>
        </w:rPr>
      </w:pPr>
    </w:p>
    <w:p w14:paraId="75FFBA45" w14:textId="77777777" w:rsidR="008E6881" w:rsidRDefault="008E6881" w:rsidP="008E6881">
      <w:pPr>
        <w:jc w:val="both"/>
        <w:rPr>
          <w:sz w:val="22"/>
          <w:szCs w:val="20"/>
        </w:rPr>
      </w:pPr>
    </w:p>
    <w:p w14:paraId="51E1CCE5" w14:textId="77777777" w:rsidR="007B027E" w:rsidRDefault="007B027E" w:rsidP="007B027E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>
        <w:rPr>
          <w:sz w:val="22"/>
          <w:szCs w:val="20"/>
        </w:rPr>
        <w:lastRenderedPageBreak/>
        <w:t>………………………………………………………………………………………….</w:t>
      </w:r>
    </w:p>
    <w:p w14:paraId="5E7E495A" w14:textId="77777777" w:rsidR="007B027E" w:rsidRDefault="007B027E" w:rsidP="007B027E">
      <w:pPr>
        <w:jc w:val="both"/>
        <w:rPr>
          <w:sz w:val="22"/>
          <w:szCs w:val="20"/>
        </w:rPr>
      </w:pPr>
    </w:p>
    <w:p w14:paraId="2DD0EB92" w14:textId="77777777" w:rsidR="007B027E" w:rsidRDefault="007B027E" w:rsidP="007B027E">
      <w:pPr>
        <w:jc w:val="right"/>
        <w:rPr>
          <w:sz w:val="22"/>
          <w:szCs w:val="20"/>
        </w:rPr>
      </w:pPr>
    </w:p>
    <w:p w14:paraId="42EA0CC4" w14:textId="77777777" w:rsidR="007B027E" w:rsidRDefault="007B027E" w:rsidP="007B027E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>
        <w:rPr>
          <w:rFonts w:eastAsia="Calibri"/>
          <w:i/>
          <w:sz w:val="22"/>
          <w:szCs w:val="22"/>
          <w:highlight w:val="yellow"/>
          <w:lang w:eastAsia="zh-CN"/>
        </w:rPr>
        <w:t xml:space="preserve">Ofertę sporządzoną w języku polskim, składa się, pod rygorem nieważności, </w:t>
      </w:r>
      <w:r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w postaci elektronicznej i opatruje podpisem kwalifikowanym podpisem elektronicznym lub podpisem zaufanym lub podpisem osobistym</w:t>
      </w:r>
      <w:r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p w14:paraId="27F8950B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98678" w14:textId="77777777" w:rsidR="00773D34" w:rsidRDefault="00773D34">
      <w:r>
        <w:separator/>
      </w:r>
    </w:p>
  </w:endnote>
  <w:endnote w:type="continuationSeparator" w:id="0">
    <w:p w14:paraId="51819C1F" w14:textId="77777777" w:rsidR="00773D34" w:rsidRDefault="00773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934E0" w14:textId="77777777" w:rsidR="00F3568C" w:rsidRDefault="00F356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8877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57398" w14:textId="77777777" w:rsidR="00F3568C" w:rsidRDefault="00F356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3FB183" w14:textId="77777777" w:rsidR="00773D34" w:rsidRDefault="00773D34">
      <w:r>
        <w:separator/>
      </w:r>
    </w:p>
  </w:footnote>
  <w:footnote w:type="continuationSeparator" w:id="0">
    <w:p w14:paraId="751D69AD" w14:textId="77777777" w:rsidR="00773D34" w:rsidRDefault="00773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B8C17" w14:textId="77777777" w:rsidR="00F3568C" w:rsidRDefault="00F356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814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DE004" w14:textId="77777777" w:rsidR="00F3568C" w:rsidRDefault="00F356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5452705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54614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10663915">
    <w:abstractNumId w:val="0"/>
  </w:num>
  <w:num w:numId="4" w16cid:durableId="6277055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3D34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73B93"/>
    <w:rsid w:val="00595C87"/>
    <w:rsid w:val="005D2C65"/>
    <w:rsid w:val="005E6D94"/>
    <w:rsid w:val="0063384F"/>
    <w:rsid w:val="00643C6F"/>
    <w:rsid w:val="00646202"/>
    <w:rsid w:val="0065290F"/>
    <w:rsid w:val="006815F6"/>
    <w:rsid w:val="006B2B03"/>
    <w:rsid w:val="00773D34"/>
    <w:rsid w:val="007748F0"/>
    <w:rsid w:val="007A4321"/>
    <w:rsid w:val="007B027E"/>
    <w:rsid w:val="00833933"/>
    <w:rsid w:val="00853083"/>
    <w:rsid w:val="00891B9A"/>
    <w:rsid w:val="008B2F0C"/>
    <w:rsid w:val="008B4928"/>
    <w:rsid w:val="008D2AB8"/>
    <w:rsid w:val="008E6881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3568C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C059C2"/>
  <w15:chartTrackingRefBased/>
  <w15:docId w15:val="{B1F9E6C4-F974-4C08-ACE2-5CDE152FC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597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FF1C0-4210-4F8D-ACC5-D8D9B113A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520</Words>
  <Characters>4427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Bożena Jurowska</cp:lastModifiedBy>
  <cp:revision>7</cp:revision>
  <cp:lastPrinted>2024-01-26T09:39:00Z</cp:lastPrinted>
  <dcterms:created xsi:type="dcterms:W3CDTF">2024-01-25T13:52:00Z</dcterms:created>
  <dcterms:modified xsi:type="dcterms:W3CDTF">2024-01-26T09:39:00Z</dcterms:modified>
</cp:coreProperties>
</file>