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D55F8" w14:textId="77777777" w:rsidR="000A566B" w:rsidRPr="009475A8" w:rsidRDefault="000A566B" w:rsidP="000A566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D67C6D0" w14:textId="77777777" w:rsidR="000A566B" w:rsidRPr="0063626E" w:rsidRDefault="000A566B" w:rsidP="000A566B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142EA7D" w14:textId="77777777" w:rsidR="000A566B" w:rsidRPr="0063626E" w:rsidRDefault="000A566B" w:rsidP="000A566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2A8E7C" w14:textId="77777777" w:rsidR="000A566B" w:rsidRPr="0063626E" w:rsidRDefault="000A566B" w:rsidP="000A566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EA8F30D" w14:textId="77777777" w:rsidR="000A566B" w:rsidRPr="0063626E" w:rsidRDefault="000A566B" w:rsidP="000A566B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28128EA" w14:textId="77777777" w:rsidR="000A566B" w:rsidRPr="0063626E" w:rsidRDefault="000A566B" w:rsidP="000A566B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00B8821" w14:textId="77777777" w:rsidR="000A566B" w:rsidRPr="0063626E" w:rsidRDefault="000A566B" w:rsidP="000A566B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5721BC7" w14:textId="77777777" w:rsidR="000A566B" w:rsidRPr="0063626E" w:rsidRDefault="000A566B" w:rsidP="000A566B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A06734" w14:textId="77777777" w:rsidR="000A566B" w:rsidRPr="0063626E" w:rsidRDefault="000A566B" w:rsidP="000A566B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5A3FB6D" w14:textId="77777777" w:rsidR="000A566B" w:rsidRPr="0063626E" w:rsidRDefault="000A566B" w:rsidP="000A566B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EF14DA7" w14:textId="77777777" w:rsidR="000A566B" w:rsidRPr="0063626E" w:rsidRDefault="000A566B" w:rsidP="000A566B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A3CDD55" w14:textId="77777777" w:rsidR="000A566B" w:rsidRPr="0063626E" w:rsidRDefault="000A566B" w:rsidP="000A566B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C03BB4E" w14:textId="77777777" w:rsidR="000A566B" w:rsidRPr="00432E10" w:rsidRDefault="000A566B" w:rsidP="000A566B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635665F" w14:textId="77777777" w:rsidR="000A566B" w:rsidRPr="00432E10" w:rsidRDefault="000A566B" w:rsidP="000A566B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9A5057A" w14:textId="77777777" w:rsidR="000A566B" w:rsidRPr="00432E10" w:rsidRDefault="000A566B" w:rsidP="000A566B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AD017A5" w14:textId="77777777" w:rsidR="000A566B" w:rsidRPr="00432E10" w:rsidRDefault="000A566B" w:rsidP="000A566B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C281E96" w14:textId="27FB9162" w:rsidR="000A566B" w:rsidRPr="00432E10" w:rsidRDefault="000A566B" w:rsidP="000A566B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2A1B22">
        <w:rPr>
          <w:rFonts w:eastAsia="Times New Roman" w:cs="Calibri"/>
          <w:b/>
          <w:lang w:eastAsia="pl-PL"/>
        </w:rPr>
        <w:t xml:space="preserve"> Dostawa osprzętu elektrycznego na potrzeby Miasteczka Studenckiego AGH w Krakowie</w:t>
      </w:r>
      <w:r w:rsidRPr="00432E1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nr sprawy: </w:t>
      </w:r>
      <w:r>
        <w:rPr>
          <w:rFonts w:eastAsia="Times New Roman" w:cs="Calibri"/>
          <w:b/>
          <w:bCs/>
          <w:lang w:eastAsia="pl-PL"/>
        </w:rPr>
        <w:t>DE</w:t>
      </w:r>
      <w:r w:rsidRPr="008016D8">
        <w:rPr>
          <w:rFonts w:eastAsia="Times New Roman" w:cs="Calibri"/>
          <w:b/>
          <w:bCs/>
          <w:lang w:eastAsia="pl-PL"/>
        </w:rPr>
        <w:t>-</w:t>
      </w:r>
      <w:r>
        <w:rPr>
          <w:rFonts w:eastAsia="Times New Roman" w:cs="Calibri"/>
          <w:b/>
          <w:bCs/>
          <w:lang w:eastAsia="pl-PL"/>
        </w:rPr>
        <w:t>d</w:t>
      </w:r>
      <w:r w:rsidRPr="008016D8">
        <w:rPr>
          <w:rFonts w:eastAsia="Times New Roman" w:cs="Calibri"/>
          <w:b/>
          <w:bCs/>
          <w:lang w:eastAsia="pl-PL"/>
        </w:rPr>
        <w:t>zp.272-</w:t>
      </w:r>
      <w:r>
        <w:rPr>
          <w:rFonts w:eastAsia="Times New Roman" w:cs="Calibri"/>
          <w:b/>
          <w:bCs/>
          <w:lang w:eastAsia="pl-PL"/>
        </w:rPr>
        <w:t>4</w:t>
      </w:r>
      <w:r w:rsidRPr="008016D8">
        <w:rPr>
          <w:rFonts w:eastAsia="Times New Roman" w:cs="Calibri"/>
          <w:b/>
          <w:bCs/>
          <w:lang w:eastAsia="pl-PL"/>
        </w:rPr>
        <w:t>/2</w:t>
      </w:r>
      <w:r>
        <w:rPr>
          <w:rFonts w:eastAsia="Times New Roman" w:cs="Calibri"/>
          <w:b/>
          <w:bCs/>
          <w:lang w:eastAsia="pl-PL"/>
        </w:rPr>
        <w:t>4</w:t>
      </w:r>
      <w:r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A2A2DE5" w14:textId="77777777" w:rsidR="000A566B" w:rsidRPr="00432E10" w:rsidRDefault="000A566B" w:rsidP="000A566B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F2F7605" w14:textId="77777777" w:rsidR="000A566B" w:rsidRPr="00432E10" w:rsidRDefault="000A566B" w:rsidP="000A566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ACF70C2" w14:textId="77777777" w:rsidR="000A566B" w:rsidRPr="00432E10" w:rsidRDefault="000A566B" w:rsidP="000A566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325C59A" w14:textId="77777777" w:rsidR="000A566B" w:rsidRPr="00432E10" w:rsidRDefault="000A566B" w:rsidP="000A566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B1A79FD" w14:textId="77777777" w:rsidR="000A566B" w:rsidRPr="00432E10" w:rsidRDefault="000A566B" w:rsidP="000A566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1C6BEF8" w14:textId="77777777" w:rsidR="000A566B" w:rsidRPr="00432E10" w:rsidRDefault="000A566B" w:rsidP="000A566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9904B0" w14:textId="77777777" w:rsidR="000A566B" w:rsidRPr="00432E10" w:rsidRDefault="000A566B" w:rsidP="000A566B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955B08D" w14:textId="77777777" w:rsidR="000A566B" w:rsidRPr="00432E10" w:rsidRDefault="000A566B" w:rsidP="000A566B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762D82F" w14:textId="77777777" w:rsidR="000A566B" w:rsidRPr="00432E10" w:rsidRDefault="000A566B" w:rsidP="000A566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0C3712" w14:textId="77777777" w:rsidR="000A566B" w:rsidRPr="00432E10" w:rsidRDefault="000A566B" w:rsidP="000A566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A9AFFD" w14:textId="77777777" w:rsidR="000A566B" w:rsidRPr="00432E10" w:rsidRDefault="000A566B" w:rsidP="000A566B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4E33DAA" w14:textId="552CEBF2" w:rsidR="005103B9" w:rsidRPr="000A566B" w:rsidRDefault="000A566B" w:rsidP="000A566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A566B" w:rsidSect="005D04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73AB4" w14:textId="77777777" w:rsidR="005D0422" w:rsidRDefault="005D0422" w:rsidP="0038231F">
      <w:pPr>
        <w:spacing w:after="0" w:line="240" w:lineRule="auto"/>
      </w:pPr>
      <w:r>
        <w:separator/>
      </w:r>
    </w:p>
  </w:endnote>
  <w:endnote w:type="continuationSeparator" w:id="0">
    <w:p w14:paraId="25F82084" w14:textId="77777777" w:rsidR="005D0422" w:rsidRDefault="005D04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F9215" w14:textId="77777777" w:rsidR="002A7BB7" w:rsidRDefault="002A7B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9114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D90E3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CDC5B" w14:textId="77777777" w:rsidR="002A7BB7" w:rsidRDefault="002A7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6330C" w14:textId="77777777" w:rsidR="005D0422" w:rsidRDefault="005D0422" w:rsidP="0038231F">
      <w:pPr>
        <w:spacing w:after="0" w:line="240" w:lineRule="auto"/>
      </w:pPr>
      <w:r>
        <w:separator/>
      </w:r>
    </w:p>
  </w:footnote>
  <w:footnote w:type="continuationSeparator" w:id="0">
    <w:p w14:paraId="7AFD4218" w14:textId="77777777" w:rsidR="005D0422" w:rsidRDefault="005D0422" w:rsidP="0038231F">
      <w:pPr>
        <w:spacing w:after="0" w:line="240" w:lineRule="auto"/>
      </w:pPr>
      <w:r>
        <w:continuationSeparator/>
      </w:r>
    </w:p>
  </w:footnote>
  <w:footnote w:id="1">
    <w:p w14:paraId="585885A5" w14:textId="77777777" w:rsidR="000A566B" w:rsidRDefault="000A566B" w:rsidP="000A56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70BE049" w14:textId="77777777" w:rsidR="000A566B" w:rsidRDefault="000A566B" w:rsidP="000A566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EC188" w14:textId="77777777" w:rsidR="002A7BB7" w:rsidRDefault="002A7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E169" w14:textId="77777777" w:rsidR="002A7BB7" w:rsidRDefault="002A7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5D8C2" w14:textId="77777777" w:rsidR="002A7BB7" w:rsidRDefault="002A7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49809">
    <w:abstractNumId w:val="7"/>
  </w:num>
  <w:num w:numId="2" w16cid:durableId="1097021872">
    <w:abstractNumId w:val="0"/>
  </w:num>
  <w:num w:numId="3" w16cid:durableId="1539733536">
    <w:abstractNumId w:val="6"/>
  </w:num>
  <w:num w:numId="4" w16cid:durableId="875582261">
    <w:abstractNumId w:val="9"/>
  </w:num>
  <w:num w:numId="5" w16cid:durableId="1755980404">
    <w:abstractNumId w:val="8"/>
  </w:num>
  <w:num w:numId="6" w16cid:durableId="125202084">
    <w:abstractNumId w:val="5"/>
  </w:num>
  <w:num w:numId="7" w16cid:durableId="1229997246">
    <w:abstractNumId w:val="1"/>
  </w:num>
  <w:num w:numId="8" w16cid:durableId="2099058247">
    <w:abstractNumId w:val="3"/>
  </w:num>
  <w:num w:numId="9" w16cid:durableId="1392584542">
    <w:abstractNumId w:val="2"/>
  </w:num>
  <w:num w:numId="10" w16cid:durableId="16583765">
    <w:abstractNumId w:val="4"/>
  </w:num>
  <w:num w:numId="11" w16cid:durableId="11011470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422"/>
    <w:rsid w:val="00023477"/>
    <w:rsid w:val="000247FF"/>
    <w:rsid w:val="00025C8D"/>
    <w:rsid w:val="000303EE"/>
    <w:rsid w:val="00073C3D"/>
    <w:rsid w:val="000805B5"/>
    <w:rsid w:val="000809B6"/>
    <w:rsid w:val="00091A4B"/>
    <w:rsid w:val="000A566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7BB7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0422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84B46C"/>
  <w15:chartTrackingRefBased/>
  <w15:docId w15:val="{F2DF1F72-C8CE-47E4-8441-6D2D984FB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66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2024-01-10T07:56:00Z</cp:lastPrinted>
  <dcterms:created xsi:type="dcterms:W3CDTF">2024-01-10T07:57:00Z</dcterms:created>
  <dcterms:modified xsi:type="dcterms:W3CDTF">2024-01-10T07:57:00Z</dcterms:modified>
</cp:coreProperties>
</file>