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73ABD" w14:textId="77777777" w:rsidR="00FB7F50" w:rsidRPr="002245BE" w:rsidRDefault="005A08B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A08B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A08B8">
        <w:rPr>
          <w:sz w:val="22"/>
          <w:szCs w:val="22"/>
        </w:rPr>
        <w:t>2024-01-26</w:t>
      </w:r>
    </w:p>
    <w:p w14:paraId="6DB52DA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AA4C345" w14:textId="77777777" w:rsidR="005A08B8" w:rsidRPr="005A08B8" w:rsidRDefault="005A08B8" w:rsidP="00FB7F50">
      <w:pPr>
        <w:spacing w:after="40"/>
        <w:rPr>
          <w:b/>
          <w:bCs/>
          <w:sz w:val="22"/>
          <w:szCs w:val="22"/>
        </w:rPr>
      </w:pPr>
      <w:r w:rsidRPr="005A08B8">
        <w:rPr>
          <w:b/>
          <w:bCs/>
          <w:sz w:val="22"/>
          <w:szCs w:val="22"/>
        </w:rPr>
        <w:t>Akademia Górniczo - Hutnicza</w:t>
      </w:r>
    </w:p>
    <w:p w14:paraId="7DE40E0C" w14:textId="77777777" w:rsidR="005A08B8" w:rsidRPr="005A08B8" w:rsidRDefault="005A08B8" w:rsidP="00FB7F50">
      <w:pPr>
        <w:spacing w:after="40"/>
        <w:rPr>
          <w:b/>
          <w:bCs/>
          <w:sz w:val="22"/>
          <w:szCs w:val="22"/>
        </w:rPr>
      </w:pPr>
      <w:r w:rsidRPr="005A08B8">
        <w:rPr>
          <w:b/>
          <w:bCs/>
          <w:sz w:val="22"/>
          <w:szCs w:val="22"/>
        </w:rPr>
        <w:t>im. Stanisława Staszica w Krakowie</w:t>
      </w:r>
    </w:p>
    <w:p w14:paraId="30FBD65A" w14:textId="77777777" w:rsidR="00FB7F50" w:rsidRPr="002245BE" w:rsidRDefault="005A08B8" w:rsidP="00FB7F50">
      <w:pPr>
        <w:spacing w:after="40"/>
        <w:rPr>
          <w:b/>
          <w:bCs/>
          <w:sz w:val="22"/>
          <w:szCs w:val="22"/>
        </w:rPr>
      </w:pPr>
      <w:r w:rsidRPr="005A08B8">
        <w:rPr>
          <w:b/>
          <w:bCs/>
          <w:sz w:val="22"/>
          <w:szCs w:val="22"/>
        </w:rPr>
        <w:t>Dział Zamówień Publicznych</w:t>
      </w:r>
    </w:p>
    <w:p w14:paraId="485AF510" w14:textId="77777777" w:rsidR="00FB7F50" w:rsidRPr="002245BE" w:rsidRDefault="005A08B8" w:rsidP="00FB7F50">
      <w:pPr>
        <w:rPr>
          <w:sz w:val="22"/>
          <w:szCs w:val="22"/>
        </w:rPr>
      </w:pPr>
      <w:r w:rsidRPr="005A08B8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A08B8">
        <w:rPr>
          <w:sz w:val="22"/>
          <w:szCs w:val="22"/>
        </w:rPr>
        <w:t>30</w:t>
      </w:r>
    </w:p>
    <w:p w14:paraId="647853C2" w14:textId="77777777" w:rsidR="00FB7F50" w:rsidRPr="002245BE" w:rsidRDefault="005A08B8" w:rsidP="00FB7F50">
      <w:pPr>
        <w:rPr>
          <w:sz w:val="22"/>
          <w:szCs w:val="22"/>
        </w:rPr>
      </w:pPr>
      <w:r w:rsidRPr="005A08B8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A08B8">
        <w:rPr>
          <w:sz w:val="22"/>
          <w:szCs w:val="22"/>
        </w:rPr>
        <w:t>Kraków</w:t>
      </w:r>
    </w:p>
    <w:p w14:paraId="7732175C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7B7151D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A08B8" w:rsidRPr="00607F9B" w14:paraId="268918C1" w14:textId="77777777" w:rsidTr="008A1C6A">
        <w:trPr>
          <w:trHeight w:val="638"/>
        </w:trPr>
        <w:tc>
          <w:tcPr>
            <w:tcW w:w="1023" w:type="dxa"/>
            <w:shd w:val="clear" w:color="auto" w:fill="auto"/>
          </w:tcPr>
          <w:p w14:paraId="25B1DA92" w14:textId="77777777" w:rsidR="005A08B8" w:rsidRPr="00607F9B" w:rsidRDefault="005A08B8" w:rsidP="00705C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31ACF22" w14:textId="238FFC9B" w:rsidR="005A08B8" w:rsidRPr="00607F9B" w:rsidRDefault="005A08B8" w:rsidP="00705CE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A08B8">
              <w:rPr>
                <w:sz w:val="22"/>
                <w:szCs w:val="22"/>
              </w:rPr>
              <w:t>przetarg</w:t>
            </w:r>
            <w:r w:rsidR="00871FB0">
              <w:rPr>
                <w:sz w:val="22"/>
                <w:szCs w:val="22"/>
              </w:rPr>
              <w:t>u</w:t>
            </w:r>
            <w:r w:rsidRPr="005A08B8">
              <w:rPr>
                <w:sz w:val="22"/>
                <w:szCs w:val="22"/>
              </w:rPr>
              <w:t xml:space="preserve"> nieograniczon</w:t>
            </w:r>
            <w:r w:rsidR="00871FB0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A08B8">
              <w:rPr>
                <w:b/>
                <w:bCs/>
                <w:sz w:val="22"/>
                <w:szCs w:val="22"/>
              </w:rPr>
              <w:t>Dostaw</w:t>
            </w:r>
            <w:r w:rsidR="00871FB0">
              <w:rPr>
                <w:b/>
                <w:bCs/>
                <w:sz w:val="22"/>
                <w:szCs w:val="22"/>
              </w:rPr>
              <w:t>ę</w:t>
            </w:r>
            <w:r w:rsidRPr="005A08B8">
              <w:rPr>
                <w:b/>
                <w:bCs/>
                <w:sz w:val="22"/>
                <w:szCs w:val="22"/>
              </w:rPr>
              <w:t xml:space="preserve"> stanowiska dydaktycznego do druku 3D metodą selektywnego spiekania laserowego na potrzeby WMN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A08B8">
              <w:rPr>
                <w:b/>
                <w:sz w:val="22"/>
                <w:szCs w:val="22"/>
              </w:rPr>
              <w:t>KC-zp.272-692/23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14:paraId="375F700C" w14:textId="77777777" w:rsidR="008A1C6A" w:rsidRPr="0057740E" w:rsidRDefault="008A1C6A" w:rsidP="008A1C6A">
      <w:pPr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Pr="0057740E">
        <w:rPr>
          <w:b/>
          <w:sz w:val="22"/>
          <w:szCs w:val="22"/>
        </w:rPr>
        <w:t>Akademia Górniczo - Hutnicza</w:t>
      </w:r>
    </w:p>
    <w:p w14:paraId="635A5F30" w14:textId="77777777" w:rsidR="008A1C6A" w:rsidRPr="0057740E" w:rsidRDefault="008A1C6A" w:rsidP="008A1C6A">
      <w:pPr>
        <w:rPr>
          <w:b/>
          <w:sz w:val="22"/>
          <w:szCs w:val="22"/>
        </w:rPr>
      </w:pPr>
      <w:r w:rsidRPr="0057740E">
        <w:rPr>
          <w:b/>
          <w:sz w:val="22"/>
          <w:szCs w:val="22"/>
        </w:rPr>
        <w:t>im. Stanisława Staszica w Krakowie</w:t>
      </w:r>
    </w:p>
    <w:p w14:paraId="1D02A4AF" w14:textId="77777777" w:rsidR="008A1C6A" w:rsidRPr="00912D32" w:rsidRDefault="008A1C6A" w:rsidP="008A1C6A">
      <w:pPr>
        <w:rPr>
          <w:sz w:val="22"/>
          <w:szCs w:val="22"/>
        </w:rPr>
      </w:pPr>
      <w:r w:rsidRPr="0057740E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Pr="00912D32">
        <w:t xml:space="preserve"> </w:t>
      </w:r>
      <w:r w:rsidRPr="00912D32">
        <w:rPr>
          <w:sz w:val="22"/>
          <w:szCs w:val="22"/>
        </w:rPr>
        <w:t>(</w:t>
      </w:r>
      <w:bookmarkStart w:id="1" w:name="_Hlk146700181"/>
      <w:r w:rsidRPr="0045526A">
        <w:rPr>
          <w:sz w:val="22"/>
          <w:szCs w:val="22"/>
        </w:rPr>
        <w:t>Dz. U.  z 2023 r. poz. 1605 - j.t.</w:t>
      </w:r>
      <w:bookmarkEnd w:id="1"/>
      <w:r w:rsidRPr="00912D32">
        <w:rPr>
          <w:sz w:val="22"/>
          <w:szCs w:val="22"/>
        </w:rPr>
        <w:t xml:space="preserve">) 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A1C6A" w14:paraId="32DCBA3D" w14:textId="77777777" w:rsidTr="00705CE3">
        <w:trPr>
          <w:cantSplit/>
        </w:trPr>
        <w:tc>
          <w:tcPr>
            <w:tcW w:w="10150" w:type="dxa"/>
          </w:tcPr>
          <w:p w14:paraId="097484CD" w14:textId="77777777" w:rsidR="008A1C6A" w:rsidRPr="00D26ED6" w:rsidRDefault="008A1C6A" w:rsidP="00705CE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7740E">
              <w:rPr>
                <w:b/>
                <w:sz w:val="22"/>
                <w:szCs w:val="22"/>
              </w:rPr>
              <w:t>GLOBAL 3D sp. z o.o.</w:t>
            </w:r>
          </w:p>
          <w:p w14:paraId="56175AED" w14:textId="77777777" w:rsidR="008A1C6A" w:rsidRPr="009F0E5C" w:rsidRDefault="008A1C6A" w:rsidP="00705CE3">
            <w:pPr>
              <w:jc w:val="both"/>
              <w:rPr>
                <w:bCs/>
                <w:sz w:val="22"/>
                <w:szCs w:val="22"/>
              </w:rPr>
            </w:pPr>
            <w:r w:rsidRPr="0057740E">
              <w:rPr>
                <w:bCs/>
                <w:sz w:val="22"/>
                <w:szCs w:val="22"/>
              </w:rPr>
              <w:t>Rynek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740E">
              <w:rPr>
                <w:bCs/>
                <w:sz w:val="22"/>
                <w:szCs w:val="22"/>
              </w:rPr>
              <w:t>40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908279D" w14:textId="77777777" w:rsidR="008A1C6A" w:rsidRPr="009F0E5C" w:rsidRDefault="008A1C6A" w:rsidP="00705CE3">
            <w:pPr>
              <w:jc w:val="both"/>
              <w:rPr>
                <w:bCs/>
                <w:sz w:val="22"/>
                <w:szCs w:val="22"/>
              </w:rPr>
            </w:pPr>
            <w:r w:rsidRPr="0057740E">
              <w:rPr>
                <w:bCs/>
                <w:sz w:val="22"/>
                <w:szCs w:val="22"/>
              </w:rPr>
              <w:t>48-300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7740E">
              <w:rPr>
                <w:bCs/>
                <w:sz w:val="22"/>
                <w:szCs w:val="22"/>
              </w:rPr>
              <w:t>Nysa</w:t>
            </w:r>
          </w:p>
          <w:p w14:paraId="28E492FE" w14:textId="77777777" w:rsidR="008A1C6A" w:rsidRPr="00D26ED6" w:rsidRDefault="008A1C6A" w:rsidP="00705CE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E7F5C2" w14:textId="371445E9" w:rsidR="008A1C6A" w:rsidRPr="00D26ED6" w:rsidRDefault="008A1C6A" w:rsidP="00705CE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57740E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57740E">
              <w:rPr>
                <w:sz w:val="22"/>
                <w:szCs w:val="22"/>
              </w:rPr>
              <w:t xml:space="preserve"> stanowiska dydaktycznego do druku 3D metodą selektywnego spiekania laserowego na potrzeby WMN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7740E">
              <w:rPr>
                <w:b/>
                <w:sz w:val="22"/>
                <w:szCs w:val="22"/>
              </w:rPr>
              <w:t>251 928.60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54CC0B5C" w14:textId="77777777" w:rsidR="008A1C6A" w:rsidRDefault="008A1C6A" w:rsidP="00705CE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Oferta najkorzystniejsza zgodnie z kryterium oceny ofert.</w:t>
            </w:r>
            <w:r>
              <w:t xml:space="preserve"> </w:t>
            </w:r>
          </w:p>
        </w:tc>
      </w:tr>
    </w:tbl>
    <w:p w14:paraId="58E18CA0" w14:textId="77777777" w:rsidR="008A1C6A" w:rsidRPr="00756CDA" w:rsidRDefault="008A1C6A" w:rsidP="008A1C6A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8A1C6A" w:rsidRPr="008567C7" w14:paraId="08D0B5A4" w14:textId="77777777" w:rsidTr="00705CE3">
        <w:trPr>
          <w:trHeight w:val="510"/>
        </w:trPr>
        <w:tc>
          <w:tcPr>
            <w:tcW w:w="709" w:type="dxa"/>
            <w:vAlign w:val="center"/>
          </w:tcPr>
          <w:p w14:paraId="5FDCC77D" w14:textId="77777777" w:rsidR="008A1C6A" w:rsidRPr="008567C7" w:rsidRDefault="008A1C6A" w:rsidP="00705C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33DDFFCC" w14:textId="77777777" w:rsidR="008A1C6A" w:rsidRPr="008567C7" w:rsidRDefault="008A1C6A" w:rsidP="00705C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66AAF279" w14:textId="77777777" w:rsidR="008A1C6A" w:rsidRPr="008567C7" w:rsidRDefault="008A1C6A" w:rsidP="00705CE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40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7250318" w14:textId="77777777" w:rsidR="008A1C6A" w:rsidRPr="008567C7" w:rsidRDefault="008A1C6A" w:rsidP="00705CE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40E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71F48236" w14:textId="77777777" w:rsidR="008A1C6A" w:rsidRPr="008567C7" w:rsidRDefault="008A1C6A" w:rsidP="00705CE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40E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4C34514B" w14:textId="77777777" w:rsidR="008A1C6A" w:rsidRPr="008567C7" w:rsidRDefault="008A1C6A" w:rsidP="00705CE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E1F97DF" w14:textId="77777777" w:rsidR="008A1C6A" w:rsidRPr="008567C7" w:rsidRDefault="008A1C6A" w:rsidP="00705CE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D11EF85" w14:textId="77777777" w:rsidR="008A1C6A" w:rsidRPr="008567C7" w:rsidRDefault="008A1C6A" w:rsidP="00705CE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41EB348" w14:textId="77777777" w:rsidR="008A1C6A" w:rsidRPr="008567C7" w:rsidRDefault="008A1C6A" w:rsidP="00705C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A1C6A" w:rsidRPr="008567C7" w14:paraId="5D506C5D" w14:textId="77777777" w:rsidTr="00705CE3">
        <w:tc>
          <w:tcPr>
            <w:tcW w:w="709" w:type="dxa"/>
            <w:vAlign w:val="center"/>
          </w:tcPr>
          <w:p w14:paraId="49D4F7F2" w14:textId="77777777" w:rsidR="008A1C6A" w:rsidRPr="008567C7" w:rsidRDefault="008A1C6A" w:rsidP="00705C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40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A38CE91" w14:textId="77777777" w:rsidR="008A1C6A" w:rsidRPr="002B6761" w:rsidRDefault="008A1C6A" w:rsidP="00705CE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740E">
              <w:rPr>
                <w:rFonts w:ascii="Times New Roman" w:hAnsi="Times New Roman" w:cs="Times New Roman"/>
                <w:b/>
                <w:sz w:val="18"/>
                <w:szCs w:val="18"/>
              </w:rPr>
              <w:t>GLOBAL 3D sp. z o.o.</w:t>
            </w:r>
          </w:p>
          <w:p w14:paraId="40594760" w14:textId="77777777" w:rsidR="008A1C6A" w:rsidRPr="008567C7" w:rsidRDefault="008A1C6A" w:rsidP="00705CE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40E">
              <w:rPr>
                <w:rFonts w:ascii="Times New Roman" w:hAnsi="Times New Roman" w:cs="Times New Roman"/>
                <w:bCs/>
                <w:sz w:val="18"/>
                <w:szCs w:val="18"/>
              </w:rPr>
              <w:t>Rynek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740E">
              <w:rPr>
                <w:rFonts w:ascii="Times New Roman" w:hAnsi="Times New Roman" w:cs="Times New Roman"/>
                <w:bCs/>
                <w:sz w:val="18"/>
                <w:szCs w:val="18"/>
              </w:rPr>
              <w:t>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C13F848" w14:textId="77777777" w:rsidR="008A1C6A" w:rsidRPr="001B7815" w:rsidRDefault="008A1C6A" w:rsidP="00705CE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7740E">
              <w:rPr>
                <w:rFonts w:ascii="Times New Roman" w:hAnsi="Times New Roman" w:cs="Times New Roman"/>
                <w:bCs/>
                <w:sz w:val="18"/>
                <w:szCs w:val="18"/>
              </w:rPr>
              <w:t>48-300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7740E">
              <w:rPr>
                <w:rFonts w:ascii="Times New Roman" w:hAnsi="Times New Roman" w:cs="Times New Roman"/>
                <w:bCs/>
                <w:sz w:val="18"/>
                <w:szCs w:val="18"/>
              </w:rPr>
              <w:t>Nysa</w:t>
            </w:r>
          </w:p>
        </w:tc>
        <w:tc>
          <w:tcPr>
            <w:tcW w:w="1134" w:type="dxa"/>
            <w:vAlign w:val="center"/>
          </w:tcPr>
          <w:p w14:paraId="6528A3CB" w14:textId="77777777" w:rsidR="008A1C6A" w:rsidRPr="008567C7" w:rsidRDefault="008A1C6A" w:rsidP="00705C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40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63208114" w14:textId="77777777" w:rsidR="008A1C6A" w:rsidRPr="008567C7" w:rsidRDefault="008A1C6A" w:rsidP="00705C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40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104D067" w14:textId="77777777" w:rsidR="008A1C6A" w:rsidRPr="008567C7" w:rsidRDefault="008A1C6A" w:rsidP="00705C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40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0BBEE16" w14:textId="77777777" w:rsidR="008A1C6A" w:rsidRPr="008567C7" w:rsidRDefault="008A1C6A" w:rsidP="00705C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A9A6C6" w14:textId="77777777" w:rsidR="008A1C6A" w:rsidRPr="008567C7" w:rsidRDefault="008A1C6A" w:rsidP="00705C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B6FB92C" w14:textId="77777777" w:rsidR="008A1C6A" w:rsidRPr="008567C7" w:rsidRDefault="008A1C6A" w:rsidP="00705C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81F8C27" w14:textId="77777777" w:rsidR="008A1C6A" w:rsidRPr="008567C7" w:rsidRDefault="008A1C6A" w:rsidP="00705CE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7740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715A0E77" w14:textId="77777777" w:rsidR="008A1C6A" w:rsidRDefault="008A1C6A" w:rsidP="008A1C6A">
      <w:pPr>
        <w:spacing w:before="120"/>
        <w:ind w:firstLine="709"/>
        <w:jc w:val="both"/>
        <w:rPr>
          <w:color w:val="000000"/>
        </w:rPr>
      </w:pPr>
    </w:p>
    <w:p w14:paraId="26E9CD8A" w14:textId="77777777" w:rsidR="008A1C6A" w:rsidRPr="001B7815" w:rsidRDefault="008A1C6A" w:rsidP="008A1C6A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09614FA8" w14:textId="77777777" w:rsidR="008A1C6A" w:rsidRDefault="008A1C6A" w:rsidP="008A1C6A">
      <w:pPr>
        <w:spacing w:after="40" w:line="276" w:lineRule="auto"/>
        <w:jc w:val="both"/>
      </w:pPr>
      <w:r>
        <w:t>Informacja o terminie zawarcia umowy:</w:t>
      </w:r>
    </w:p>
    <w:p w14:paraId="75398C03" w14:textId="77777777" w:rsidR="008A1C6A" w:rsidRPr="00F33C66" w:rsidRDefault="008A1C6A" w:rsidP="008A1C6A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264 ust.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>nie krótszym niż 1</w:t>
      </w:r>
      <w:r>
        <w:rPr>
          <w:sz w:val="22"/>
          <w:szCs w:val="22"/>
        </w:rPr>
        <w:t>0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349D7AA5" w14:textId="1F24CB86" w:rsidR="00F960D7" w:rsidRDefault="008A1C6A" w:rsidP="008A1C6A">
      <w:pPr>
        <w:spacing w:line="276" w:lineRule="auto"/>
        <w:jc w:val="both"/>
        <w:rPr>
          <w:bCs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Pr="00F33C66">
        <w:rPr>
          <w:sz w:val="22"/>
          <w:szCs w:val="22"/>
        </w:rPr>
        <w:t xml:space="preserve"> ust. 2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sectPr w:rsidR="00F960D7" w:rsidSect="007447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0D439" w14:textId="77777777" w:rsidR="00744771" w:rsidRDefault="00744771">
      <w:r>
        <w:separator/>
      </w:r>
    </w:p>
  </w:endnote>
  <w:endnote w:type="continuationSeparator" w:id="0">
    <w:p w14:paraId="69145D78" w14:textId="77777777" w:rsidR="00744771" w:rsidRDefault="00744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B664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9B00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3F3DC2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D52BB6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D90D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67E64" w14:textId="77777777" w:rsidR="00744771" w:rsidRDefault="00744771">
      <w:r>
        <w:separator/>
      </w:r>
    </w:p>
  </w:footnote>
  <w:footnote w:type="continuationSeparator" w:id="0">
    <w:p w14:paraId="0ECD35B5" w14:textId="77777777" w:rsidR="00744771" w:rsidRDefault="007447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1F3F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2277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C9FF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477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08B8"/>
    <w:rsid w:val="005E5BFF"/>
    <w:rsid w:val="00607F9B"/>
    <w:rsid w:val="00644DCB"/>
    <w:rsid w:val="00657C1E"/>
    <w:rsid w:val="006B585D"/>
    <w:rsid w:val="006E3089"/>
    <w:rsid w:val="00712C39"/>
    <w:rsid w:val="00744771"/>
    <w:rsid w:val="0075025B"/>
    <w:rsid w:val="00756CDA"/>
    <w:rsid w:val="007E2ACC"/>
    <w:rsid w:val="007E68C5"/>
    <w:rsid w:val="00832144"/>
    <w:rsid w:val="008567C7"/>
    <w:rsid w:val="008642B3"/>
    <w:rsid w:val="00871FB0"/>
    <w:rsid w:val="008A1C6A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BD0A7D"/>
  <w15:chartTrackingRefBased/>
  <w15:docId w15:val="{8AD99933-A431-446E-AD95-57A76EF45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8A1C6A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268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2024-01-26T09:39:00Z</dcterms:created>
  <dcterms:modified xsi:type="dcterms:W3CDTF">2024-01-26T09:40:00Z</dcterms:modified>
</cp:coreProperties>
</file>