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4BAB9" w14:textId="6816775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8FFB3B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749DDB5A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6F4F92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F07A8A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3DD29A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6943E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0268D6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720C61B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600CADF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7C02A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D7E938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BEEEAED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0CB8D28" w14:textId="19F064F2" w:rsidR="00175E4C" w:rsidRPr="00DE3060" w:rsidRDefault="00175E4C" w:rsidP="008D2AB8">
      <w:pPr>
        <w:ind w:right="-110"/>
        <w:rPr>
          <w:b/>
          <w:sz w:val="22"/>
          <w:szCs w:val="22"/>
        </w:rPr>
      </w:pPr>
      <w:r w:rsidRPr="00DE3060">
        <w:rPr>
          <w:b/>
          <w:sz w:val="22"/>
          <w:szCs w:val="22"/>
        </w:rPr>
        <w:t xml:space="preserve">Akademia Górniczo </w:t>
      </w:r>
      <w:r w:rsidR="004F0FDD" w:rsidRPr="00DE3060">
        <w:rPr>
          <w:b/>
          <w:sz w:val="22"/>
          <w:szCs w:val="22"/>
        </w:rPr>
        <w:t>–</w:t>
      </w:r>
      <w:r w:rsidRPr="00DE3060">
        <w:rPr>
          <w:b/>
          <w:sz w:val="22"/>
          <w:szCs w:val="22"/>
        </w:rPr>
        <w:t xml:space="preserve"> Hutnicza</w:t>
      </w:r>
      <w:r w:rsidR="004F0FDD" w:rsidRPr="00DE3060">
        <w:rPr>
          <w:b/>
          <w:sz w:val="22"/>
          <w:szCs w:val="22"/>
        </w:rPr>
        <w:t xml:space="preserve">, </w:t>
      </w:r>
      <w:r w:rsidRPr="00DE3060">
        <w:rPr>
          <w:b/>
          <w:sz w:val="22"/>
          <w:szCs w:val="22"/>
        </w:rPr>
        <w:t>im. Stanisława Staszica w Krakowie</w:t>
      </w:r>
    </w:p>
    <w:p w14:paraId="3BF2ED68" w14:textId="77777777" w:rsidR="008D2AB8" w:rsidRPr="00DE3060" w:rsidRDefault="00175E4C" w:rsidP="008D2AB8">
      <w:pPr>
        <w:ind w:right="-110"/>
        <w:rPr>
          <w:b/>
          <w:sz w:val="22"/>
          <w:szCs w:val="22"/>
        </w:rPr>
      </w:pPr>
      <w:r w:rsidRPr="00DE3060">
        <w:rPr>
          <w:b/>
          <w:sz w:val="22"/>
          <w:szCs w:val="22"/>
        </w:rPr>
        <w:t>Dział Zamówień Publicznych</w:t>
      </w:r>
      <w:r w:rsidR="008D2AB8" w:rsidRPr="00DE3060">
        <w:rPr>
          <w:b/>
          <w:sz w:val="22"/>
          <w:szCs w:val="22"/>
        </w:rPr>
        <w:t xml:space="preserve">  </w:t>
      </w:r>
    </w:p>
    <w:p w14:paraId="685AC7F1" w14:textId="648A47B0" w:rsidR="008D2AB8" w:rsidRPr="00DE3060" w:rsidRDefault="00175E4C" w:rsidP="004F0FDD">
      <w:pPr>
        <w:ind w:right="-110"/>
        <w:rPr>
          <w:b/>
          <w:sz w:val="22"/>
          <w:szCs w:val="22"/>
        </w:rPr>
      </w:pPr>
      <w:r w:rsidRPr="00DE3060">
        <w:rPr>
          <w:b/>
          <w:sz w:val="22"/>
          <w:szCs w:val="22"/>
        </w:rPr>
        <w:t>Al. Mickiewicza</w:t>
      </w:r>
      <w:r w:rsidR="008D2AB8" w:rsidRPr="00DE3060">
        <w:rPr>
          <w:b/>
          <w:sz w:val="22"/>
          <w:szCs w:val="22"/>
        </w:rPr>
        <w:t xml:space="preserve"> </w:t>
      </w:r>
      <w:r w:rsidRPr="00DE3060">
        <w:rPr>
          <w:b/>
          <w:sz w:val="22"/>
          <w:szCs w:val="22"/>
        </w:rPr>
        <w:t>30</w:t>
      </w:r>
      <w:r w:rsidR="004F0FDD" w:rsidRPr="00DE3060">
        <w:rPr>
          <w:b/>
          <w:sz w:val="22"/>
          <w:szCs w:val="22"/>
        </w:rPr>
        <w:t xml:space="preserve">, </w:t>
      </w:r>
      <w:r w:rsidRPr="00DE3060">
        <w:rPr>
          <w:b/>
          <w:sz w:val="22"/>
          <w:szCs w:val="22"/>
        </w:rPr>
        <w:t>30-059</w:t>
      </w:r>
      <w:r w:rsidR="008D2AB8" w:rsidRPr="00DE3060">
        <w:rPr>
          <w:b/>
          <w:sz w:val="22"/>
          <w:szCs w:val="22"/>
        </w:rPr>
        <w:t xml:space="preserve"> </w:t>
      </w:r>
      <w:r w:rsidRPr="00DE3060">
        <w:rPr>
          <w:b/>
          <w:sz w:val="22"/>
          <w:szCs w:val="22"/>
        </w:rPr>
        <w:t>Kraków</w:t>
      </w:r>
      <w:r w:rsidR="008D2AB8" w:rsidRPr="00DE3060">
        <w:rPr>
          <w:b/>
          <w:sz w:val="22"/>
          <w:szCs w:val="22"/>
        </w:rPr>
        <w:t xml:space="preserve">,  </w:t>
      </w:r>
    </w:p>
    <w:p w14:paraId="7DB56933" w14:textId="77777777" w:rsidR="008D2AB8" w:rsidRPr="00DE3060" w:rsidRDefault="008D2AB8" w:rsidP="008D2AB8">
      <w:pPr>
        <w:ind w:firstLine="3969"/>
        <w:rPr>
          <w:b/>
          <w:sz w:val="22"/>
          <w:szCs w:val="22"/>
        </w:rPr>
      </w:pPr>
    </w:p>
    <w:p w14:paraId="3391C503" w14:textId="3213D23B" w:rsidR="008D2AB8" w:rsidRPr="00DE3060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E3060">
        <w:rPr>
          <w:sz w:val="22"/>
          <w:szCs w:val="22"/>
        </w:rPr>
        <w:t xml:space="preserve">Przystępując do postępowania o udzielenie zamówienia publicznego, którego przedmiotem jest </w:t>
      </w:r>
      <w:r w:rsidR="00175E4C" w:rsidRPr="00DE3060">
        <w:rPr>
          <w:b/>
          <w:sz w:val="22"/>
          <w:szCs w:val="22"/>
        </w:rPr>
        <w:t>usługa składu, łamania i druku Biuletynu AGH - Magazynu Informacyjnego AGH - 13 wydań 2024/2025 - DE-dzp.272-25/24</w:t>
      </w:r>
      <w:r w:rsidRPr="00DE3060">
        <w:rPr>
          <w:b/>
          <w:sz w:val="22"/>
          <w:szCs w:val="22"/>
        </w:rPr>
        <w:t xml:space="preserve">, </w:t>
      </w:r>
      <w:r w:rsidRPr="00DE3060">
        <w:rPr>
          <w:sz w:val="22"/>
          <w:szCs w:val="22"/>
        </w:rPr>
        <w:t>oferuję realizację przedmiotu zamówienia, zgodnie z zasadami określonymi w specyfikacji warunków zamówienia.</w:t>
      </w:r>
    </w:p>
    <w:p w14:paraId="7A3FC4C0" w14:textId="77777777" w:rsidR="008D2AB8" w:rsidRPr="00DE3060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3C7A04E4" w14:textId="46964DAC" w:rsidR="00F3562E" w:rsidRPr="00DE3060" w:rsidRDefault="00F3562E" w:rsidP="00F3562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DE3060">
        <w:rPr>
          <w:b/>
          <w:sz w:val="22"/>
          <w:szCs w:val="22"/>
        </w:rPr>
        <w:t>Cena brutto za całość przedmiotu zamówienia (</w:t>
      </w:r>
      <w:proofErr w:type="spellStart"/>
      <w:r w:rsidRPr="00DE3060">
        <w:rPr>
          <w:b/>
          <w:sz w:val="22"/>
          <w:szCs w:val="22"/>
        </w:rPr>
        <w:t>tj</w:t>
      </w:r>
      <w:proofErr w:type="spellEnd"/>
      <w:r w:rsidRPr="00DE3060">
        <w:rPr>
          <w:b/>
          <w:sz w:val="22"/>
          <w:szCs w:val="22"/>
        </w:rPr>
        <w:t>, 2200 egz. 1</w:t>
      </w:r>
      <w:r w:rsidR="002057FF">
        <w:rPr>
          <w:b/>
          <w:sz w:val="22"/>
          <w:szCs w:val="22"/>
        </w:rPr>
        <w:t>5</w:t>
      </w:r>
      <w:r w:rsidRPr="00DE3060">
        <w:rPr>
          <w:b/>
          <w:sz w:val="22"/>
          <w:szCs w:val="22"/>
        </w:rPr>
        <w:t xml:space="preserve"> wydań (w tym </w:t>
      </w:r>
      <w:r w:rsidR="002057FF">
        <w:rPr>
          <w:b/>
          <w:sz w:val="22"/>
          <w:szCs w:val="22"/>
        </w:rPr>
        <w:t>1</w:t>
      </w:r>
      <w:r w:rsidRPr="00DE3060">
        <w:rPr>
          <w:b/>
          <w:sz w:val="22"/>
          <w:szCs w:val="22"/>
        </w:rPr>
        <w:t xml:space="preserve"> wydanie specjalne</w:t>
      </w:r>
      <w:r w:rsidR="002057FF">
        <w:rPr>
          <w:b/>
          <w:sz w:val="22"/>
          <w:szCs w:val="22"/>
        </w:rPr>
        <w:t xml:space="preserve"> i 1 wydanie ekologiczne</w:t>
      </w:r>
      <w:r w:rsidRPr="00DE3060">
        <w:rPr>
          <w:b/>
          <w:sz w:val="22"/>
          <w:szCs w:val="22"/>
        </w:rPr>
        <w:t>): ..............................................PLN</w:t>
      </w:r>
    </w:p>
    <w:p w14:paraId="301A7DC3" w14:textId="77777777" w:rsidR="00F3562E" w:rsidRPr="00DE3060" w:rsidRDefault="00F3562E" w:rsidP="00F3562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E306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3578101" w14:textId="77777777" w:rsidR="00F3562E" w:rsidRPr="00DE3060" w:rsidRDefault="00F3562E" w:rsidP="00F3562E">
      <w:pPr>
        <w:pStyle w:val="Tekstpodstawowy"/>
        <w:rPr>
          <w:sz w:val="22"/>
          <w:szCs w:val="22"/>
        </w:rPr>
      </w:pPr>
      <w:r w:rsidRPr="00DE3060">
        <w:rPr>
          <w:sz w:val="22"/>
          <w:szCs w:val="22"/>
        </w:rPr>
        <w:t>Powyższa cena zawiera właściwą stawkę podatku VAT.</w:t>
      </w:r>
    </w:p>
    <w:p w14:paraId="4EFCAAB3" w14:textId="77777777" w:rsidR="00F3562E" w:rsidRPr="00DE3060" w:rsidRDefault="00F3562E" w:rsidP="00F3562E">
      <w:pPr>
        <w:pStyle w:val="Tekstpodstawowy"/>
        <w:rPr>
          <w:sz w:val="22"/>
          <w:szCs w:val="22"/>
          <w:u w:val="single"/>
        </w:rPr>
      </w:pPr>
      <w:r w:rsidRPr="00DE3060">
        <w:rPr>
          <w:sz w:val="22"/>
          <w:szCs w:val="22"/>
          <w:u w:val="single"/>
        </w:rPr>
        <w:t>w tym:</w:t>
      </w:r>
    </w:p>
    <w:p w14:paraId="4E2D7CBA" w14:textId="77777777" w:rsidR="00F3562E" w:rsidRPr="00DE3060" w:rsidRDefault="00F3562E" w:rsidP="00F3562E">
      <w:pPr>
        <w:pStyle w:val="Tekstpodstawowy"/>
        <w:rPr>
          <w:b w:val="0"/>
          <w:sz w:val="22"/>
          <w:szCs w:val="22"/>
        </w:rPr>
      </w:pPr>
      <w:r w:rsidRPr="00DE3060">
        <w:rPr>
          <w:b w:val="0"/>
          <w:sz w:val="22"/>
          <w:szCs w:val="22"/>
        </w:rPr>
        <w:t>Cena brutto za wydanie 1 numeru:…………………………………….PLN</w:t>
      </w:r>
    </w:p>
    <w:p w14:paraId="4216D465" w14:textId="0EA32563" w:rsidR="00F3562E" w:rsidRPr="00DE3060" w:rsidRDefault="00F3562E" w:rsidP="00F3562E">
      <w:pPr>
        <w:widowControl w:val="0"/>
        <w:spacing w:before="120"/>
        <w:ind w:right="1"/>
        <w:jc w:val="both"/>
        <w:rPr>
          <w:sz w:val="22"/>
          <w:szCs w:val="22"/>
        </w:rPr>
      </w:pPr>
      <w:r w:rsidRPr="00DE3060">
        <w:rPr>
          <w:b/>
          <w:sz w:val="22"/>
          <w:szCs w:val="22"/>
        </w:rPr>
        <w:t xml:space="preserve">Termin realizacji zamówienia: </w:t>
      </w:r>
      <w:r w:rsidRPr="00DE3060">
        <w:rPr>
          <w:bCs/>
          <w:sz w:val="22"/>
          <w:szCs w:val="22"/>
        </w:rPr>
        <w:t xml:space="preserve">od daty podpisania umowy do </w:t>
      </w:r>
      <w:r w:rsidR="008B7DD7" w:rsidRPr="00DE3060">
        <w:rPr>
          <w:bCs/>
          <w:sz w:val="22"/>
          <w:szCs w:val="22"/>
        </w:rPr>
        <w:t>3</w:t>
      </w:r>
      <w:r w:rsidR="0094498F">
        <w:rPr>
          <w:bCs/>
          <w:sz w:val="22"/>
          <w:szCs w:val="22"/>
        </w:rPr>
        <w:t>1</w:t>
      </w:r>
      <w:r w:rsidR="008B7DD7" w:rsidRPr="00DE3060">
        <w:rPr>
          <w:bCs/>
          <w:sz w:val="22"/>
          <w:szCs w:val="22"/>
        </w:rPr>
        <w:t>/0</w:t>
      </w:r>
      <w:r w:rsidR="0094498F">
        <w:rPr>
          <w:bCs/>
          <w:sz w:val="22"/>
          <w:szCs w:val="22"/>
        </w:rPr>
        <w:t>5</w:t>
      </w:r>
      <w:r w:rsidR="008B7DD7" w:rsidRPr="00DE3060">
        <w:rPr>
          <w:bCs/>
          <w:sz w:val="22"/>
          <w:szCs w:val="22"/>
        </w:rPr>
        <w:t>/2025 r</w:t>
      </w:r>
      <w:r w:rsidRPr="00DE3060">
        <w:rPr>
          <w:bCs/>
          <w:sz w:val="22"/>
          <w:szCs w:val="22"/>
        </w:rPr>
        <w:t>.</w:t>
      </w:r>
    </w:p>
    <w:p w14:paraId="2EEA635E" w14:textId="77777777" w:rsidR="00F3562E" w:rsidRPr="00DE3060" w:rsidRDefault="00F3562E" w:rsidP="00F3562E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0DF04F5" w14:textId="053A76C0" w:rsidR="00F3562E" w:rsidRPr="00DE3060" w:rsidRDefault="00F3562E" w:rsidP="00F3562E">
      <w:pPr>
        <w:tabs>
          <w:tab w:val="left" w:pos="426"/>
        </w:tabs>
        <w:jc w:val="both"/>
        <w:rPr>
          <w:sz w:val="22"/>
          <w:szCs w:val="22"/>
        </w:rPr>
      </w:pPr>
      <w:r w:rsidRPr="00DE3060">
        <w:rPr>
          <w:b/>
          <w:sz w:val="22"/>
          <w:szCs w:val="22"/>
        </w:rPr>
        <w:t xml:space="preserve">Termin płatności: </w:t>
      </w:r>
      <w:r w:rsidRPr="00DE3060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</w:p>
    <w:p w14:paraId="06CDCB74" w14:textId="77777777" w:rsidR="00F3562E" w:rsidRPr="00DE3060" w:rsidRDefault="00F3562E" w:rsidP="00F3562E">
      <w:pPr>
        <w:rPr>
          <w:b/>
          <w:sz w:val="22"/>
          <w:szCs w:val="22"/>
          <w:u w:val="single"/>
        </w:rPr>
      </w:pPr>
    </w:p>
    <w:p w14:paraId="25A105B9" w14:textId="77777777" w:rsidR="00F3562E" w:rsidRDefault="00F3562E" w:rsidP="00F3562E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oświadczam/my, że:</w:t>
      </w:r>
    </w:p>
    <w:p w14:paraId="2D6554A6" w14:textId="77777777" w:rsidR="00F3562E" w:rsidRDefault="00F3562E" w:rsidP="00F3562E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Jesteśmy </w:t>
      </w:r>
      <w:r>
        <w:rPr>
          <w:sz w:val="22"/>
          <w:szCs w:val="22"/>
          <w:lang w:eastAsia="ar-SA"/>
        </w:rPr>
        <w:t>związani niniejszą ofertą przez okres wskazany w SWZ.</w:t>
      </w:r>
    </w:p>
    <w:p w14:paraId="236D3C9C" w14:textId="75065F45" w:rsidR="00F3562E" w:rsidRDefault="00F3562E" w:rsidP="00F3562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>Zapoznaliśmy się z postanowieniami umowy, określonymi w  SWZ wraz z załącznikami i</w:t>
      </w:r>
      <w:r w:rsidR="008B7DD7">
        <w:rPr>
          <w:sz w:val="22"/>
          <w:szCs w:val="22"/>
          <w:lang w:eastAsia="ar-SA"/>
        </w:rPr>
        <w:t> </w:t>
      </w:r>
      <w:r>
        <w:rPr>
          <w:sz w:val="22"/>
          <w:szCs w:val="22"/>
          <w:lang w:eastAsia="ar-SA"/>
        </w:rPr>
        <w:t>zobowiązujemy się, w przypadku wyboru naszej oferty, do zawarcia umowy zgodnej z niniejszą ofertą, na warunkach określonych w SWZ, w miejscu i terminie wyznaczonym przez zamawiającego</w:t>
      </w:r>
      <w:r>
        <w:rPr>
          <w:sz w:val="22"/>
          <w:szCs w:val="22"/>
        </w:rPr>
        <w:t xml:space="preserve"> i nie wnosimy</w:t>
      </w:r>
      <w:r>
        <w:rPr>
          <w:color w:val="000000"/>
          <w:sz w:val="22"/>
          <w:szCs w:val="22"/>
        </w:rPr>
        <w:t xml:space="preserve"> do nich żadnych </w:t>
      </w:r>
      <w:r>
        <w:rPr>
          <w:sz w:val="22"/>
          <w:szCs w:val="22"/>
        </w:rPr>
        <w:t>zastrzeżeń.</w:t>
      </w:r>
    </w:p>
    <w:p w14:paraId="30BAF5C4" w14:textId="77777777" w:rsidR="00F3562E" w:rsidRDefault="00F3562E" w:rsidP="00F356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732E2B" w14:textId="77777777" w:rsidR="00F3562E" w:rsidRDefault="00F3562E" w:rsidP="00F3562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</w:t>
      </w:r>
      <w:r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50BEEE2A" w14:textId="77777777" w:rsidR="00F3562E" w:rsidRDefault="00F3562E" w:rsidP="00F3562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C3AED7" w14:textId="77777777" w:rsidR="00F3562E" w:rsidRDefault="00F3562E" w:rsidP="00F3562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3562E" w14:paraId="3FE930C2" w14:textId="77777777" w:rsidTr="00F3562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74DB7" w14:textId="77777777" w:rsidR="00F3562E" w:rsidRDefault="00F356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D36A1" w14:textId="77777777" w:rsidR="00F3562E" w:rsidRDefault="00F356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BF58D76" w14:textId="77777777" w:rsidR="00F3562E" w:rsidRDefault="00F356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40D2F1" w14:textId="77777777" w:rsidR="00F3562E" w:rsidRDefault="00F3562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  <w:r>
              <w:t xml:space="preserve"> </w:t>
            </w:r>
          </w:p>
        </w:tc>
      </w:tr>
      <w:tr w:rsidR="00F3562E" w14:paraId="261A094B" w14:textId="77777777" w:rsidTr="00F3562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0047B5" w14:textId="77777777" w:rsidR="00F3562E" w:rsidRDefault="00F3562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CBE4A9" w14:textId="77777777" w:rsidR="00F3562E" w:rsidRDefault="00F356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0159E" w14:textId="77777777" w:rsidR="00F3562E" w:rsidRDefault="00F356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3562E" w14:paraId="6E84401A" w14:textId="77777777" w:rsidTr="00F3562E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3533E" w14:textId="77777777" w:rsidR="00F3562E" w:rsidRDefault="00F3562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D58EC" w14:textId="77777777" w:rsidR="00F3562E" w:rsidRDefault="00F356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9490D" w14:textId="77777777" w:rsidR="00F3562E" w:rsidRDefault="00F3562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29C111E" w14:textId="77777777" w:rsidR="00F3562E" w:rsidRDefault="00F3562E" w:rsidP="00F356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1849867D" w14:textId="77777777" w:rsidR="00F3562E" w:rsidRDefault="00F3562E" w:rsidP="00F3562E">
      <w:pPr>
        <w:pStyle w:val="Nagwek1"/>
        <w:rPr>
          <w:sz w:val="16"/>
          <w:szCs w:val="16"/>
        </w:rPr>
      </w:pPr>
      <w:r>
        <w:rPr>
          <w:sz w:val="16"/>
          <w:szCs w:val="16"/>
        </w:rPr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57B9340A" w14:textId="77777777" w:rsidR="00F3562E" w:rsidRDefault="00F3562E" w:rsidP="00F3562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0F1DEDDC" w14:textId="1DE88684" w:rsidR="00F3562E" w:rsidRDefault="00F3562E" w:rsidP="00DE306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14:paraId="0A3ADCE7" w14:textId="77777777" w:rsidR="00F3562E" w:rsidRDefault="00F3562E" w:rsidP="00F356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dokumentu(ów)…………………………………..................……które dołączamy do oferty.</w:t>
      </w:r>
    </w:p>
    <w:p w14:paraId="0F394471" w14:textId="77777777" w:rsidR="00F3562E" w:rsidRDefault="00F3562E" w:rsidP="00F3562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3035135" w14:textId="77777777" w:rsidR="00F3562E" w:rsidRDefault="00F3562E" w:rsidP="00F3562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514F33E5" w14:textId="77777777" w:rsidR="00F3562E" w:rsidRDefault="00F3562E" w:rsidP="00F3562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14:paraId="6686C9A1" w14:textId="77777777" w:rsidR="00F3562E" w:rsidRDefault="00F3562E" w:rsidP="00F3562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BF225D7" w14:textId="77777777" w:rsidR="00F3562E" w:rsidRDefault="00F3562E" w:rsidP="00F3562E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14:paraId="5213D9CF" w14:textId="77777777" w:rsidR="00F3562E" w:rsidRDefault="00F3562E" w:rsidP="00F3562E">
      <w:pPr>
        <w:jc w:val="center"/>
        <w:rPr>
          <w:i/>
          <w:color w:val="FF0000"/>
          <w:sz w:val="22"/>
          <w:szCs w:val="22"/>
        </w:rPr>
      </w:pPr>
    </w:p>
    <w:p w14:paraId="5E97C592" w14:textId="77777777" w:rsidR="00F3562E" w:rsidRDefault="00F3562E" w:rsidP="00F3562E">
      <w:pPr>
        <w:jc w:val="center"/>
        <w:rPr>
          <w:i/>
          <w:color w:val="FF0000"/>
          <w:sz w:val="20"/>
          <w:szCs w:val="20"/>
        </w:rPr>
      </w:pPr>
      <w:r>
        <w:rPr>
          <w:i/>
          <w:color w:val="FF0000"/>
          <w:sz w:val="22"/>
          <w:szCs w:val="22"/>
        </w:rPr>
        <w:t>Oferta powinna być sporządzona w języku polskim, z zachowaniem postaci elektronicznej i podpisana kwalifikowanym podpisem elektronicznym, podpisem zaufanym lub podpisem osobistym.</w:t>
      </w:r>
    </w:p>
    <w:p w14:paraId="7F83570A" w14:textId="77777777" w:rsidR="00F3562E" w:rsidRDefault="00F3562E" w:rsidP="00F3562E">
      <w:pPr>
        <w:rPr>
          <w:color w:val="FF0000"/>
        </w:rPr>
      </w:pPr>
    </w:p>
    <w:p w14:paraId="6CAF1523" w14:textId="77777777" w:rsidR="00F3562E" w:rsidRDefault="00F3562E" w:rsidP="00F3562E"/>
    <w:p w14:paraId="013C806B" w14:textId="77777777" w:rsidR="00FE545C" w:rsidRDefault="00FE545C" w:rsidP="00F3562E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B5C61" w14:textId="77777777" w:rsidR="00600F12" w:rsidRDefault="00600F12">
      <w:r>
        <w:separator/>
      </w:r>
    </w:p>
  </w:endnote>
  <w:endnote w:type="continuationSeparator" w:id="0">
    <w:p w14:paraId="1E9A273B" w14:textId="77777777" w:rsidR="00600F12" w:rsidRDefault="00600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F4B0D" w14:textId="77777777" w:rsidR="00175E4C" w:rsidRDefault="00175E4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EECB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FBAEF" w14:textId="77777777" w:rsidR="00175E4C" w:rsidRDefault="00175E4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B5CC0" w14:textId="77777777" w:rsidR="00600F12" w:rsidRDefault="00600F12">
      <w:r>
        <w:separator/>
      </w:r>
    </w:p>
  </w:footnote>
  <w:footnote w:type="continuationSeparator" w:id="0">
    <w:p w14:paraId="2A14C5A2" w14:textId="77777777" w:rsidR="00600F12" w:rsidRDefault="00600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17402" w14:textId="77777777" w:rsidR="00175E4C" w:rsidRDefault="00175E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B5FBF" w14:textId="3BCAA486" w:rsidR="00F53146" w:rsidRPr="004F0FDD" w:rsidRDefault="00F53146" w:rsidP="004F0F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E293F" w14:textId="77777777" w:rsidR="00175E4C" w:rsidRDefault="00175E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16643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83931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427600">
    <w:abstractNumId w:val="0"/>
  </w:num>
  <w:num w:numId="4" w16cid:durableId="20333378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F1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5E4C"/>
    <w:rsid w:val="001801DD"/>
    <w:rsid w:val="001D4612"/>
    <w:rsid w:val="002057FF"/>
    <w:rsid w:val="00207E98"/>
    <w:rsid w:val="002723B0"/>
    <w:rsid w:val="00315A4A"/>
    <w:rsid w:val="004B7300"/>
    <w:rsid w:val="004C6753"/>
    <w:rsid w:val="004F0FDD"/>
    <w:rsid w:val="00595C87"/>
    <w:rsid w:val="005D2C65"/>
    <w:rsid w:val="005E6D94"/>
    <w:rsid w:val="00600F12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B7DD7"/>
    <w:rsid w:val="008D2AB8"/>
    <w:rsid w:val="008F1C66"/>
    <w:rsid w:val="0094498F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E3060"/>
    <w:rsid w:val="00E44371"/>
    <w:rsid w:val="00E949B0"/>
    <w:rsid w:val="00EC0BEA"/>
    <w:rsid w:val="00F00591"/>
    <w:rsid w:val="00F3562E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4B77A"/>
  <w15:chartTrackingRefBased/>
  <w15:docId w15:val="{C18CFA64-9FDF-4250-B266-20C53D262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2024-01-25T13:28:00Z</cp:lastPrinted>
  <dcterms:created xsi:type="dcterms:W3CDTF">2024-01-25T13:28:00Z</dcterms:created>
  <dcterms:modified xsi:type="dcterms:W3CDTF">2024-01-25T13:28:00Z</dcterms:modified>
</cp:coreProperties>
</file>