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:rsidR="007D5264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:rsidR="007D5264" w:rsidRPr="006666C9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:rsidR="007D5264" w:rsidRPr="0022732C" w:rsidRDefault="007D5264" w:rsidP="007D5264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:rsidR="007D5264" w:rsidRDefault="007D5264" w:rsidP="007D5264">
      <w:r>
        <w:t>Do: Nazwa i siedziba Zamawiającego:</w:t>
      </w:r>
    </w:p>
    <w:p w:rsidR="007D5264" w:rsidRPr="0059715B" w:rsidRDefault="007D5264" w:rsidP="007D5264">
      <w:pPr>
        <w:ind w:right="-110"/>
        <w:rPr>
          <w:b/>
        </w:rPr>
      </w:pPr>
      <w:r w:rsidRPr="0059715B">
        <w:rPr>
          <w:b/>
        </w:rPr>
        <w:t>Akademia Górniczo - Hutnicza</w:t>
      </w:r>
    </w:p>
    <w:p w:rsidR="007D5264" w:rsidRPr="0059715B" w:rsidRDefault="007D5264" w:rsidP="007D5264">
      <w:pPr>
        <w:ind w:right="-110"/>
        <w:rPr>
          <w:b/>
        </w:rPr>
      </w:pPr>
      <w:r w:rsidRPr="0059715B">
        <w:rPr>
          <w:b/>
        </w:rPr>
        <w:t>im. Stanisława Staszica w Krakowie</w:t>
      </w:r>
    </w:p>
    <w:p w:rsidR="007D5264" w:rsidRDefault="007D5264" w:rsidP="007D5264">
      <w:pPr>
        <w:ind w:right="-110"/>
        <w:rPr>
          <w:b/>
        </w:rPr>
      </w:pPr>
      <w:r w:rsidRPr="0059715B">
        <w:rPr>
          <w:b/>
        </w:rPr>
        <w:t>Dział Zamówień Publicznych</w:t>
      </w:r>
      <w:r>
        <w:rPr>
          <w:b/>
        </w:rPr>
        <w:t xml:space="preserve">  </w:t>
      </w:r>
    </w:p>
    <w:p w:rsidR="007D5264" w:rsidRDefault="007D5264" w:rsidP="007D5264">
      <w:pPr>
        <w:ind w:right="-110"/>
        <w:rPr>
          <w:b/>
        </w:rPr>
      </w:pPr>
      <w:r w:rsidRPr="0059715B">
        <w:rPr>
          <w:b/>
        </w:rPr>
        <w:t>Al. Mickiewicza</w:t>
      </w:r>
      <w:r>
        <w:rPr>
          <w:b/>
        </w:rPr>
        <w:t xml:space="preserve"> </w:t>
      </w:r>
      <w:r w:rsidRPr="0059715B">
        <w:rPr>
          <w:b/>
        </w:rPr>
        <w:t>30</w:t>
      </w:r>
      <w:r>
        <w:rPr>
          <w:b/>
        </w:rPr>
        <w:t xml:space="preserve"> </w:t>
      </w:r>
    </w:p>
    <w:p w:rsidR="007D5264" w:rsidRDefault="007D5264" w:rsidP="007D5264">
      <w:pPr>
        <w:rPr>
          <w:b/>
        </w:rPr>
      </w:pPr>
      <w:r w:rsidRPr="0059715B">
        <w:rPr>
          <w:b/>
        </w:rPr>
        <w:t>30-059</w:t>
      </w:r>
      <w:r>
        <w:rPr>
          <w:b/>
        </w:rPr>
        <w:t xml:space="preserve"> </w:t>
      </w:r>
      <w:r w:rsidRPr="0059715B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65099" w:rsidRPr="00365099">
        <w:rPr>
          <w:b/>
        </w:rPr>
        <w:t xml:space="preserve">Rozbudowa zintegrowanego środowiska serwerów sesji terminalowych </w:t>
      </w:r>
      <w:proofErr w:type="spellStart"/>
      <w:r w:rsidR="00365099" w:rsidRPr="00365099">
        <w:rPr>
          <w:b/>
        </w:rPr>
        <w:t>WFiIS</w:t>
      </w:r>
      <w:proofErr w:type="spellEnd"/>
      <w:r w:rsidR="00365099" w:rsidRPr="00365099">
        <w:rPr>
          <w:b/>
        </w:rPr>
        <w:t xml:space="preserve"> AGH i stacji roboczych - usługa modernizacyjna z dostawą niezbędnych komponentów - DE-dzp.272-9/24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7D526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7D526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E246EC" w:rsidRPr="008654ED" w:rsidRDefault="00E246EC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8654ED">
        <w:rPr>
          <w:b/>
          <w:highlight w:val="lightGray"/>
        </w:rPr>
        <w:t>Producent i model pamięci (bez wielkości pamięci)  ……………</w:t>
      </w:r>
      <w:bookmarkStart w:id="0" w:name="_GoBack"/>
      <w:bookmarkEnd w:id="0"/>
      <w:r w:rsidRPr="008654ED">
        <w:rPr>
          <w:b/>
          <w:highlight w:val="lightGray"/>
        </w:rPr>
        <w:t>……………</w:t>
      </w:r>
      <w:r w:rsidR="008654ED">
        <w:rPr>
          <w:b/>
          <w:highlight w:val="lightGray"/>
        </w:rPr>
        <w:t xml:space="preserve"> </w:t>
      </w:r>
      <w:r w:rsidR="008654ED" w:rsidRPr="008654ED">
        <w:rPr>
          <w:b/>
          <w:color w:val="FF0000"/>
          <w:highlight w:val="lightGray"/>
        </w:rPr>
        <w:t>czy nie trzeba tego jakoś bardziej rozpisać?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</w:t>
      </w:r>
      <w:r w:rsidR="007D5264">
        <w:t xml:space="preserve">… dni roboczych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7D5264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7D5264" w:rsidRDefault="007D5264" w:rsidP="007D5264">
      <w:pPr>
        <w:widowControl w:val="0"/>
        <w:ind w:right="1"/>
        <w:jc w:val="both"/>
        <w:rPr>
          <w:bCs/>
          <w:iCs/>
          <w:sz w:val="22"/>
          <w:szCs w:val="22"/>
        </w:rPr>
      </w:pPr>
      <w:r>
        <w:rPr>
          <w:b/>
        </w:rPr>
        <w:t>(</w:t>
      </w:r>
      <w:r w:rsidRPr="00342685">
        <w:rPr>
          <w:bCs/>
          <w:iCs/>
          <w:sz w:val="22"/>
          <w:szCs w:val="22"/>
        </w:rPr>
        <w:t>W przypadku nie podania okresu gwarancji, Zamawiający przyjmie minimalny okres gwarancji.</w:t>
      </w:r>
      <w:r>
        <w:rPr>
          <w:bCs/>
          <w:iCs/>
          <w:sz w:val="22"/>
          <w:szCs w:val="22"/>
        </w:rPr>
        <w:t>)</w:t>
      </w:r>
    </w:p>
    <w:p w:rsidR="007D5264" w:rsidRDefault="007D5264" w:rsidP="007D5264">
      <w:pPr>
        <w:widowControl w:val="0"/>
        <w:spacing w:line="360" w:lineRule="auto"/>
        <w:ind w:right="1"/>
        <w:jc w:val="both"/>
        <w:rPr>
          <w:b/>
        </w:rPr>
      </w:pPr>
    </w:p>
    <w:p w:rsidR="007D5264" w:rsidRPr="00FE545C" w:rsidRDefault="007D5264" w:rsidP="007D526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D5264" w:rsidRDefault="007D5264" w:rsidP="007D5264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D5264" w:rsidRPr="00FE545C" w:rsidRDefault="007D5264" w:rsidP="007D526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7D5264" w:rsidRDefault="007D5264" w:rsidP="007D5264">
      <w:pPr>
        <w:rPr>
          <w:b/>
          <w:sz w:val="22"/>
          <w:szCs w:val="22"/>
          <w:u w:val="single"/>
        </w:rPr>
      </w:pPr>
    </w:p>
    <w:p w:rsidR="007D5264" w:rsidRDefault="007D5264" w:rsidP="007D526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Pr="00FB1B4F">
        <w:rPr>
          <w:b/>
          <w:sz w:val="22"/>
          <w:szCs w:val="22"/>
          <w:u w:val="single"/>
        </w:rPr>
        <w:t>ednocześnie oświadczamy, że:</w:t>
      </w:r>
    </w:p>
    <w:p w:rsidR="007D5264" w:rsidRPr="00730EFE" w:rsidRDefault="007D5264" w:rsidP="007D526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7D5264" w:rsidRPr="001D671E" w:rsidRDefault="007D5264" w:rsidP="007D52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7D5264" w:rsidRDefault="007D5264" w:rsidP="007D52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5264" w:rsidRDefault="007D5264" w:rsidP="007D52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5264" w:rsidRDefault="007D5264" w:rsidP="007D52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5264" w:rsidRPr="001D671E" w:rsidRDefault="007D5264" w:rsidP="007D526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5264" w:rsidRPr="00FE545C" w:rsidTr="003A27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D5264" w:rsidRPr="00FE545C" w:rsidRDefault="007D5264" w:rsidP="003A27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D5264" w:rsidRPr="00FE545C" w:rsidTr="003A27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5264" w:rsidRPr="00FE545C" w:rsidTr="003A27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5264" w:rsidRPr="00FE545C" w:rsidRDefault="007D5264" w:rsidP="003A277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D5264" w:rsidRDefault="007D5264" w:rsidP="007D52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D5264" w:rsidRPr="00D638CC" w:rsidRDefault="007D5264" w:rsidP="007D526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D5264" w:rsidRPr="002F276A" w:rsidRDefault="007D5264" w:rsidP="007D52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D5264" w:rsidRPr="002F276A" w:rsidRDefault="007D5264" w:rsidP="007D52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D5264" w:rsidRPr="002F276A" w:rsidRDefault="007D5264" w:rsidP="007D52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5264" w:rsidRDefault="007D5264" w:rsidP="007D52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D5264" w:rsidRDefault="007D5264" w:rsidP="007D526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5264" w:rsidRDefault="007D5264" w:rsidP="007D52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D5264" w:rsidRDefault="007D5264" w:rsidP="007D52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D5264" w:rsidRDefault="007D5264" w:rsidP="007D52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D5264" w:rsidRDefault="007D5264" w:rsidP="007D52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D5264" w:rsidRDefault="007D5264" w:rsidP="007D52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D5264" w:rsidRPr="000B45FE" w:rsidRDefault="007D5264" w:rsidP="007D52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D5264" w:rsidRDefault="007D5264" w:rsidP="007D5264">
      <w:pPr>
        <w:jc w:val="both"/>
        <w:rPr>
          <w:sz w:val="22"/>
          <w:szCs w:val="22"/>
        </w:rPr>
      </w:pPr>
    </w:p>
    <w:p w:rsidR="007D5264" w:rsidRPr="00927A63" w:rsidRDefault="007D5264" w:rsidP="007D52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78D" w:rsidRDefault="00AD578D">
      <w:r>
        <w:separator/>
      </w:r>
    </w:p>
  </w:endnote>
  <w:endnote w:type="continuationSeparator" w:id="0">
    <w:p w:rsidR="00AD578D" w:rsidRDefault="00AD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099" w:rsidRDefault="003650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099" w:rsidRDefault="003650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78D" w:rsidRDefault="00AD578D">
      <w:r>
        <w:separator/>
      </w:r>
    </w:p>
  </w:footnote>
  <w:footnote w:type="continuationSeparator" w:id="0">
    <w:p w:rsidR="00AD578D" w:rsidRDefault="00AD5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099" w:rsidRDefault="00365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099" w:rsidRDefault="003650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78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509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5264"/>
    <w:rsid w:val="00833933"/>
    <w:rsid w:val="00853083"/>
    <w:rsid w:val="008654E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578D"/>
    <w:rsid w:val="00B774DC"/>
    <w:rsid w:val="00C969A6"/>
    <w:rsid w:val="00CA7D36"/>
    <w:rsid w:val="00D24208"/>
    <w:rsid w:val="00D60C38"/>
    <w:rsid w:val="00D66893"/>
    <w:rsid w:val="00D90ACB"/>
    <w:rsid w:val="00DC1500"/>
    <w:rsid w:val="00E246E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F238"/>
  <w15:chartTrackingRefBased/>
  <w15:docId w15:val="{76DCBB85-6C26-456B-9776-F7140257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2CA51-1710-4B3C-B02B-F67A55B1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546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2024-01-08T13:07:00Z</dcterms:created>
  <dcterms:modified xsi:type="dcterms:W3CDTF">2024-01-22T11:45:00Z</dcterms:modified>
</cp:coreProperties>
</file>