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16803" w:rsidP="00600015">
      <w:pPr>
        <w:spacing w:after="240"/>
        <w:jc w:val="right"/>
        <w:rPr>
          <w:sz w:val="22"/>
          <w:szCs w:val="22"/>
        </w:rPr>
      </w:pPr>
      <w:bookmarkStart w:id="0" w:name="_Hlk53520193"/>
      <w:r w:rsidRPr="004168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16803">
        <w:rPr>
          <w:sz w:val="22"/>
          <w:szCs w:val="22"/>
        </w:rPr>
        <w:t>2024-01-2</w:t>
      </w:r>
      <w:r w:rsidR="007610E7">
        <w:rPr>
          <w:sz w:val="22"/>
          <w:szCs w:val="22"/>
        </w:rPr>
        <w:t>3</w:t>
      </w:r>
      <w:bookmarkStart w:id="1" w:name="_GoBack"/>
      <w:bookmarkEnd w:id="1"/>
    </w:p>
    <w:p w:rsidR="00416803" w:rsidRPr="00416803" w:rsidRDefault="00416803" w:rsidP="00FB7F50">
      <w:pPr>
        <w:spacing w:after="40"/>
        <w:rPr>
          <w:b/>
          <w:bCs/>
          <w:sz w:val="22"/>
          <w:szCs w:val="22"/>
        </w:rPr>
      </w:pPr>
      <w:r w:rsidRPr="00416803">
        <w:rPr>
          <w:b/>
          <w:bCs/>
          <w:sz w:val="22"/>
          <w:szCs w:val="22"/>
        </w:rPr>
        <w:t>Akademia Górniczo - Hutnicza</w:t>
      </w:r>
    </w:p>
    <w:p w:rsidR="00416803" w:rsidRPr="00416803" w:rsidRDefault="00416803" w:rsidP="00FB7F50">
      <w:pPr>
        <w:spacing w:after="40"/>
        <w:rPr>
          <w:b/>
          <w:bCs/>
          <w:sz w:val="22"/>
          <w:szCs w:val="22"/>
        </w:rPr>
      </w:pPr>
      <w:r w:rsidRPr="00416803">
        <w:rPr>
          <w:b/>
          <w:bCs/>
          <w:sz w:val="22"/>
          <w:szCs w:val="22"/>
        </w:rPr>
        <w:t>im. Stanisława Staszica w Krakowie</w:t>
      </w:r>
    </w:p>
    <w:p w:rsidR="00FB7F50" w:rsidRPr="002245BE" w:rsidRDefault="00416803" w:rsidP="00FB7F50">
      <w:pPr>
        <w:spacing w:after="40"/>
        <w:rPr>
          <w:b/>
          <w:bCs/>
          <w:sz w:val="22"/>
          <w:szCs w:val="22"/>
        </w:rPr>
      </w:pPr>
      <w:r w:rsidRPr="00416803">
        <w:rPr>
          <w:b/>
          <w:bCs/>
          <w:sz w:val="22"/>
          <w:szCs w:val="22"/>
        </w:rPr>
        <w:t>Dział Zamówień Publicznych</w:t>
      </w:r>
    </w:p>
    <w:p w:rsidR="00FB7F50" w:rsidRPr="002245BE" w:rsidRDefault="00416803" w:rsidP="00FB7F50">
      <w:pPr>
        <w:rPr>
          <w:sz w:val="22"/>
          <w:szCs w:val="22"/>
        </w:rPr>
      </w:pPr>
      <w:r w:rsidRPr="004168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16803">
        <w:rPr>
          <w:sz w:val="22"/>
          <w:szCs w:val="22"/>
        </w:rPr>
        <w:t>30</w:t>
      </w:r>
    </w:p>
    <w:p w:rsidR="00FB7F50" w:rsidRPr="002245BE" w:rsidRDefault="00416803" w:rsidP="00FB7F50">
      <w:pPr>
        <w:rPr>
          <w:sz w:val="22"/>
          <w:szCs w:val="22"/>
        </w:rPr>
      </w:pPr>
      <w:r w:rsidRPr="004168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1680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16803" w:rsidRPr="00607F9B" w:rsidTr="000D6381">
        <w:trPr>
          <w:trHeight w:val="638"/>
        </w:trPr>
        <w:tc>
          <w:tcPr>
            <w:tcW w:w="959" w:type="dxa"/>
            <w:shd w:val="clear" w:color="auto" w:fill="auto"/>
          </w:tcPr>
          <w:p w:rsidR="00416803" w:rsidRPr="00607F9B" w:rsidRDefault="00416803" w:rsidP="000D63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6803" w:rsidRPr="00607F9B" w:rsidRDefault="00416803" w:rsidP="000D63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168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1680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6803">
              <w:rPr>
                <w:b/>
                <w:bCs/>
                <w:sz w:val="22"/>
                <w:szCs w:val="22"/>
              </w:rPr>
              <w:t>finansowy audyt zewnętrzny 100% wydatków związanych z realizacją projektu pt. "Czynniki wpływające na jakość postrzeganą przez użytkowników usług video. Badania z wykorzystaniem trafnych ekologicznie standardów oceny"  -  Kc-zp.272-725/23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6803">
              <w:rPr>
                <w:b/>
                <w:sz w:val="22"/>
                <w:szCs w:val="22"/>
              </w:rPr>
              <w:t>Kc-zp.272-725/23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6803" w:rsidTr="000D6381">
        <w:trPr>
          <w:cantSplit/>
        </w:trPr>
        <w:tc>
          <w:tcPr>
            <w:tcW w:w="10150" w:type="dxa"/>
          </w:tcPr>
          <w:p w:rsidR="00416803" w:rsidRPr="00D26ED6" w:rsidRDefault="00416803" w:rsidP="000D63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16803">
              <w:rPr>
                <w:b/>
                <w:sz w:val="22"/>
                <w:szCs w:val="22"/>
              </w:rPr>
              <w:t xml:space="preserve">Anna Borowiec-Rogalska </w:t>
            </w:r>
            <w:proofErr w:type="spellStart"/>
            <w:r w:rsidRPr="00416803">
              <w:rPr>
                <w:b/>
                <w:sz w:val="22"/>
                <w:szCs w:val="22"/>
              </w:rPr>
              <w:t>Profin</w:t>
            </w:r>
            <w:proofErr w:type="spellEnd"/>
            <w:r w:rsidRPr="00416803">
              <w:rPr>
                <w:b/>
                <w:sz w:val="22"/>
                <w:szCs w:val="22"/>
              </w:rPr>
              <w:t xml:space="preserve"> Kancelaria Biegłego Rewidenta Spółka z o.o.</w:t>
            </w:r>
          </w:p>
          <w:p w:rsidR="00416803" w:rsidRPr="009F0E5C" w:rsidRDefault="00416803" w:rsidP="000D6381">
            <w:pPr>
              <w:jc w:val="both"/>
              <w:rPr>
                <w:bCs/>
                <w:sz w:val="22"/>
                <w:szCs w:val="22"/>
              </w:rPr>
            </w:pPr>
            <w:r w:rsidRPr="00416803">
              <w:rPr>
                <w:bCs/>
                <w:sz w:val="22"/>
                <w:szCs w:val="22"/>
              </w:rPr>
              <w:t>Lwowska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6803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16803">
              <w:rPr>
                <w:bCs/>
                <w:sz w:val="22"/>
                <w:szCs w:val="22"/>
              </w:rPr>
              <w:t>/4</w:t>
            </w:r>
          </w:p>
          <w:p w:rsidR="00416803" w:rsidRPr="009F0E5C" w:rsidRDefault="00416803" w:rsidP="000D6381">
            <w:pPr>
              <w:jc w:val="both"/>
              <w:rPr>
                <w:bCs/>
                <w:sz w:val="22"/>
                <w:szCs w:val="22"/>
              </w:rPr>
            </w:pPr>
            <w:r w:rsidRPr="00416803">
              <w:rPr>
                <w:bCs/>
                <w:sz w:val="22"/>
                <w:szCs w:val="22"/>
              </w:rPr>
              <w:t>30-548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6803">
              <w:rPr>
                <w:bCs/>
                <w:sz w:val="22"/>
                <w:szCs w:val="22"/>
              </w:rPr>
              <w:t>Kraków</w:t>
            </w:r>
          </w:p>
          <w:p w:rsidR="00416803" w:rsidRPr="00D26ED6" w:rsidRDefault="00416803" w:rsidP="000D638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16803">
              <w:rPr>
                <w:b/>
                <w:sz w:val="22"/>
                <w:szCs w:val="22"/>
              </w:rPr>
              <w:t>9 717.00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16803" w:rsidRDefault="00416803" w:rsidP="000D638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600015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417"/>
        <w:gridCol w:w="1985"/>
        <w:gridCol w:w="2268"/>
      </w:tblGrid>
      <w:tr w:rsidR="00600015" w:rsidRPr="008567C7" w:rsidTr="00600015">
        <w:trPr>
          <w:trHeight w:val="510"/>
        </w:trPr>
        <w:tc>
          <w:tcPr>
            <w:tcW w:w="709" w:type="dxa"/>
            <w:vAlign w:val="center"/>
          </w:tcPr>
          <w:p w:rsidR="00600015" w:rsidRPr="008567C7" w:rsidRDefault="0060001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600015" w:rsidRPr="008567C7" w:rsidRDefault="0060001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Anna Borowiec-Rogalska </w:t>
            </w:r>
            <w:proofErr w:type="spellStart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Profin</w:t>
            </w:r>
            <w:proofErr w:type="spellEnd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Kancelaria Biegłego Rewidenta Spółka z o.o.</w:t>
            </w:r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Lwowska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30-548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DPC A. </w:t>
            </w:r>
            <w:proofErr w:type="spellStart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Danylczenko</w:t>
            </w:r>
            <w:proofErr w:type="spellEnd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Spółka Sp. J.</w:t>
            </w:r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ul. Armii Krajowej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45-071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44,51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84,51</w:t>
            </w:r>
          </w:p>
        </w:tc>
      </w:tr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VARSOVIA CAPITAL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BAGNO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/73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00-112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41,22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81,22</w:t>
            </w:r>
          </w:p>
        </w:tc>
      </w:tr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Grupa </w:t>
            </w:r>
            <w:proofErr w:type="spellStart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Gumułka</w:t>
            </w:r>
            <w:proofErr w:type="spellEnd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</w:t>
            </w:r>
            <w:proofErr w:type="spellStart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Euroedukacja</w:t>
            </w:r>
            <w:proofErr w:type="spellEnd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Matejki Jana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40-077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34,60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74,60</w:t>
            </w:r>
          </w:p>
        </w:tc>
      </w:tr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Biuro Audytu i Analiz Krzysztof Marciniec</w:t>
            </w:r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os. Konstytucji 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23D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/49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67-100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Nowa Sól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13,17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23,17</w:t>
            </w:r>
          </w:p>
        </w:tc>
      </w:tr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Audim</w:t>
            </w:r>
            <w:proofErr w:type="spellEnd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-Andrzej </w:t>
            </w:r>
            <w:proofErr w:type="spellStart"/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Dwórnik</w:t>
            </w:r>
            <w:proofErr w:type="spellEnd"/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Działkowa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50-538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600015" w:rsidRPr="008567C7" w:rsidTr="00600015">
        <w:tc>
          <w:tcPr>
            <w:tcW w:w="709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600015" w:rsidRPr="002B6761" w:rsidRDefault="00600015" w:rsidP="000D63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/>
                <w:sz w:val="18"/>
                <w:szCs w:val="18"/>
              </w:rPr>
              <w:t>Kancelaria Rachunkowo-Audytorska Biegły Rewident Tomasz Niedźwiedź</w:t>
            </w:r>
          </w:p>
          <w:p w:rsidR="00600015" w:rsidRPr="008567C7" w:rsidRDefault="00600015" w:rsidP="000D63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0015" w:rsidRPr="001B7815" w:rsidRDefault="00600015" w:rsidP="000D63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86-100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803">
              <w:rPr>
                <w:rFonts w:ascii="Times New Roman" w:hAnsi="Times New Roman" w:cs="Times New Roman"/>
                <w:bCs/>
                <w:sz w:val="18"/>
                <w:szCs w:val="18"/>
              </w:rPr>
              <w:t>Świecie</w:t>
            </w:r>
          </w:p>
        </w:tc>
        <w:tc>
          <w:tcPr>
            <w:tcW w:w="1417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600015" w:rsidRPr="008567C7" w:rsidRDefault="00600015" w:rsidP="000D63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8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600015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*nie przyznano punktów, gdyż oferta podlega  odrzuceniu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F7C" w:rsidRDefault="00286F7C">
      <w:r>
        <w:separator/>
      </w:r>
    </w:p>
  </w:endnote>
  <w:endnote w:type="continuationSeparator" w:id="0">
    <w:p w:rsidR="00286F7C" w:rsidRDefault="0028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F7C" w:rsidRDefault="00286F7C">
      <w:r>
        <w:separator/>
      </w:r>
    </w:p>
  </w:footnote>
  <w:footnote w:type="continuationSeparator" w:id="0">
    <w:p w:rsidR="00286F7C" w:rsidRDefault="00286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610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9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F7C"/>
    <w:rsid w:val="00005838"/>
    <w:rsid w:val="00022322"/>
    <w:rsid w:val="00042497"/>
    <w:rsid w:val="000C1E6F"/>
    <w:rsid w:val="000E4E56"/>
    <w:rsid w:val="001A1468"/>
    <w:rsid w:val="001B7815"/>
    <w:rsid w:val="001C31ED"/>
    <w:rsid w:val="00286F7C"/>
    <w:rsid w:val="002B1E4F"/>
    <w:rsid w:val="002B6761"/>
    <w:rsid w:val="003445A0"/>
    <w:rsid w:val="003A0AFC"/>
    <w:rsid w:val="003D611C"/>
    <w:rsid w:val="0041680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0015"/>
    <w:rsid w:val="00607F9B"/>
    <w:rsid w:val="00644DCB"/>
    <w:rsid w:val="00657C1E"/>
    <w:rsid w:val="006B585D"/>
    <w:rsid w:val="006E3089"/>
    <w:rsid w:val="00712C39"/>
    <w:rsid w:val="0075025B"/>
    <w:rsid w:val="00756CDA"/>
    <w:rsid w:val="007610E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D6A0EB"/>
  <w15:chartTrackingRefBased/>
  <w15:docId w15:val="{C1282C22-01BE-4C67-9953-992E7B95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2024-01-23T07:59:00Z</cp:lastPrinted>
  <dcterms:created xsi:type="dcterms:W3CDTF">2024-01-23T07:59:00Z</dcterms:created>
  <dcterms:modified xsi:type="dcterms:W3CDTF">2024-01-23T07:59:00Z</dcterms:modified>
</cp:coreProperties>
</file>