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01573" w14:textId="594268D8" w:rsidR="00F1699C" w:rsidRPr="0000184A" w:rsidRDefault="00F1699C" w:rsidP="00F1699C">
      <w:pPr>
        <w:pStyle w:val="Nagwek"/>
        <w:rPr>
          <w:sz w:val="18"/>
          <w:szCs w:val="18"/>
        </w:rPr>
      </w:pPr>
      <w:r>
        <w:rPr>
          <w:sz w:val="24"/>
        </w:rPr>
        <w:t xml:space="preserve">Znak </w:t>
      </w:r>
      <w:r w:rsidRPr="008D415C">
        <w:rPr>
          <w:sz w:val="24"/>
          <w:szCs w:val="24"/>
        </w:rPr>
        <w:t xml:space="preserve">Sprawy: </w:t>
      </w:r>
      <w:r w:rsidR="008D415C" w:rsidRPr="008D415C">
        <w:rPr>
          <w:b/>
          <w:bCs/>
          <w:sz w:val="24"/>
          <w:szCs w:val="24"/>
          <w:lang w:eastAsia="en-US"/>
        </w:rPr>
        <w:t>DE-dzp.272-</w:t>
      </w:r>
      <w:r w:rsidR="0033701E">
        <w:rPr>
          <w:b/>
          <w:bCs/>
          <w:sz w:val="24"/>
          <w:szCs w:val="24"/>
          <w:lang w:eastAsia="en-US"/>
        </w:rPr>
        <w:t>8</w:t>
      </w:r>
      <w:r w:rsidR="008D415C" w:rsidRPr="008D415C">
        <w:rPr>
          <w:b/>
          <w:bCs/>
          <w:sz w:val="24"/>
          <w:szCs w:val="24"/>
          <w:lang w:eastAsia="en-US"/>
        </w:rPr>
        <w:t>/24</w:t>
      </w:r>
    </w:p>
    <w:p w14:paraId="03C3A22B" w14:textId="77777777" w:rsidR="00F1699C" w:rsidRDefault="00F1699C" w:rsidP="00F1699C">
      <w:pPr>
        <w:pStyle w:val="Nagwek3"/>
        <w:ind w:left="0"/>
        <w:jc w:val="left"/>
        <w:rPr>
          <w:sz w:val="28"/>
        </w:rPr>
      </w:pPr>
    </w:p>
    <w:p w14:paraId="0330F762" w14:textId="77777777" w:rsidR="00F1699C" w:rsidRDefault="00F1699C" w:rsidP="00F169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088F2114" w14:textId="77777777" w:rsidR="00F1699C" w:rsidRDefault="00F1699C" w:rsidP="00F169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 / braku przynależności do tej samej grupy kapitałowej</w:t>
      </w:r>
    </w:p>
    <w:p w14:paraId="75F4B1C4" w14:textId="77777777" w:rsidR="00F1699C" w:rsidRDefault="00F1699C" w:rsidP="00F1699C">
      <w:pPr>
        <w:jc w:val="center"/>
        <w:rPr>
          <w:b/>
          <w:sz w:val="28"/>
          <w:szCs w:val="28"/>
        </w:rPr>
      </w:pPr>
    </w:p>
    <w:p w14:paraId="47549132" w14:textId="77777777" w:rsidR="00F1699C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253168A" w14:textId="77777777" w:rsidR="00F1699C" w:rsidRPr="00030691" w:rsidRDefault="00F1699C" w:rsidP="00F1699C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18946AC7" w14:textId="77777777" w:rsidR="00F1699C" w:rsidRPr="0000184A" w:rsidRDefault="00F1699C" w:rsidP="00F1699C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AB915D8" w14:textId="382BC3A1" w:rsidR="0033701E" w:rsidRDefault="00F1699C" w:rsidP="0033701E">
      <w:pPr>
        <w:jc w:val="center"/>
        <w:rPr>
          <w:b/>
          <w:sz w:val="28"/>
          <w:szCs w:val="28"/>
        </w:rPr>
      </w:pPr>
      <w:r w:rsidRPr="007D36CE">
        <w:rPr>
          <w:szCs w:val="24"/>
        </w:rPr>
        <w:t>Składając wniosek o</w:t>
      </w:r>
      <w:r>
        <w:rPr>
          <w:szCs w:val="24"/>
        </w:rPr>
        <w:t xml:space="preserve"> dopuszczenie do udziału/ofertę</w:t>
      </w:r>
      <w:r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Pr="0000184A">
        <w:rPr>
          <w:szCs w:val="24"/>
        </w:rPr>
        <w:t>o udzielenie zamówienia publicznego</w:t>
      </w:r>
      <w:r>
        <w:rPr>
          <w:szCs w:val="24"/>
        </w:rPr>
        <w:t xml:space="preserve"> </w:t>
      </w:r>
      <w:r>
        <w:t xml:space="preserve">prowadzonym w trybie </w:t>
      </w:r>
      <w:r>
        <w:rPr>
          <w:b/>
        </w:rPr>
        <w:t xml:space="preserve">przetargu nieograniczonego </w:t>
      </w:r>
      <w:r>
        <w:t>na:</w:t>
      </w:r>
      <w:r w:rsidR="00493592">
        <w:t xml:space="preserve"> </w:t>
      </w:r>
      <w:r w:rsidR="00493592">
        <w:br/>
      </w:r>
      <w:bookmarkStart w:id="0" w:name="_Hlk155613899"/>
      <w:r w:rsidR="0033701E">
        <w:rPr>
          <w:b/>
          <w:sz w:val="24"/>
          <w:szCs w:val="24"/>
        </w:rPr>
        <w:t>d</w:t>
      </w:r>
      <w:r w:rsidR="0033701E" w:rsidRPr="0033701E">
        <w:rPr>
          <w:b/>
          <w:sz w:val="24"/>
          <w:szCs w:val="24"/>
        </w:rPr>
        <w:t>ostaw</w:t>
      </w:r>
      <w:r w:rsidR="0033701E">
        <w:rPr>
          <w:b/>
          <w:sz w:val="24"/>
          <w:szCs w:val="24"/>
        </w:rPr>
        <w:t>ę</w:t>
      </w:r>
      <w:r w:rsidR="0033701E" w:rsidRPr="0033701E">
        <w:rPr>
          <w:b/>
          <w:sz w:val="24"/>
          <w:szCs w:val="24"/>
        </w:rPr>
        <w:t xml:space="preserve">  stanowiska identyfikacji wizualnej i  druku 3D dla </w:t>
      </w:r>
      <w:proofErr w:type="spellStart"/>
      <w:r w:rsidR="0033701E" w:rsidRPr="0033701E">
        <w:rPr>
          <w:b/>
          <w:sz w:val="24"/>
          <w:szCs w:val="24"/>
        </w:rPr>
        <w:t>WIMiC</w:t>
      </w:r>
      <w:proofErr w:type="spellEnd"/>
      <w:r w:rsidR="0033701E" w:rsidRPr="0033701E">
        <w:rPr>
          <w:b/>
          <w:sz w:val="24"/>
          <w:szCs w:val="24"/>
        </w:rPr>
        <w:t xml:space="preserve"> - </w:t>
      </w:r>
      <w:r w:rsidR="0033701E" w:rsidRPr="0033701E">
        <w:rPr>
          <w:b/>
          <w:sz w:val="24"/>
          <w:szCs w:val="24"/>
        </w:rPr>
        <w:br/>
        <w:t>DE-dzp.272-8/24</w:t>
      </w:r>
      <w:bookmarkEnd w:id="0"/>
    </w:p>
    <w:p w14:paraId="67CF904D" w14:textId="5987EDE9" w:rsidR="00493592" w:rsidRPr="00493592" w:rsidRDefault="00493592" w:rsidP="00493592">
      <w:pPr>
        <w:pStyle w:val="Tekstpodstawowywcity"/>
        <w:spacing w:line="360" w:lineRule="auto"/>
        <w:ind w:firstLine="0"/>
        <w:jc w:val="center"/>
        <w:rPr>
          <w:b/>
          <w:bCs/>
        </w:rPr>
      </w:pPr>
    </w:p>
    <w:p w14:paraId="210B7B0A" w14:textId="493A976A" w:rsidR="00F1699C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Pr="007D36CE">
        <w:rPr>
          <w:sz w:val="24"/>
          <w:szCs w:val="24"/>
        </w:rPr>
        <w:t>ziałając na podstawie</w:t>
      </w:r>
      <w:r>
        <w:rPr>
          <w:sz w:val="24"/>
          <w:szCs w:val="24"/>
        </w:rPr>
        <w:t xml:space="preserve"> art. 108 ust. 1 pkt 5</w:t>
      </w:r>
      <w:r w:rsidRPr="0000184A">
        <w:rPr>
          <w:sz w:val="24"/>
          <w:szCs w:val="24"/>
        </w:rPr>
        <w:t xml:space="preserve"> ustawy z dnia </w:t>
      </w:r>
      <w:r>
        <w:rPr>
          <w:sz w:val="24"/>
          <w:szCs w:val="24"/>
        </w:rPr>
        <w:t xml:space="preserve">11 września 2019 </w:t>
      </w:r>
      <w:r w:rsidRPr="0000184A">
        <w:rPr>
          <w:sz w:val="24"/>
          <w:szCs w:val="24"/>
        </w:rPr>
        <w:t xml:space="preserve">roku - Prawo zamówień publicznych </w:t>
      </w:r>
      <w:r>
        <w:rPr>
          <w:sz w:val="24"/>
          <w:szCs w:val="24"/>
        </w:rPr>
        <w:t>(</w:t>
      </w:r>
      <w:proofErr w:type="spellStart"/>
      <w:r w:rsidRPr="00F1699C">
        <w:rPr>
          <w:sz w:val="24"/>
          <w:szCs w:val="24"/>
        </w:rPr>
        <w:t>t.j</w:t>
      </w:r>
      <w:proofErr w:type="spellEnd"/>
      <w:r w:rsidRPr="00F1699C">
        <w:rPr>
          <w:sz w:val="24"/>
          <w:szCs w:val="24"/>
        </w:rPr>
        <w:t>. Dz. U. z 2023 r. poz. 1605, 1720</w:t>
      </w:r>
      <w:r>
        <w:rPr>
          <w:sz w:val="24"/>
          <w:szCs w:val="24"/>
        </w:rPr>
        <w:t>).</w:t>
      </w:r>
    </w:p>
    <w:p w14:paraId="507BF97C" w14:textId="77777777" w:rsidR="00F1699C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F1EF57F" w14:textId="77777777" w:rsidR="00F1699C" w:rsidRPr="006D68D8" w:rsidRDefault="00F1699C" w:rsidP="00F1699C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21BCCEBF" w14:textId="77777777" w:rsidR="00F1699C" w:rsidRPr="0000184A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 xml:space="preserve">o  braku przynależności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108 ust. 1 pkt 5 </w:t>
      </w:r>
      <w:r w:rsidRPr="0000184A">
        <w:rPr>
          <w:sz w:val="24"/>
          <w:szCs w:val="24"/>
        </w:rPr>
        <w:t xml:space="preserve">ustawy z dnia </w:t>
      </w:r>
      <w:r>
        <w:rPr>
          <w:sz w:val="24"/>
          <w:szCs w:val="24"/>
        </w:rPr>
        <w:t xml:space="preserve">11 września 2019 </w:t>
      </w:r>
      <w:r w:rsidRPr="0000184A">
        <w:rPr>
          <w:sz w:val="24"/>
          <w:szCs w:val="24"/>
        </w:rPr>
        <w:t xml:space="preserve">roku - Prawo zamówień publicznych </w:t>
      </w:r>
      <w:r>
        <w:rPr>
          <w:sz w:val="24"/>
          <w:szCs w:val="24"/>
        </w:rPr>
        <w:t>(</w:t>
      </w:r>
      <w:proofErr w:type="spellStart"/>
      <w:r w:rsidRPr="00F1699C">
        <w:rPr>
          <w:sz w:val="24"/>
          <w:szCs w:val="24"/>
        </w:rPr>
        <w:t>t.j</w:t>
      </w:r>
      <w:proofErr w:type="spellEnd"/>
      <w:r w:rsidRPr="00F1699C">
        <w:rPr>
          <w:sz w:val="24"/>
          <w:szCs w:val="24"/>
        </w:rPr>
        <w:t>. Dz. U. z 2023 r. poz. 1605, 1720</w:t>
      </w:r>
      <w:r>
        <w:rPr>
          <w:sz w:val="24"/>
          <w:szCs w:val="24"/>
        </w:rPr>
        <w:t>).</w:t>
      </w:r>
    </w:p>
    <w:p w14:paraId="63544569" w14:textId="77777777" w:rsidR="00F1699C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14:paraId="32F7A6AF" w14:textId="77777777" w:rsidR="00F1699C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o przynależności</w:t>
      </w:r>
      <w:r>
        <w:rPr>
          <w:rStyle w:val="Odwoanieprzypisudolnego"/>
          <w:sz w:val="24"/>
          <w:szCs w:val="24"/>
          <w:u w:val="single"/>
        </w:rPr>
        <w:footnoteReference w:id="2"/>
      </w:r>
      <w:r>
        <w:rPr>
          <w:sz w:val="24"/>
          <w:szCs w:val="24"/>
          <w:u w:val="single"/>
        </w:rPr>
        <w:t xml:space="preserve">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108 ust. 1 pkt 5 </w:t>
      </w:r>
      <w:r w:rsidRPr="0000184A">
        <w:rPr>
          <w:sz w:val="24"/>
          <w:szCs w:val="24"/>
        </w:rPr>
        <w:t xml:space="preserve">ustawy z dnia </w:t>
      </w:r>
      <w:r>
        <w:rPr>
          <w:sz w:val="24"/>
          <w:szCs w:val="24"/>
        </w:rPr>
        <w:t xml:space="preserve">11 września 2019 </w:t>
      </w:r>
      <w:r w:rsidRPr="0000184A">
        <w:rPr>
          <w:sz w:val="24"/>
          <w:szCs w:val="24"/>
        </w:rPr>
        <w:t xml:space="preserve">roku - Prawo zamówień publicznych </w:t>
      </w:r>
      <w:r>
        <w:rPr>
          <w:sz w:val="24"/>
          <w:szCs w:val="24"/>
        </w:rPr>
        <w:t>(Dz. U. z 2022 r. poz. 1710).</w:t>
      </w:r>
    </w:p>
    <w:p w14:paraId="61C263BC" w14:textId="77777777" w:rsidR="00F1699C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F1699C" w:rsidRPr="0000184A" w14:paraId="44F190AD" w14:textId="77777777" w:rsidTr="000F1299">
        <w:tc>
          <w:tcPr>
            <w:tcW w:w="543" w:type="dxa"/>
          </w:tcPr>
          <w:p w14:paraId="79790D2B" w14:textId="77777777"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33FB1DB6" w14:textId="77777777"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43AFA8F5" w14:textId="77777777"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F1699C" w:rsidRPr="0000184A" w14:paraId="129562D4" w14:textId="77777777" w:rsidTr="000F1299">
        <w:tc>
          <w:tcPr>
            <w:tcW w:w="543" w:type="dxa"/>
          </w:tcPr>
          <w:p w14:paraId="0248163E" w14:textId="77777777"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2289F063" w14:textId="77777777"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0D7D1B9" w14:textId="77777777"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F1699C" w:rsidRPr="0000184A" w14:paraId="015E9297" w14:textId="77777777" w:rsidTr="000F1299">
        <w:tc>
          <w:tcPr>
            <w:tcW w:w="543" w:type="dxa"/>
          </w:tcPr>
          <w:p w14:paraId="07FD1079" w14:textId="77777777"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126DA0F1" w14:textId="77777777"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2C3ECC2" w14:textId="77777777"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F1699C" w:rsidRPr="0000184A" w14:paraId="1E7992F8" w14:textId="77777777" w:rsidTr="000F1299">
        <w:tc>
          <w:tcPr>
            <w:tcW w:w="543" w:type="dxa"/>
          </w:tcPr>
          <w:p w14:paraId="242A629B" w14:textId="77777777"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09158D2F" w14:textId="77777777"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AD5FDE2" w14:textId="77777777"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3907F758" w14:textId="77777777" w:rsidR="00F1699C" w:rsidRPr="0000184A" w:rsidRDefault="00F1699C" w:rsidP="00F1699C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01A8B27E" w14:textId="77777777" w:rsidR="00F1699C" w:rsidRPr="008E22F5" w:rsidRDefault="00F1699C" w:rsidP="00F1699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3FD43A87" w14:textId="77777777" w:rsidR="00F1699C" w:rsidRPr="009A4A2C" w:rsidRDefault="00F1699C" w:rsidP="00F1699C">
      <w:pPr>
        <w:widowControl w:val="0"/>
        <w:adjustRightInd w:val="0"/>
        <w:jc w:val="both"/>
        <w:textAlignment w:val="baseline"/>
        <w:rPr>
          <w:b/>
          <w:bCs/>
          <w:sz w:val="18"/>
          <w:szCs w:val="18"/>
          <w:vertAlign w:val="superscript"/>
        </w:rPr>
      </w:pPr>
    </w:p>
    <w:p w14:paraId="4BD63412" w14:textId="77777777" w:rsidR="00E67EFE" w:rsidRPr="00F1699C" w:rsidRDefault="00E67EFE" w:rsidP="00F1699C"/>
    <w:sectPr w:rsidR="00E67EFE" w:rsidRPr="00F1699C" w:rsidSect="006D07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FF130" w14:textId="77777777" w:rsidR="006D07D9" w:rsidRDefault="006D07D9">
      <w:r>
        <w:separator/>
      </w:r>
    </w:p>
  </w:endnote>
  <w:endnote w:type="continuationSeparator" w:id="0">
    <w:p w14:paraId="2DE49ABB" w14:textId="77777777" w:rsidR="006D07D9" w:rsidRDefault="006D0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EB842" w14:textId="77777777" w:rsidR="00A076BC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17FC878" w14:textId="77777777" w:rsidR="00A076BC" w:rsidRDefault="00A076B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DF8EE" w14:textId="77777777" w:rsidR="00A076BC" w:rsidRDefault="00A076BC" w:rsidP="004704CB">
    <w:pPr>
      <w:pStyle w:val="Stopka"/>
      <w:framePr w:wrap="around" w:vAnchor="text" w:hAnchor="margin" w:xAlign="right" w:y="1"/>
      <w:rPr>
        <w:rStyle w:val="Numerstrony"/>
      </w:rPr>
    </w:pPr>
  </w:p>
  <w:p w14:paraId="15C3A3A5" w14:textId="77777777" w:rsidR="00A076BC" w:rsidRDefault="0027274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46010A" wp14:editId="43A2A4D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DB74C2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0D69BAF9" w14:textId="77777777" w:rsidR="00A076BC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D11F" w14:textId="77777777" w:rsidR="00A076BC" w:rsidRDefault="00A076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71542" w14:textId="77777777" w:rsidR="006D07D9" w:rsidRDefault="006D07D9">
      <w:r>
        <w:separator/>
      </w:r>
    </w:p>
  </w:footnote>
  <w:footnote w:type="continuationSeparator" w:id="0">
    <w:p w14:paraId="3B3768C0" w14:textId="77777777" w:rsidR="006D07D9" w:rsidRDefault="006D07D9">
      <w:r>
        <w:continuationSeparator/>
      </w:r>
    </w:p>
  </w:footnote>
  <w:footnote w:id="1">
    <w:p w14:paraId="519B9005" w14:textId="77777777" w:rsidR="00F1699C" w:rsidRDefault="00F1699C" w:rsidP="00F1699C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Właściwe zaznaczyć </w:t>
      </w:r>
    </w:p>
  </w:footnote>
  <w:footnote w:id="2">
    <w:p w14:paraId="57F0F292" w14:textId="77777777" w:rsidR="00F1699C" w:rsidRDefault="00F1699C" w:rsidP="00F1699C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80902" w14:textId="77777777" w:rsidR="00A076BC" w:rsidRDefault="00A076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90C20" w14:textId="77777777" w:rsidR="00A076BC" w:rsidRPr="00F1699C" w:rsidRDefault="00F1699C" w:rsidP="00F1699C">
    <w:pPr>
      <w:pStyle w:val="Nagwek"/>
      <w:jc w:val="right"/>
      <w:rPr>
        <w:b/>
      </w:rPr>
    </w:pPr>
    <w:r w:rsidRPr="00F1699C">
      <w:rPr>
        <w:b/>
      </w:rPr>
      <w:t>Załącznik nr 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924FA" w14:textId="77777777" w:rsidR="00A076BC" w:rsidRDefault="00A076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E34"/>
    <w:rsid w:val="000563B7"/>
    <w:rsid w:val="000E6C60"/>
    <w:rsid w:val="00142905"/>
    <w:rsid w:val="001F4E82"/>
    <w:rsid w:val="00237270"/>
    <w:rsid w:val="00272743"/>
    <w:rsid w:val="00276203"/>
    <w:rsid w:val="00285E58"/>
    <w:rsid w:val="0033701E"/>
    <w:rsid w:val="003D1274"/>
    <w:rsid w:val="00430A9F"/>
    <w:rsid w:val="00493592"/>
    <w:rsid w:val="004B7E34"/>
    <w:rsid w:val="005741C5"/>
    <w:rsid w:val="005C11A0"/>
    <w:rsid w:val="005E5BD1"/>
    <w:rsid w:val="00623F70"/>
    <w:rsid w:val="006D07D9"/>
    <w:rsid w:val="008D415C"/>
    <w:rsid w:val="00927537"/>
    <w:rsid w:val="0093180B"/>
    <w:rsid w:val="00937911"/>
    <w:rsid w:val="00A076BC"/>
    <w:rsid w:val="00BC579B"/>
    <w:rsid w:val="00D137A1"/>
    <w:rsid w:val="00D70839"/>
    <w:rsid w:val="00D9681B"/>
    <w:rsid w:val="00E67EFE"/>
    <w:rsid w:val="00F1699C"/>
    <w:rsid w:val="00F447B4"/>
    <w:rsid w:val="00F85EA7"/>
    <w:rsid w:val="00FD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E5403"/>
  <w15:docId w15:val="{C523A86E-1BA1-4BB6-ADF5-9A0379753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699C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nhideWhenUsed/>
    <w:rsid w:val="00237270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237270"/>
    <w:rPr>
      <w:lang w:eastAsia="en-US"/>
    </w:rPr>
  </w:style>
  <w:style w:type="character" w:styleId="Odwoanieprzypisudolnego">
    <w:name w:val="footnote reference"/>
    <w:basedOn w:val="Domylnaczcionkaakapitu"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0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9A9E7-F2FC-44D7-9CBD-29D020B2F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Katarzyna Breguła</cp:lastModifiedBy>
  <cp:revision>3</cp:revision>
  <dcterms:created xsi:type="dcterms:W3CDTF">2024-01-10T13:30:00Z</dcterms:created>
  <dcterms:modified xsi:type="dcterms:W3CDTF">2024-01-10T13:55:00Z</dcterms:modified>
</cp:coreProperties>
</file>